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358" w:rsidRPr="008360FA" w:rsidRDefault="00150ABF">
      <w:pPr>
        <w:rPr>
          <w:b/>
          <w:noProof/>
        </w:rPr>
      </w:pPr>
      <w:r>
        <w:rPr>
          <w:rFonts w:hint="eastAsia"/>
          <w:b/>
          <w:noProof/>
        </w:rPr>
        <w:drawing>
          <wp:anchor distT="0" distB="0" distL="114300" distR="114300" simplePos="0" relativeHeight="251723264" behindDoc="0" locked="0" layoutInCell="1" allowOverlap="1" wp14:anchorId="46629894" wp14:editId="4F84362A">
            <wp:simplePos x="0" y="0"/>
            <wp:positionH relativeFrom="column">
              <wp:posOffset>5185722</wp:posOffset>
            </wp:positionH>
            <wp:positionV relativeFrom="paragraph">
              <wp:posOffset>-34669</wp:posOffset>
            </wp:positionV>
            <wp:extent cx="537102" cy="413713"/>
            <wp:effectExtent l="38100" t="57150" r="15875" b="62865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npu.pn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8043" b="63696" l="22222" r="572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8" t="18750" r="42526" b="36719"/>
                    <a:stretch/>
                  </pic:blipFill>
                  <pic:spPr bwMode="auto">
                    <a:xfrm rot="980403">
                      <a:off x="0" y="0"/>
                      <a:ext cx="537102" cy="413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noProof/>
        </w:rPr>
        <w:drawing>
          <wp:anchor distT="0" distB="0" distL="114300" distR="114300" simplePos="0" relativeHeight="251697664" behindDoc="0" locked="0" layoutInCell="1" allowOverlap="1" wp14:anchorId="6D1902DC" wp14:editId="738F9A98">
            <wp:simplePos x="0" y="0"/>
            <wp:positionH relativeFrom="column">
              <wp:posOffset>2049389</wp:posOffset>
            </wp:positionH>
            <wp:positionV relativeFrom="paragraph">
              <wp:posOffset>-295116</wp:posOffset>
            </wp:positionV>
            <wp:extent cx="543075" cy="508654"/>
            <wp:effectExtent l="0" t="57150" r="85725" b="6286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ruma.pn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82609" l="9890" r="89988">
                                  <a14:foregroundMark x1="42247" y1="31087" x2="42247" y2="3108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4" t="17833" r="29001" b="20978"/>
                    <a:stretch/>
                  </pic:blipFill>
                  <pic:spPr bwMode="auto">
                    <a:xfrm rot="20335519">
                      <a:off x="0" y="0"/>
                      <a:ext cx="543075" cy="508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noProof/>
        </w:rPr>
        <w:drawing>
          <wp:anchor distT="0" distB="0" distL="114300" distR="114300" simplePos="0" relativeHeight="251712000" behindDoc="0" locked="0" layoutInCell="1" allowOverlap="1" wp14:anchorId="276E039E" wp14:editId="428D82D0">
            <wp:simplePos x="0" y="0"/>
            <wp:positionH relativeFrom="column">
              <wp:posOffset>5901750</wp:posOffset>
            </wp:positionH>
            <wp:positionV relativeFrom="paragraph">
              <wp:posOffset>-284481</wp:posOffset>
            </wp:positionV>
            <wp:extent cx="900844" cy="984643"/>
            <wp:effectExtent l="57150" t="0" r="33020" b="635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無題.pn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4717" b="79560" l="18166" r="6472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9" t="12256" r="46964" b="19975"/>
                    <a:stretch/>
                  </pic:blipFill>
                  <pic:spPr bwMode="auto">
                    <a:xfrm rot="19204045">
                      <a:off x="0" y="0"/>
                      <a:ext cx="900844" cy="984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noProof/>
        </w:rPr>
        <w:drawing>
          <wp:anchor distT="0" distB="0" distL="114300" distR="114300" simplePos="0" relativeHeight="251730432" behindDoc="0" locked="0" layoutInCell="1" allowOverlap="1" wp14:anchorId="121231E0" wp14:editId="5F1007BC">
            <wp:simplePos x="0" y="0"/>
            <wp:positionH relativeFrom="column">
              <wp:posOffset>1181100</wp:posOffset>
            </wp:positionH>
            <wp:positionV relativeFrom="paragraph">
              <wp:posOffset>0</wp:posOffset>
            </wp:positionV>
            <wp:extent cx="542925" cy="605155"/>
            <wp:effectExtent l="0" t="0" r="0" b="444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a.pn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3408" b="69274" l="31711" r="6091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77" t="14743" r="40245" b="29488"/>
                    <a:stretch/>
                  </pic:blipFill>
                  <pic:spPr bwMode="auto">
                    <a:xfrm>
                      <a:off x="0" y="0"/>
                      <a:ext cx="542925" cy="605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noProof/>
        </w:rPr>
        <w:drawing>
          <wp:anchor distT="0" distB="0" distL="114300" distR="114300" simplePos="0" relativeHeight="251684352" behindDoc="0" locked="0" layoutInCell="1" allowOverlap="1" wp14:anchorId="3D9A73A5" wp14:editId="69534BDE">
            <wp:simplePos x="0" y="0"/>
            <wp:positionH relativeFrom="column">
              <wp:posOffset>433518</wp:posOffset>
            </wp:positionH>
            <wp:positionV relativeFrom="paragraph">
              <wp:posOffset>-269240</wp:posOffset>
            </wp:positionV>
            <wp:extent cx="602468" cy="658089"/>
            <wp:effectExtent l="38100" t="19050" r="26670" b="889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無題.pn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4717" b="79560" l="18166" r="6472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9" t="12256" r="46964" b="19975"/>
                    <a:stretch/>
                  </pic:blipFill>
                  <pic:spPr bwMode="auto">
                    <a:xfrm rot="20017049">
                      <a:off x="0" y="0"/>
                      <a:ext cx="602468" cy="658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noProof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191135</wp:posOffset>
            </wp:positionV>
            <wp:extent cx="6184900" cy="1140460"/>
            <wp:effectExtent l="0" t="0" r="6350" b="2540"/>
            <wp:wrapNone/>
            <wp:docPr id="8" name="図 8" descr="C:\Users\基幹２\Desktop\表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基幹２\Desktop\表題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pPr w:leftFromText="142" w:rightFromText="142" w:vertAnchor="page" w:horzAnchor="margin" w:tblpXSpec="center" w:tblpY="2761"/>
        <w:tblW w:w="0" w:type="auto"/>
        <w:tblLook w:val="04A0" w:firstRow="1" w:lastRow="0" w:firstColumn="1" w:lastColumn="0" w:noHBand="0" w:noVBand="1"/>
      </w:tblPr>
      <w:tblGrid>
        <w:gridCol w:w="4503"/>
        <w:gridCol w:w="4604"/>
      </w:tblGrid>
      <w:tr w:rsidR="00150ABF" w:rsidTr="007931B1">
        <w:trPr>
          <w:trHeight w:val="4249"/>
        </w:trPr>
        <w:tc>
          <w:tcPr>
            <w:tcW w:w="4503" w:type="dxa"/>
          </w:tcPr>
          <w:p w:rsidR="00150ABF" w:rsidRDefault="00040358" w:rsidP="00150AB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4784" behindDoc="0" locked="0" layoutInCell="1" allowOverlap="1" wp14:anchorId="64EB125F" wp14:editId="292CB555">
                      <wp:simplePos x="0" y="0"/>
                      <wp:positionH relativeFrom="column">
                        <wp:posOffset>795020</wp:posOffset>
                      </wp:positionH>
                      <wp:positionV relativeFrom="paragraph">
                        <wp:posOffset>1041400</wp:posOffset>
                      </wp:positionV>
                      <wp:extent cx="1933575" cy="1381125"/>
                      <wp:effectExtent l="0" t="0" r="28575" b="28575"/>
                      <wp:wrapNone/>
                      <wp:docPr id="21" name="フリーフォーム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33575" cy="1381125"/>
                              </a:xfrm>
                              <a:custGeom>
                                <a:avLst/>
                                <a:gdLst>
                                  <a:gd name="connsiteX0" fmla="*/ 113 w 1743188"/>
                                  <a:gd name="connsiteY0" fmla="*/ 914400 h 1247775"/>
                                  <a:gd name="connsiteX1" fmla="*/ 38213 w 1743188"/>
                                  <a:gd name="connsiteY1" fmla="*/ 809625 h 1247775"/>
                                  <a:gd name="connsiteX2" fmla="*/ 47738 w 1743188"/>
                                  <a:gd name="connsiteY2" fmla="*/ 752475 h 1247775"/>
                                  <a:gd name="connsiteX3" fmla="*/ 57263 w 1743188"/>
                                  <a:gd name="connsiteY3" fmla="*/ 619125 h 1247775"/>
                                  <a:gd name="connsiteX4" fmla="*/ 66788 w 1743188"/>
                                  <a:gd name="connsiteY4" fmla="*/ 428625 h 1247775"/>
                                  <a:gd name="connsiteX5" fmla="*/ 85838 w 1743188"/>
                                  <a:gd name="connsiteY5" fmla="*/ 333375 h 1247775"/>
                                  <a:gd name="connsiteX6" fmla="*/ 95363 w 1743188"/>
                                  <a:gd name="connsiteY6" fmla="*/ 295275 h 1247775"/>
                                  <a:gd name="connsiteX7" fmla="*/ 104888 w 1743188"/>
                                  <a:gd name="connsiteY7" fmla="*/ 247650 h 1247775"/>
                                  <a:gd name="connsiteX8" fmla="*/ 123938 w 1743188"/>
                                  <a:gd name="connsiteY8" fmla="*/ 190500 h 1247775"/>
                                  <a:gd name="connsiteX9" fmla="*/ 133463 w 1743188"/>
                                  <a:gd name="connsiteY9" fmla="*/ 161925 h 1247775"/>
                                  <a:gd name="connsiteX10" fmla="*/ 152513 w 1743188"/>
                                  <a:gd name="connsiteY10" fmla="*/ 95250 h 1247775"/>
                                  <a:gd name="connsiteX11" fmla="*/ 181088 w 1743188"/>
                                  <a:gd name="connsiteY11" fmla="*/ 66675 h 1247775"/>
                                  <a:gd name="connsiteX12" fmla="*/ 209663 w 1743188"/>
                                  <a:gd name="connsiteY12" fmla="*/ 57150 h 1247775"/>
                                  <a:gd name="connsiteX13" fmla="*/ 238238 w 1743188"/>
                                  <a:gd name="connsiteY13" fmla="*/ 38100 h 1247775"/>
                                  <a:gd name="connsiteX14" fmla="*/ 295388 w 1743188"/>
                                  <a:gd name="connsiteY14" fmla="*/ 19050 h 1247775"/>
                                  <a:gd name="connsiteX15" fmla="*/ 323963 w 1743188"/>
                                  <a:gd name="connsiteY15" fmla="*/ 9525 h 1247775"/>
                                  <a:gd name="connsiteX16" fmla="*/ 400163 w 1743188"/>
                                  <a:gd name="connsiteY16" fmla="*/ 0 h 1247775"/>
                                  <a:gd name="connsiteX17" fmla="*/ 1428863 w 1743188"/>
                                  <a:gd name="connsiteY17" fmla="*/ 19050 h 1247775"/>
                                  <a:gd name="connsiteX18" fmla="*/ 1466963 w 1743188"/>
                                  <a:gd name="connsiteY18" fmla="*/ 28575 h 1247775"/>
                                  <a:gd name="connsiteX19" fmla="*/ 1552688 w 1743188"/>
                                  <a:gd name="connsiteY19" fmla="*/ 47625 h 1247775"/>
                                  <a:gd name="connsiteX20" fmla="*/ 1590788 w 1743188"/>
                                  <a:gd name="connsiteY20" fmla="*/ 66675 h 1247775"/>
                                  <a:gd name="connsiteX21" fmla="*/ 1647938 w 1743188"/>
                                  <a:gd name="connsiteY21" fmla="*/ 104775 h 1247775"/>
                                  <a:gd name="connsiteX22" fmla="*/ 1666988 w 1743188"/>
                                  <a:gd name="connsiteY22" fmla="*/ 133350 h 1247775"/>
                                  <a:gd name="connsiteX23" fmla="*/ 1676513 w 1743188"/>
                                  <a:gd name="connsiteY23" fmla="*/ 161925 h 1247775"/>
                                  <a:gd name="connsiteX24" fmla="*/ 1695563 w 1743188"/>
                                  <a:gd name="connsiteY24" fmla="*/ 304800 h 1247775"/>
                                  <a:gd name="connsiteX25" fmla="*/ 1705088 w 1743188"/>
                                  <a:gd name="connsiteY25" fmla="*/ 342900 h 1247775"/>
                                  <a:gd name="connsiteX26" fmla="*/ 1714613 w 1743188"/>
                                  <a:gd name="connsiteY26" fmla="*/ 419100 h 1247775"/>
                                  <a:gd name="connsiteX27" fmla="*/ 1724138 w 1743188"/>
                                  <a:gd name="connsiteY27" fmla="*/ 457200 h 1247775"/>
                                  <a:gd name="connsiteX28" fmla="*/ 1733663 w 1743188"/>
                                  <a:gd name="connsiteY28" fmla="*/ 514350 h 1247775"/>
                                  <a:gd name="connsiteX29" fmla="*/ 1743188 w 1743188"/>
                                  <a:gd name="connsiteY29" fmla="*/ 647700 h 1247775"/>
                                  <a:gd name="connsiteX30" fmla="*/ 1733663 w 1743188"/>
                                  <a:gd name="connsiteY30" fmla="*/ 971550 h 1247775"/>
                                  <a:gd name="connsiteX31" fmla="*/ 1724138 w 1743188"/>
                                  <a:gd name="connsiteY31" fmla="*/ 1009650 h 1247775"/>
                                  <a:gd name="connsiteX32" fmla="*/ 1705088 w 1743188"/>
                                  <a:gd name="connsiteY32" fmla="*/ 1066800 h 1247775"/>
                                  <a:gd name="connsiteX33" fmla="*/ 1628888 w 1743188"/>
                                  <a:gd name="connsiteY33" fmla="*/ 1152525 h 1247775"/>
                                  <a:gd name="connsiteX34" fmla="*/ 1600313 w 1743188"/>
                                  <a:gd name="connsiteY34" fmla="*/ 1171575 h 1247775"/>
                                  <a:gd name="connsiteX35" fmla="*/ 1524113 w 1743188"/>
                                  <a:gd name="connsiteY35" fmla="*/ 1190625 h 1247775"/>
                                  <a:gd name="connsiteX36" fmla="*/ 1486013 w 1743188"/>
                                  <a:gd name="connsiteY36" fmla="*/ 1200150 h 1247775"/>
                                  <a:gd name="connsiteX37" fmla="*/ 1324088 w 1743188"/>
                                  <a:gd name="connsiteY37" fmla="*/ 1219200 h 1247775"/>
                                  <a:gd name="connsiteX38" fmla="*/ 1295513 w 1743188"/>
                                  <a:gd name="connsiteY38" fmla="*/ 1228725 h 1247775"/>
                                  <a:gd name="connsiteX39" fmla="*/ 1114538 w 1743188"/>
                                  <a:gd name="connsiteY39" fmla="*/ 1247775 h 1247775"/>
                                  <a:gd name="connsiteX40" fmla="*/ 619238 w 1743188"/>
                                  <a:gd name="connsiteY40" fmla="*/ 1238250 h 1247775"/>
                                  <a:gd name="connsiteX41" fmla="*/ 581138 w 1743188"/>
                                  <a:gd name="connsiteY41" fmla="*/ 1228725 h 1247775"/>
                                  <a:gd name="connsiteX42" fmla="*/ 504938 w 1743188"/>
                                  <a:gd name="connsiteY42" fmla="*/ 1219200 h 1247775"/>
                                  <a:gd name="connsiteX43" fmla="*/ 409688 w 1743188"/>
                                  <a:gd name="connsiteY43" fmla="*/ 1190625 h 1247775"/>
                                  <a:gd name="connsiteX44" fmla="*/ 352538 w 1743188"/>
                                  <a:gd name="connsiteY44" fmla="*/ 1171575 h 1247775"/>
                                  <a:gd name="connsiteX45" fmla="*/ 295388 w 1743188"/>
                                  <a:gd name="connsiteY45" fmla="*/ 1152525 h 1247775"/>
                                  <a:gd name="connsiteX46" fmla="*/ 266813 w 1743188"/>
                                  <a:gd name="connsiteY46" fmla="*/ 1143000 h 1247775"/>
                                  <a:gd name="connsiteX47" fmla="*/ 209663 w 1743188"/>
                                  <a:gd name="connsiteY47" fmla="*/ 1095375 h 1247775"/>
                                  <a:gd name="connsiteX48" fmla="*/ 181088 w 1743188"/>
                                  <a:gd name="connsiteY48" fmla="*/ 1076325 h 1247775"/>
                                  <a:gd name="connsiteX49" fmla="*/ 133463 w 1743188"/>
                                  <a:gd name="connsiteY49" fmla="*/ 1019175 h 1247775"/>
                                  <a:gd name="connsiteX50" fmla="*/ 95363 w 1743188"/>
                                  <a:gd name="connsiteY50" fmla="*/ 962025 h 1247775"/>
                                  <a:gd name="connsiteX51" fmla="*/ 76313 w 1743188"/>
                                  <a:gd name="connsiteY51" fmla="*/ 933450 h 1247775"/>
                                  <a:gd name="connsiteX52" fmla="*/ 47738 w 1743188"/>
                                  <a:gd name="connsiteY52" fmla="*/ 914400 h 1247775"/>
                                  <a:gd name="connsiteX53" fmla="*/ 113 w 1743188"/>
                                  <a:gd name="connsiteY53" fmla="*/ 914400 h 12477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</a:cxnLst>
                                <a:rect l="l" t="t" r="r" b="b"/>
                                <a:pathLst>
                                  <a:path w="1743188" h="1247775">
                                    <a:moveTo>
                                      <a:pt x="113" y="914400"/>
                                    </a:moveTo>
                                    <a:cubicBezTo>
                                      <a:pt x="-1474" y="896938"/>
                                      <a:pt x="13756" y="882995"/>
                                      <a:pt x="38213" y="809625"/>
                                    </a:cubicBezTo>
                                    <a:cubicBezTo>
                                      <a:pt x="44320" y="791303"/>
                                      <a:pt x="44563" y="771525"/>
                                      <a:pt x="47738" y="752475"/>
                                    </a:cubicBezTo>
                                    <a:cubicBezTo>
                                      <a:pt x="50913" y="708025"/>
                                      <a:pt x="54646" y="663611"/>
                                      <a:pt x="57263" y="619125"/>
                                    </a:cubicBezTo>
                                    <a:cubicBezTo>
                                      <a:pt x="60997" y="555655"/>
                                      <a:pt x="60462" y="491889"/>
                                      <a:pt x="66788" y="428625"/>
                                    </a:cubicBezTo>
                                    <a:cubicBezTo>
                                      <a:pt x="70010" y="396407"/>
                                      <a:pt x="77985" y="364787"/>
                                      <a:pt x="85838" y="333375"/>
                                    </a:cubicBezTo>
                                    <a:cubicBezTo>
                                      <a:pt x="89013" y="320675"/>
                                      <a:pt x="92523" y="308054"/>
                                      <a:pt x="95363" y="295275"/>
                                    </a:cubicBezTo>
                                    <a:cubicBezTo>
                                      <a:pt x="98875" y="279471"/>
                                      <a:pt x="100628" y="263269"/>
                                      <a:pt x="104888" y="247650"/>
                                    </a:cubicBezTo>
                                    <a:cubicBezTo>
                                      <a:pt x="110172" y="228277"/>
                                      <a:pt x="117588" y="209550"/>
                                      <a:pt x="123938" y="190500"/>
                                    </a:cubicBezTo>
                                    <a:lnTo>
                                      <a:pt x="133463" y="161925"/>
                                    </a:lnTo>
                                    <a:cubicBezTo>
                                      <a:pt x="135580" y="155574"/>
                                      <a:pt x="146398" y="104423"/>
                                      <a:pt x="152513" y="95250"/>
                                    </a:cubicBezTo>
                                    <a:cubicBezTo>
                                      <a:pt x="159985" y="84042"/>
                                      <a:pt x="169880" y="74147"/>
                                      <a:pt x="181088" y="66675"/>
                                    </a:cubicBezTo>
                                    <a:cubicBezTo>
                                      <a:pt x="189442" y="61106"/>
                                      <a:pt x="200138" y="60325"/>
                                      <a:pt x="209663" y="57150"/>
                                    </a:cubicBezTo>
                                    <a:cubicBezTo>
                                      <a:pt x="219188" y="50800"/>
                                      <a:pt x="227777" y="42749"/>
                                      <a:pt x="238238" y="38100"/>
                                    </a:cubicBezTo>
                                    <a:cubicBezTo>
                                      <a:pt x="256588" y="29945"/>
                                      <a:pt x="276338" y="25400"/>
                                      <a:pt x="295388" y="19050"/>
                                    </a:cubicBezTo>
                                    <a:cubicBezTo>
                                      <a:pt x="304913" y="15875"/>
                                      <a:pt x="314000" y="10770"/>
                                      <a:pt x="323963" y="9525"/>
                                    </a:cubicBezTo>
                                    <a:lnTo>
                                      <a:pt x="400163" y="0"/>
                                    </a:lnTo>
                                    <a:lnTo>
                                      <a:pt x="1428863" y="19050"/>
                                    </a:lnTo>
                                    <a:cubicBezTo>
                                      <a:pt x="1441945" y="19535"/>
                                      <a:pt x="1454184" y="25735"/>
                                      <a:pt x="1466963" y="28575"/>
                                    </a:cubicBezTo>
                                    <a:cubicBezTo>
                                      <a:pt x="1481776" y="31867"/>
                                      <a:pt x="1535794" y="41290"/>
                                      <a:pt x="1552688" y="47625"/>
                                    </a:cubicBezTo>
                                    <a:cubicBezTo>
                                      <a:pt x="1565983" y="52611"/>
                                      <a:pt x="1578612" y="59370"/>
                                      <a:pt x="1590788" y="66675"/>
                                    </a:cubicBezTo>
                                    <a:cubicBezTo>
                                      <a:pt x="1610421" y="78455"/>
                                      <a:pt x="1647938" y="104775"/>
                                      <a:pt x="1647938" y="104775"/>
                                    </a:cubicBezTo>
                                    <a:cubicBezTo>
                                      <a:pt x="1654288" y="114300"/>
                                      <a:pt x="1661868" y="123111"/>
                                      <a:pt x="1666988" y="133350"/>
                                    </a:cubicBezTo>
                                    <a:cubicBezTo>
                                      <a:pt x="1671478" y="142330"/>
                                      <a:pt x="1674078" y="152185"/>
                                      <a:pt x="1676513" y="161925"/>
                                    </a:cubicBezTo>
                                    <a:cubicBezTo>
                                      <a:pt x="1692685" y="226612"/>
                                      <a:pt x="1683660" y="221480"/>
                                      <a:pt x="1695563" y="304800"/>
                                    </a:cubicBezTo>
                                    <a:cubicBezTo>
                                      <a:pt x="1697414" y="317759"/>
                                      <a:pt x="1702936" y="329987"/>
                                      <a:pt x="1705088" y="342900"/>
                                    </a:cubicBezTo>
                                    <a:cubicBezTo>
                                      <a:pt x="1709296" y="368149"/>
                                      <a:pt x="1710405" y="393851"/>
                                      <a:pt x="1714613" y="419100"/>
                                    </a:cubicBezTo>
                                    <a:cubicBezTo>
                                      <a:pt x="1716765" y="432013"/>
                                      <a:pt x="1721571" y="444363"/>
                                      <a:pt x="1724138" y="457200"/>
                                    </a:cubicBezTo>
                                    <a:cubicBezTo>
                                      <a:pt x="1727926" y="476138"/>
                                      <a:pt x="1730488" y="495300"/>
                                      <a:pt x="1733663" y="514350"/>
                                    </a:cubicBezTo>
                                    <a:cubicBezTo>
                                      <a:pt x="1736838" y="558800"/>
                                      <a:pt x="1743188" y="603137"/>
                                      <a:pt x="1743188" y="647700"/>
                                    </a:cubicBezTo>
                                    <a:cubicBezTo>
                                      <a:pt x="1743188" y="755697"/>
                                      <a:pt x="1739339" y="863703"/>
                                      <a:pt x="1733663" y="971550"/>
                                    </a:cubicBezTo>
                                    <a:cubicBezTo>
                                      <a:pt x="1732975" y="984623"/>
                                      <a:pt x="1727900" y="997111"/>
                                      <a:pt x="1724138" y="1009650"/>
                                    </a:cubicBezTo>
                                    <a:cubicBezTo>
                                      <a:pt x="1718368" y="1028884"/>
                                      <a:pt x="1711438" y="1047750"/>
                                      <a:pt x="1705088" y="1066800"/>
                                    </a:cubicBezTo>
                                    <a:cubicBezTo>
                                      <a:pt x="1696908" y="1091341"/>
                                      <a:pt x="1633383" y="1149529"/>
                                      <a:pt x="1628888" y="1152525"/>
                                    </a:cubicBezTo>
                                    <a:cubicBezTo>
                                      <a:pt x="1619363" y="1158875"/>
                                      <a:pt x="1611071" y="1167663"/>
                                      <a:pt x="1600313" y="1171575"/>
                                    </a:cubicBezTo>
                                    <a:cubicBezTo>
                                      <a:pt x="1575708" y="1180522"/>
                                      <a:pt x="1549513" y="1184275"/>
                                      <a:pt x="1524113" y="1190625"/>
                                    </a:cubicBezTo>
                                    <a:cubicBezTo>
                                      <a:pt x="1511413" y="1193800"/>
                                      <a:pt x="1499024" y="1198704"/>
                                      <a:pt x="1486013" y="1200150"/>
                                    </a:cubicBezTo>
                                    <a:cubicBezTo>
                                      <a:pt x="1374847" y="1212502"/>
                                      <a:pt x="1428817" y="1206109"/>
                                      <a:pt x="1324088" y="1219200"/>
                                    </a:cubicBezTo>
                                    <a:cubicBezTo>
                                      <a:pt x="1314563" y="1222375"/>
                                      <a:pt x="1305358" y="1226756"/>
                                      <a:pt x="1295513" y="1228725"/>
                                    </a:cubicBezTo>
                                    <a:cubicBezTo>
                                      <a:pt x="1242185" y="1239391"/>
                                      <a:pt x="1164029" y="1243651"/>
                                      <a:pt x="1114538" y="1247775"/>
                                    </a:cubicBezTo>
                                    <a:lnTo>
                                      <a:pt x="619238" y="1238250"/>
                                    </a:lnTo>
                                    <a:cubicBezTo>
                                      <a:pt x="606155" y="1237783"/>
                                      <a:pt x="594051" y="1230877"/>
                                      <a:pt x="581138" y="1228725"/>
                                    </a:cubicBezTo>
                                    <a:cubicBezTo>
                                      <a:pt x="555889" y="1224517"/>
                                      <a:pt x="530187" y="1223408"/>
                                      <a:pt x="504938" y="1219200"/>
                                    </a:cubicBezTo>
                                    <a:cubicBezTo>
                                      <a:pt x="476148" y="1214402"/>
                                      <a:pt x="435095" y="1199094"/>
                                      <a:pt x="409688" y="1190625"/>
                                    </a:cubicBezTo>
                                    <a:lnTo>
                                      <a:pt x="352538" y="1171575"/>
                                    </a:lnTo>
                                    <a:lnTo>
                                      <a:pt x="295388" y="1152525"/>
                                    </a:lnTo>
                                    <a:lnTo>
                                      <a:pt x="266813" y="1143000"/>
                                    </a:lnTo>
                                    <a:cubicBezTo>
                                      <a:pt x="195867" y="1095702"/>
                                      <a:pt x="283002" y="1156491"/>
                                      <a:pt x="209663" y="1095375"/>
                                    </a:cubicBezTo>
                                    <a:cubicBezTo>
                                      <a:pt x="200869" y="1088046"/>
                                      <a:pt x="190613" y="1082675"/>
                                      <a:pt x="181088" y="1076325"/>
                                    </a:cubicBezTo>
                                    <a:cubicBezTo>
                                      <a:pt x="113015" y="974215"/>
                                      <a:pt x="219026" y="1129184"/>
                                      <a:pt x="133463" y="1019175"/>
                                    </a:cubicBezTo>
                                    <a:cubicBezTo>
                                      <a:pt x="119407" y="1001103"/>
                                      <a:pt x="108063" y="981075"/>
                                      <a:pt x="95363" y="962025"/>
                                    </a:cubicBezTo>
                                    <a:cubicBezTo>
                                      <a:pt x="89013" y="952500"/>
                                      <a:pt x="85838" y="939800"/>
                                      <a:pt x="76313" y="933450"/>
                                    </a:cubicBezTo>
                                    <a:lnTo>
                                      <a:pt x="47738" y="914400"/>
                                    </a:lnTo>
                                    <a:cubicBezTo>
                                      <a:pt x="-6114" y="925170"/>
                                      <a:pt x="1700" y="931862"/>
                                      <a:pt x="113" y="9144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>
                                  <a:alpha val="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C63F3" w:rsidRDefault="000C63F3" w:rsidP="00C9421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フリーフォーム 21" o:spid="_x0000_s1026" style="position:absolute;margin-left:62.6pt;margin-top:82pt;width:152.25pt;height:108.75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43188,12477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" adj="-11796480,,5400" path="m113,914400c-1474,896938,13756,882995,38213,809625v6107,-18322,6350,-38100,9525,-57150c50913,708025,54646,663611,57263,619125v3734,-63470,3199,-127236,9525,-190500c70010,396407,77985,364787,85838,333375v3175,-12700,6685,-25321,9525,-38100c98875,279471,100628,263269,104888,247650v5284,-19373,12700,-38100,19050,-57150l133463,161925v2117,-6351,12935,-57502,19050,-66675c159985,84042,169880,74147,181088,66675v8354,-5569,19050,-6350,28575,-9525c219188,50800,227777,42749,238238,38100v18350,-8155,38100,-12700,57150,-19050c304913,15875,314000,10770,323963,9525l400163,,1428863,19050v13082,485,25321,6685,38100,9525c1481776,31867,1535794,41290,1552688,47625v13295,4986,25924,11745,38100,19050c1610421,78455,1647938,104775,1647938,104775v6350,9525,13930,18336,19050,28575c1671478,142330,1674078,152185,1676513,161925v16172,64687,7147,59555,19050,142875c1697414,317759,1702936,329987,1705088,342900v4208,25249,5317,50951,9525,76200c1716765,432013,1721571,444363,1724138,457200v3788,18938,6350,38100,9525,57150c1736838,558800,1743188,603137,1743188,647700v,107997,-3849,216003,-9525,323850c1732975,984623,1727900,997111,1724138,1009650v-5770,19234,-12700,38100,-19050,57150c1696908,1091341,1633383,1149529,1628888,1152525v-9525,6350,-17817,15138,-28575,19050c1575708,1180522,1549513,1184275,1524113,1190625v-12700,3175,-25089,8079,-38100,9525c1374847,1212502,1428817,1206109,1324088,1219200v-9525,3175,-18730,7556,-28575,9525c1242185,1239391,1164029,1243651,1114538,1247775r-495300,-9525c606155,1237783,594051,1230877,581138,1228725v-25249,-4208,-50951,-5317,-76200,-9525c476148,1214402,435095,1199094,409688,1190625r-57150,-19050l295388,1152525r-28575,-9525c195867,1095702,283002,1156491,209663,1095375v-8794,-7329,-19050,-12700,-28575,-19050c113015,974215,219026,1129184,133463,1019175,119407,1001103,108063,981075,95363,962025,89013,952500,85838,939800,76313,933450l47738,914400v-53852,10770,-46038,17462,-47625,xe" fillcolor="#4f81bd [3204]" strokecolor="#243f60 [1604]" strokeweight="2pt">
                      <v:fill opacity="0"/>
                      <v:stroke joinstyle="miter"/>
                      <v:formulas/>
                      <v:path arrowok="t" o:connecttype="custom" o:connectlocs="125,1012122;42387,896150;52952,832892;63517,685291;74082,474432;95213,369003;105778,326831;116344,274116;137474,210859;148040,179230;169170,105429;200866,73801;232562,63258;264258,42172;327650,21086;359345,10543;443868,0;1584920,21086;1627181,31629;1722269,52715;1764530,73801;1827922,115972;1849053,147601;1859618,179230;1880749,337374;1891314,379546;1901879,463889;1912444,506061;1923010,569319;1933575,716920;1923010,1075380;1912444,1117552;1891314,1180809;1806791,1275696;1775096,1296781;1690573,1317867;1648312,1328410;1468702,1349496;1437006,1360039;1236265,1381125;686870,1370582;644609,1360039;560086,1349496;454433,1317867;391041,1296781;327650,1275696;295954,1265153;232562,1212438;200866,1191352;148040,1128094;105778,1064837;84648,1033208;52952,1012122;125,1012122" o:connectangles="0,0,0,0,0,0,0,0,0,0,0,0,0,0,0,0,0,0,0,0,0,0,0,0,0,0,0,0,0,0,0,0,0,0,0,0,0,0,0,0,0,0,0,0,0,0,0,0,0,0,0,0,0,0" textboxrect="0,0,1743188,1247775"/>
                      <v:textbox>
                        <w:txbxContent>
                          <w:p w:rsidR="000C63F3" w:rsidRDefault="000C63F3" w:rsidP="00C94214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0AB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3760" behindDoc="0" locked="0" layoutInCell="1" allowOverlap="1" wp14:anchorId="33354A28" wp14:editId="1E6AB6ED">
                      <wp:simplePos x="0" y="0"/>
                      <wp:positionH relativeFrom="column">
                        <wp:posOffset>861695</wp:posOffset>
                      </wp:positionH>
                      <wp:positionV relativeFrom="paragraph">
                        <wp:posOffset>1222375</wp:posOffset>
                      </wp:positionV>
                      <wp:extent cx="1771650" cy="1533525"/>
                      <wp:effectExtent l="0" t="0" r="0" b="0"/>
                      <wp:wrapNone/>
                      <wp:docPr id="3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1650" cy="1533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0"/>
                                </a:schemeClr>
                              </a:solidFill>
                              <a:ln w="6350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63F3" w:rsidRPr="00040358" w:rsidRDefault="000C63F3" w:rsidP="00150ABF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04035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10"/>
                                          </w:rPr>
                                          <w:t>さいきん</w:t>
                                        </w:r>
                                      </w:rt>
                                      <w:rubyBase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</w:rPr>
                                          <w:t>最近</w:t>
                                        </w:r>
                                      </w:rubyBase>
                                    </w:ruby>
                                  </w:r>
                                  <w:r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、</w:t>
                                  </w:r>
                                  <w:r w:rsidRPr="0004035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10"/>
                                          </w:rPr>
                                          <w:t>さいがい</w:t>
                                        </w:r>
                                      </w:rt>
                                      <w:rubyBase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</w:rPr>
                                          <w:t>災害</w:t>
                                        </w:r>
                                      </w:rubyBase>
                                    </w:ruby>
                                  </w:r>
                                  <w:r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のニュースが</w:t>
                                  </w:r>
                                  <w:r w:rsidRPr="0004035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10"/>
                                          </w:rPr>
                                          <w:t>おお</w:t>
                                        </w:r>
                                      </w:rt>
                                      <w:rubyBase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</w:rPr>
                                          <w:t>多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い</w:t>
                                  </w:r>
                                  <w:r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けど、</w:t>
                                  </w:r>
                                  <w:r w:rsidRPr="0004035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10"/>
                                          </w:rPr>
                                          <w:t>いちのみやし</w:t>
                                        </w:r>
                                      </w:rt>
                                      <w:rubyBase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</w:rPr>
                                          <w:t>一宮市</w:t>
                                        </w:r>
                                      </w:rubyBase>
                                    </w:ruby>
                                  </w:r>
                                  <w:r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に</w:t>
                                  </w:r>
                                  <w:r w:rsidRPr="0004035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10"/>
                                          </w:rPr>
                                          <w:t>さいがい</w:t>
                                        </w:r>
                                      </w:rt>
                                      <w:rubyBase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</w:rPr>
                                          <w:t>災害</w:t>
                                        </w:r>
                                      </w:rubyBase>
                                    </w:ruby>
                                  </w:r>
                                  <w:r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が</w:t>
                                  </w:r>
                                  <w:r w:rsidRPr="0004035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10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</w:rPr>
                                          <w:t>来</w:t>
                                        </w:r>
                                      </w:rubyBase>
                                    </w:ruby>
                                  </w:r>
                                  <w:r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たらどうなるのかな</w:t>
                                  </w:r>
                                  <w:r w:rsidRPr="0004035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…</w:t>
                                  </w:r>
                                  <w:r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。</w:t>
                                  </w:r>
                                  <w:r w:rsidRPr="0004035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10"/>
                                          </w:rPr>
                                          <w:t>しんぱい</w:t>
                                        </w:r>
                                      </w:rt>
                                      <w:rubyBase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</w:rPr>
                                          <w:t>心配</w:t>
                                        </w:r>
                                      </w:rubyBase>
                                    </w:ruby>
                                  </w:r>
                                  <w:r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だなぁ。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3" o:spid="_x0000_s1027" type="#_x0000_t202" style="position:absolute;margin-left:67.85pt;margin-top:96.25pt;width:139.5pt;height:120.7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" fillcolor="white [3201]" strokeweight=".5pt">
                      <v:fill opacity="0"/>
                      <v:stroke opacity="0"/>
                      <v:textbox>
                        <w:txbxContent>
                          <w:p w:rsidR="000C63F3" w:rsidRPr="00040358" w:rsidRDefault="000C63F3" w:rsidP="00150AB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40358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さいきん</w:t>
                                  </w:r>
                                </w:rt>
                                <w:rubyBase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最近</w:t>
                                  </w:r>
                                </w:rubyBase>
                              </w:ruby>
                            </w:r>
                            <w:r w:rsidRPr="0004035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 w:rsidRPr="00040358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 w:rsidRPr="0004035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のニュースが</w:t>
                            </w:r>
                            <w:r w:rsidRPr="00040358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</w:t>
                            </w:r>
                            <w:r w:rsidRPr="0004035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けど、</w:t>
                            </w:r>
                            <w:r w:rsidRPr="00040358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いちのみやし</w:t>
                                  </w:r>
                                </w:rt>
                                <w:rubyBase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一宮市</w:t>
                                  </w:r>
                                </w:rubyBase>
                              </w:ruby>
                            </w:r>
                            <w:r w:rsidRPr="0004035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 w:rsidRPr="00040358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 w:rsidRPr="0004035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 w:rsidRPr="00040358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04035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たらどうなるのかな</w:t>
                            </w:r>
                            <w:r w:rsidRPr="00040358">
                              <w:rPr>
                                <w:rFonts w:ascii="HG丸ｺﾞｼｯｸM-PRO" w:eastAsia="HG丸ｺﾞｼｯｸM-PRO" w:hAnsi="HG丸ｺﾞｼｯｸM-PRO"/>
                              </w:rPr>
                              <w:t>…</w:t>
                            </w:r>
                            <w:r w:rsidRPr="0004035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  <w:r w:rsidRPr="00040358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04035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だなぁ。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0ABF">
              <w:rPr>
                <w:noProof/>
              </w:rPr>
              <w:drawing>
                <wp:anchor distT="0" distB="0" distL="114300" distR="114300" simplePos="0" relativeHeight="251591168" behindDoc="0" locked="0" layoutInCell="1" allowOverlap="1" wp14:anchorId="4873AE34" wp14:editId="18EEDC28">
                  <wp:simplePos x="0" y="0"/>
                  <wp:positionH relativeFrom="column">
                    <wp:posOffset>1472565</wp:posOffset>
                  </wp:positionH>
                  <wp:positionV relativeFrom="paragraph">
                    <wp:posOffset>107950</wp:posOffset>
                  </wp:positionV>
                  <wp:extent cx="1019175" cy="981075"/>
                  <wp:effectExtent l="0" t="0" r="9525" b="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igai_yukaue_shinsui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0ABF">
              <w:rPr>
                <w:noProof/>
              </w:rPr>
              <w:drawing>
                <wp:anchor distT="0" distB="0" distL="114300" distR="114300" simplePos="0" relativeHeight="251590144" behindDoc="0" locked="0" layoutInCell="1" allowOverlap="1" wp14:anchorId="1E80A727" wp14:editId="4899349F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111125</wp:posOffset>
                  </wp:positionV>
                  <wp:extent cx="1047750" cy="1010920"/>
                  <wp:effectExtent l="0" t="19050" r="76200" b="13208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ishin_yowai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15790">
                            <a:off x="0" y="0"/>
                            <a:ext cx="1047750" cy="1010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0ABF">
              <w:rPr>
                <w:noProof/>
              </w:rPr>
              <w:drawing>
                <wp:anchor distT="0" distB="0" distL="114300" distR="114300" simplePos="0" relativeHeight="251588096" behindDoc="0" locked="0" layoutInCell="1" allowOverlap="1" wp14:anchorId="38848D1B" wp14:editId="50261A60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1460500</wp:posOffset>
                  </wp:positionV>
                  <wp:extent cx="1022985" cy="1247775"/>
                  <wp:effectExtent l="0" t="0" r="0" b="9525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inpai_man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985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04" w:type="dxa"/>
          </w:tcPr>
          <w:p w:rsidR="00150ABF" w:rsidRDefault="007931B1" w:rsidP="00150AB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6B3A36F6" wp14:editId="335B676A">
                      <wp:simplePos x="0" y="0"/>
                      <wp:positionH relativeFrom="column">
                        <wp:posOffset>78741</wp:posOffset>
                      </wp:positionH>
                      <wp:positionV relativeFrom="paragraph">
                        <wp:posOffset>107950</wp:posOffset>
                      </wp:positionV>
                      <wp:extent cx="2667000" cy="1257300"/>
                      <wp:effectExtent l="0" t="0" r="19050" b="247650"/>
                      <wp:wrapNone/>
                      <wp:docPr id="13" name="角丸四角形吹き出し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0" cy="1257300"/>
                              </a:xfrm>
                              <a:prstGeom prst="wedgeRoundRectCallout">
                                <a:avLst>
                                  <a:gd name="adj1" fmla="val -4699"/>
                                  <a:gd name="adj2" fmla="val 67184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C63F3" w:rsidRDefault="000C63F3" w:rsidP="00150AB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角丸四角形吹き出し 13" o:spid="_x0000_s1028" type="#_x0000_t62" style="position:absolute;margin-left:6.2pt;margin-top:8.5pt;width:210pt;height:99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" adj="9785,25312" fillcolor="white [3212]" strokecolor="#243f60 [1604]" strokeweight="2pt">
                      <v:textbox>
                        <w:txbxContent>
                          <w:p w:rsidR="000C63F3" w:rsidRDefault="000C63F3" w:rsidP="00150AB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0AB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7DB1A948" wp14:editId="23B82A44">
                      <wp:simplePos x="0" y="0"/>
                      <wp:positionH relativeFrom="column">
                        <wp:posOffset>168130</wp:posOffset>
                      </wp:positionH>
                      <wp:positionV relativeFrom="paragraph">
                        <wp:posOffset>182245</wp:posOffset>
                      </wp:positionV>
                      <wp:extent cx="2447925" cy="1104900"/>
                      <wp:effectExtent l="0" t="0" r="0" b="0"/>
                      <wp:wrapNone/>
                      <wp:docPr id="11" name="テキスト ボック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47925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alpha val="0"/>
                                </a:sysClr>
                              </a:solidFill>
                              <a:ln w="6350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C63F3" w:rsidRPr="00040358" w:rsidRDefault="000C63F3" w:rsidP="00150ABF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04035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10"/>
                                          </w:rPr>
                                          <w:t>さいがい</w:t>
                                        </w:r>
                                      </w:rt>
                                      <w:rubyBase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</w:rPr>
                                          <w:t>災害</w:t>
                                        </w:r>
                                      </w:rubyBase>
                                    </w:ruby>
                                  </w:r>
                                  <w:r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が</w:t>
                                  </w:r>
                                  <w:r w:rsidRPr="0004035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10"/>
                                          </w:rPr>
                                          <w:t>お</w:t>
                                        </w:r>
                                      </w:rt>
                                      <w:rubyBase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</w:rPr>
                                          <w:t>起</w:t>
                                        </w:r>
                                      </w:rubyBase>
                                    </w:ruby>
                                  </w:r>
                                  <w:r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こるのはみんな</w:t>
                                  </w:r>
                                  <w:r w:rsidRPr="0004035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10"/>
                                          </w:rPr>
                                          <w:t>しんぱい</w:t>
                                        </w:r>
                                      </w:rt>
                                      <w:rubyBase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</w:rPr>
                                          <w:t>心配</w:t>
                                        </w:r>
                                      </w:rubyBase>
                                    </w:ruby>
                                  </w:r>
                                  <w:r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だよね。でも、</w:t>
                                  </w:r>
                                  <w:r w:rsidRPr="0004035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10"/>
                                          </w:rPr>
                                          <w:t>さいがい</w:t>
                                        </w:r>
                                      </w:rt>
                                      <w:rubyBase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</w:rPr>
                                          <w:t>災害</w:t>
                                        </w:r>
                                      </w:rubyBase>
                                    </w:ruby>
                                  </w:r>
                                  <w:r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が</w:t>
                                  </w:r>
                                  <w:r w:rsidRPr="0004035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10"/>
                                          </w:rPr>
                                          <w:t>お</w:t>
                                        </w:r>
                                      </w:rt>
                                      <w:rubyBase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</w:rPr>
                                          <w:t>起</w:t>
                                        </w:r>
                                      </w:rubyBase>
                                    </w:ruby>
                                  </w:r>
                                  <w:r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こる前に、</w:t>
                                  </w:r>
                                  <w:r w:rsidRPr="0004035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10"/>
                                          </w:rPr>
                                          <w:t>じゅんび</w:t>
                                        </w:r>
                                      </w:rt>
                                      <w:rubyBase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</w:rPr>
                                          <w:t>準備</w:t>
                                        </w:r>
                                      </w:rubyBase>
                                    </w:ruby>
                                  </w:r>
                                  <w:r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をしておくことで、</w:t>
                                  </w:r>
                                  <w:r w:rsidRPr="0004035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10"/>
                                          </w:rPr>
                                          <w:t>じぶん</w:t>
                                        </w:r>
                                      </w:rt>
                                      <w:rubyBase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</w:rPr>
                                          <w:t>自分</w:t>
                                        </w:r>
                                      </w:rubyBase>
                                    </w:ruby>
                                  </w:r>
                                  <w:r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の</w:t>
                                  </w:r>
                                  <w:r w:rsidRPr="0004035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10"/>
                                          </w:rPr>
                                          <w:t>いのち</w:t>
                                        </w:r>
                                      </w:rt>
                                      <w:rubyBase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</w:rPr>
                                          <w:t>命</w:t>
                                        </w:r>
                                      </w:rubyBase>
                                    </w:ruby>
                                  </w:r>
                                  <w:r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や</w:t>
                                  </w:r>
                                  <w:r w:rsidRPr="0004035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10"/>
                                          </w:rPr>
                                          <w:t>せいかつ</w:t>
                                        </w:r>
                                      </w:rt>
                                      <w:rubyBase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</w:rPr>
                                          <w:t>生活</w:t>
                                        </w:r>
                                      </w:rubyBase>
                                    </w:ruby>
                                  </w:r>
                                  <w:r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を</w:t>
                                  </w:r>
                                  <w:r w:rsidRPr="0004035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10"/>
                                          </w:rPr>
                                          <w:t>まも</w:t>
                                        </w:r>
                                      </w:rt>
                                      <w:rubyBase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</w:rPr>
                                          <w:t>守</w:t>
                                        </w:r>
                                      </w:rubyBase>
                                    </w:ruby>
                                  </w:r>
                                  <w:r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ることができるんだよ！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1" o:spid="_x0000_s1029" type="#_x0000_t202" style="position:absolute;margin-left:13.25pt;margin-top:14.35pt;width:192.75pt;height:87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" fillcolor="window" strokeweight=".5pt">
                      <v:fill opacity="0"/>
                      <v:stroke opacity="0"/>
                      <v:textbox>
                        <w:txbxContent>
                          <w:p w:rsidR="000C63F3" w:rsidRPr="00040358" w:rsidRDefault="000C63F3" w:rsidP="00150AB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40358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 w:rsidRPr="0004035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 w:rsidRPr="00040358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お</w:t>
                                  </w:r>
                                </w:rt>
                                <w:rubyBase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04035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こるのはみんな</w:t>
                            </w:r>
                            <w:r w:rsidRPr="00040358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04035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だよね。でも、</w:t>
                            </w:r>
                            <w:r w:rsidRPr="00040358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 w:rsidRPr="0004035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 w:rsidRPr="00040358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お</w:t>
                                  </w:r>
                                </w:rt>
                                <w:rubyBase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04035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こる前に、</w:t>
                            </w:r>
                            <w:r w:rsidRPr="00040358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04035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をしておくことで、</w:t>
                            </w:r>
                            <w:r w:rsidRPr="00040358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04035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Pr="00040358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いのち</w:t>
                                  </w:r>
                                </w:rt>
                                <w:rubyBase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04035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</w:t>
                            </w:r>
                            <w:r w:rsidRPr="00040358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04035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 w:rsidRPr="00040358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まも</w:t>
                                  </w:r>
                                </w:rt>
                                <w:rubyBase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04035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ることができるんだよ！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0ABF">
              <w:rPr>
                <w:noProof/>
              </w:rPr>
              <w:drawing>
                <wp:anchor distT="0" distB="0" distL="114300" distR="114300" simplePos="0" relativeHeight="251624960" behindDoc="0" locked="0" layoutInCell="1" allowOverlap="1" wp14:anchorId="549B24A6" wp14:editId="5ED9D7A8">
                  <wp:simplePos x="0" y="0"/>
                  <wp:positionH relativeFrom="column">
                    <wp:posOffset>1442408</wp:posOffset>
                  </wp:positionH>
                  <wp:positionV relativeFrom="paragraph">
                    <wp:posOffset>1474470</wp:posOffset>
                  </wp:positionV>
                  <wp:extent cx="1066800" cy="1147445"/>
                  <wp:effectExtent l="0" t="0" r="0" b="0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/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147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50ABF">
              <w:rPr>
                <w:noProof/>
              </w:rPr>
              <w:drawing>
                <wp:anchor distT="0" distB="0" distL="114300" distR="114300" simplePos="0" relativeHeight="251655680" behindDoc="0" locked="0" layoutInCell="1" allowOverlap="1" wp14:anchorId="663342B0" wp14:editId="5792410A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1564964</wp:posOffset>
                  </wp:positionV>
                  <wp:extent cx="823270" cy="1045674"/>
                  <wp:effectExtent l="0" t="0" r="0" b="0"/>
                  <wp:wrapNone/>
                  <wp:docPr id="17" name="図 17" descr="http://4.bp.blogspot.com/-zG00ZcMZjrE/UNRoTR31qoI/AAAAAAAAJEI/YLjUhWkZa2c/s1600/mark_denky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4.bp.blogspot.com/-zG00ZcMZjrE/UNRoTR31qoI/AAAAAAAAJEI/YLjUhWkZa2c/s1600/mark_denky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270" cy="1045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50ABF" w:rsidTr="007931B1">
        <w:trPr>
          <w:trHeight w:val="3946"/>
        </w:trPr>
        <w:tc>
          <w:tcPr>
            <w:tcW w:w="4503" w:type="dxa"/>
          </w:tcPr>
          <w:p w:rsidR="00150ABF" w:rsidRDefault="00E307E2" w:rsidP="00150ABF">
            <w:r>
              <w:rPr>
                <w:noProof/>
              </w:rPr>
              <w:drawing>
                <wp:anchor distT="0" distB="0" distL="114300" distR="114300" simplePos="0" relativeHeight="251721216" behindDoc="0" locked="0" layoutInCell="1" allowOverlap="1" wp14:anchorId="0D442A61" wp14:editId="0B1A8D7A">
                  <wp:simplePos x="0" y="0"/>
                  <wp:positionH relativeFrom="column">
                    <wp:posOffset>979805</wp:posOffset>
                  </wp:positionH>
                  <wp:positionV relativeFrom="paragraph">
                    <wp:posOffset>1232535</wp:posOffset>
                  </wp:positionV>
                  <wp:extent cx="1285875" cy="1258281"/>
                  <wp:effectExtent l="0" t="0" r="0" b="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/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258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035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20D5F414" wp14:editId="4B0155C4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89535</wp:posOffset>
                      </wp:positionV>
                      <wp:extent cx="2628900" cy="1057275"/>
                      <wp:effectExtent l="0" t="0" r="19050" b="257175"/>
                      <wp:wrapNone/>
                      <wp:docPr id="15" name="角丸四角形吹き出し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28900" cy="1057275"/>
                              </a:xfrm>
                              <a:prstGeom prst="wedgeRoundRectCallout">
                                <a:avLst>
                                  <a:gd name="adj1" fmla="val -11034"/>
                                  <a:gd name="adj2" fmla="val 71281"/>
                                  <a:gd name="adj3" fmla="val 16667"/>
                                </a:avLst>
                              </a:prstGeom>
                              <a:solidFill>
                                <a:schemeClr val="accent1">
                                  <a:alpha val="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0C63F3" w:rsidRDefault="000C63F3" w:rsidP="00150AB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角丸四角形吹き出し 15" o:spid="_x0000_s1030" type="#_x0000_t62" style="position:absolute;margin-left:2.45pt;margin-top:7.05pt;width:207pt;height:83.2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" adj="8417,26197" fillcolor="#4f81bd [3204]" strokecolor="#243f60 [1604]" strokeweight="2pt">
                      <v:fill opacity="0"/>
                      <v:textbox>
                        <w:txbxContent>
                          <w:p w:rsidR="000C63F3" w:rsidRDefault="000C63F3" w:rsidP="00150ABF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0AB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14B24AAE" wp14:editId="16E7A205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118110</wp:posOffset>
                      </wp:positionV>
                      <wp:extent cx="2447925" cy="1000125"/>
                      <wp:effectExtent l="0" t="0" r="0" b="0"/>
                      <wp:wrapNone/>
                      <wp:docPr id="12" name="テキスト ボック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47925" cy="1000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alpha val="0"/>
                                </a:sysClr>
                              </a:solidFill>
                              <a:ln w="6350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C63F3" w:rsidRPr="00040358" w:rsidRDefault="000C63F3" w:rsidP="00150ABF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この「わたしの</w:t>
                                  </w:r>
                                  <w:r w:rsidRPr="0004035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10"/>
                                          </w:rPr>
                                          <w:t>さいがい</w:t>
                                        </w:r>
                                      </w:rt>
                                      <w:rubyBase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</w:rPr>
                                          <w:t>災害</w:t>
                                        </w:r>
                                      </w:rubyBase>
                                    </w:ruby>
                                  </w:r>
                                  <w:r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ノート」は</w:t>
                                  </w:r>
                                  <w:r w:rsidRPr="0004035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10"/>
                                          </w:rPr>
                                          <w:t>か</w:t>
                                        </w:r>
                                      </w:rt>
                                      <w:rubyBase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</w:rPr>
                                          <w:t>書</w:t>
                                        </w:r>
                                      </w:rubyBase>
                                    </w:ruby>
                                  </w:r>
                                  <w:r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き</w:t>
                                  </w:r>
                                  <w:r w:rsidRPr="0004035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10"/>
                                          </w:rPr>
                                          <w:t>こ</w:t>
                                        </w:r>
                                      </w:rt>
                                      <w:rubyBase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</w:rPr>
                                          <w:t>込</w:t>
                                        </w:r>
                                      </w:rubyBase>
                                    </w:ruby>
                                  </w:r>
                                  <w:r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みながら、</w:t>
                                  </w:r>
                                  <w:r w:rsidRPr="0004035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10"/>
                                          </w:rPr>
                                          <w:t>さいがい</w:t>
                                        </w:r>
                                      </w:rt>
                                      <w:rubyBase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</w:rPr>
                                          <w:t>災害</w:t>
                                        </w:r>
                                      </w:rubyBase>
                                    </w:ruby>
                                  </w:r>
                                  <w:r w:rsidRPr="0004035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10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の</w:t>
                                  </w:r>
                                  <w:r w:rsidRPr="0004035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10"/>
                                          </w:rPr>
                                          <w:t>じゅんび</w:t>
                                        </w:r>
                                      </w:rt>
                                      <w:rubyBase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</w:rPr>
                                          <w:t>準備</w:t>
                                        </w:r>
                                      </w:rubyBase>
                                    </w:ruby>
                                  </w:r>
                                  <w:r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していくノートだよ！</w:t>
                                  </w:r>
                                  <w:r w:rsidRPr="0004035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10"/>
                                          </w:rPr>
                                          <w:t>いっしょ</w:t>
                                        </w:r>
                                      </w:rt>
                                      <w:rubyBase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</w:rPr>
                                          <w:t>一緒</w:t>
                                        </w:r>
                                      </w:rubyBase>
                                    </w:ruby>
                                  </w:r>
                                  <w:r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に</w:t>
                                  </w:r>
                                  <w:r w:rsidRPr="0004035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10"/>
                                          </w:rPr>
                                          <w:t>さいがい</w:t>
                                        </w:r>
                                      </w:rt>
                                      <w:rubyBase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</w:rPr>
                                          <w:t>災害</w:t>
                                        </w:r>
                                      </w:rubyBase>
                                    </w:ruby>
                                  </w:r>
                                  <w:r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について</w:t>
                                  </w:r>
                                  <w:r w:rsidRPr="00040358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10"/>
                                          </w:rPr>
                                          <w:t>かんが</w:t>
                                        </w:r>
                                      </w:rt>
                                      <w:rubyBase>
                                        <w:r w:rsidR="000C63F3" w:rsidRPr="00040358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</w:rPr>
                                          <w:t>考</w:t>
                                        </w:r>
                                      </w:rubyBase>
                                    </w:ruby>
                                  </w:r>
                                  <w:r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えてみよう。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2" o:spid="_x0000_s1031" type="#_x0000_t202" style="position:absolute;margin-left:7.2pt;margin-top:9.3pt;width:192.75pt;height:78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" fillcolor="window" strokeweight=".5pt">
                      <v:fill opacity="0"/>
                      <v:stroke opacity="0"/>
                      <v:textbox>
                        <w:txbxContent>
                          <w:p w:rsidR="000C63F3" w:rsidRPr="00040358" w:rsidRDefault="000C63F3" w:rsidP="00150AB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4035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この「わたしの</w:t>
                            </w:r>
                            <w:r w:rsidRPr="00040358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 w:rsidRPr="0004035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ノート」は</w:t>
                            </w:r>
                            <w:r w:rsidRPr="00040358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04035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き</w:t>
                            </w:r>
                            <w:r w:rsidRPr="00040358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04035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みながら、</w:t>
                            </w:r>
                            <w:r w:rsidRPr="00040358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 w:rsidRPr="00040358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04035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Pr="00040358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04035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していくノートだよ！</w:t>
                            </w:r>
                            <w:r w:rsidRPr="00040358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04035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 w:rsidRPr="00040358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 w:rsidRPr="0004035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について</w:t>
                            </w:r>
                            <w:r w:rsidRPr="00040358"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C63F3" w:rsidRPr="00040358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04035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えてみよう。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604" w:type="dxa"/>
          </w:tcPr>
          <w:p w:rsidR="00150ABF" w:rsidRDefault="00084E33" w:rsidP="00150AB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6048" behindDoc="1" locked="0" layoutInCell="1" allowOverlap="1" wp14:anchorId="680524FD" wp14:editId="2868F68C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3810</wp:posOffset>
                      </wp:positionV>
                      <wp:extent cx="2886075" cy="2487930"/>
                      <wp:effectExtent l="0" t="0" r="9525" b="7620"/>
                      <wp:wrapNone/>
                      <wp:docPr id="27" name="正方形/長方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6075" cy="2487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B11B8">
                                  <a:alpha val="37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27" o:spid="_x0000_s1026" style="position:absolute;left:0;text-align:left;margin-left:-4.3pt;margin-top:.3pt;width:227.25pt;height:195.9pt;z-index:-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" fillcolor="#fb11b8" stroked="f" strokeweight="2pt">
                      <v:fill opacity="24158f"/>
                    </v:rect>
                  </w:pict>
                </mc:Fallback>
              </mc:AlternateContent>
            </w:r>
            <w:r w:rsidR="00150AB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1" locked="0" layoutInCell="1" allowOverlap="1" wp14:anchorId="4F3F651E" wp14:editId="4E171ECB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80010</wp:posOffset>
                      </wp:positionV>
                      <wp:extent cx="2743200" cy="2295525"/>
                      <wp:effectExtent l="57150" t="95250" r="76200" b="47625"/>
                      <wp:wrapNone/>
                      <wp:docPr id="22" name="フリーフォーム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0" cy="2295525"/>
                              </a:xfrm>
                              <a:custGeom>
                                <a:avLst/>
                                <a:gdLst>
                                  <a:gd name="connsiteX0" fmla="*/ 165780 w 2852019"/>
                                  <a:gd name="connsiteY0" fmla="*/ 323850 h 2143125"/>
                                  <a:gd name="connsiteX1" fmla="*/ 184830 w 2852019"/>
                                  <a:gd name="connsiteY1" fmla="*/ 200025 h 2143125"/>
                                  <a:gd name="connsiteX2" fmla="*/ 251505 w 2852019"/>
                                  <a:gd name="connsiteY2" fmla="*/ 123825 h 2143125"/>
                                  <a:gd name="connsiteX3" fmla="*/ 280080 w 2852019"/>
                                  <a:gd name="connsiteY3" fmla="*/ 95250 h 2143125"/>
                                  <a:gd name="connsiteX4" fmla="*/ 394380 w 2852019"/>
                                  <a:gd name="connsiteY4" fmla="*/ 47625 h 2143125"/>
                                  <a:gd name="connsiteX5" fmla="*/ 508680 w 2852019"/>
                                  <a:gd name="connsiteY5" fmla="*/ 57150 h 2143125"/>
                                  <a:gd name="connsiteX6" fmla="*/ 546780 w 2852019"/>
                                  <a:gd name="connsiteY6" fmla="*/ 66675 h 2143125"/>
                                  <a:gd name="connsiteX7" fmla="*/ 613455 w 2852019"/>
                                  <a:gd name="connsiteY7" fmla="*/ 95250 h 2143125"/>
                                  <a:gd name="connsiteX8" fmla="*/ 642030 w 2852019"/>
                                  <a:gd name="connsiteY8" fmla="*/ 114300 h 2143125"/>
                                  <a:gd name="connsiteX9" fmla="*/ 727755 w 2852019"/>
                                  <a:gd name="connsiteY9" fmla="*/ 190500 h 2143125"/>
                                  <a:gd name="connsiteX10" fmla="*/ 746805 w 2852019"/>
                                  <a:gd name="connsiteY10" fmla="*/ 219075 h 2143125"/>
                                  <a:gd name="connsiteX11" fmla="*/ 756330 w 2852019"/>
                                  <a:gd name="connsiteY11" fmla="*/ 190500 h 2143125"/>
                                  <a:gd name="connsiteX12" fmla="*/ 765855 w 2852019"/>
                                  <a:gd name="connsiteY12" fmla="*/ 133350 h 2143125"/>
                                  <a:gd name="connsiteX13" fmla="*/ 832530 w 2852019"/>
                                  <a:gd name="connsiteY13" fmla="*/ 57150 h 2143125"/>
                                  <a:gd name="connsiteX14" fmla="*/ 1146855 w 2852019"/>
                                  <a:gd name="connsiteY14" fmla="*/ 66675 h 2143125"/>
                                  <a:gd name="connsiteX15" fmla="*/ 1165905 w 2852019"/>
                                  <a:gd name="connsiteY15" fmla="*/ 95250 h 2143125"/>
                                  <a:gd name="connsiteX16" fmla="*/ 1204005 w 2852019"/>
                                  <a:gd name="connsiteY16" fmla="*/ 123825 h 2143125"/>
                                  <a:gd name="connsiteX17" fmla="*/ 1232580 w 2852019"/>
                                  <a:gd name="connsiteY17" fmla="*/ 180975 h 2143125"/>
                                  <a:gd name="connsiteX18" fmla="*/ 1251630 w 2852019"/>
                                  <a:gd name="connsiteY18" fmla="*/ 257175 h 2143125"/>
                                  <a:gd name="connsiteX19" fmla="*/ 1270680 w 2852019"/>
                                  <a:gd name="connsiteY19" fmla="*/ 190500 h 2143125"/>
                                  <a:gd name="connsiteX20" fmla="*/ 1289730 w 2852019"/>
                                  <a:gd name="connsiteY20" fmla="*/ 133350 h 2143125"/>
                                  <a:gd name="connsiteX21" fmla="*/ 1346880 w 2852019"/>
                                  <a:gd name="connsiteY21" fmla="*/ 76200 h 2143125"/>
                                  <a:gd name="connsiteX22" fmla="*/ 1394505 w 2852019"/>
                                  <a:gd name="connsiteY22" fmla="*/ 38100 h 2143125"/>
                                  <a:gd name="connsiteX23" fmla="*/ 1508805 w 2852019"/>
                                  <a:gd name="connsiteY23" fmla="*/ 47625 h 2143125"/>
                                  <a:gd name="connsiteX24" fmla="*/ 1537380 w 2852019"/>
                                  <a:gd name="connsiteY24" fmla="*/ 57150 h 2143125"/>
                                  <a:gd name="connsiteX25" fmla="*/ 1585005 w 2852019"/>
                                  <a:gd name="connsiteY25" fmla="*/ 66675 h 2143125"/>
                                  <a:gd name="connsiteX26" fmla="*/ 1661205 w 2852019"/>
                                  <a:gd name="connsiteY26" fmla="*/ 161925 h 2143125"/>
                                  <a:gd name="connsiteX27" fmla="*/ 1680255 w 2852019"/>
                                  <a:gd name="connsiteY27" fmla="*/ 219075 h 2143125"/>
                                  <a:gd name="connsiteX28" fmla="*/ 1699305 w 2852019"/>
                                  <a:gd name="connsiteY28" fmla="*/ 180975 h 2143125"/>
                                  <a:gd name="connsiteX29" fmla="*/ 1737405 w 2852019"/>
                                  <a:gd name="connsiteY29" fmla="*/ 123825 h 2143125"/>
                                  <a:gd name="connsiteX30" fmla="*/ 1756455 w 2852019"/>
                                  <a:gd name="connsiteY30" fmla="*/ 85725 h 2143125"/>
                                  <a:gd name="connsiteX31" fmla="*/ 1804080 w 2852019"/>
                                  <a:gd name="connsiteY31" fmla="*/ 28575 h 2143125"/>
                                  <a:gd name="connsiteX32" fmla="*/ 1832655 w 2852019"/>
                                  <a:gd name="connsiteY32" fmla="*/ 9525 h 2143125"/>
                                  <a:gd name="connsiteX33" fmla="*/ 1861230 w 2852019"/>
                                  <a:gd name="connsiteY33" fmla="*/ 0 h 2143125"/>
                                  <a:gd name="connsiteX34" fmla="*/ 2004105 w 2852019"/>
                                  <a:gd name="connsiteY34" fmla="*/ 9525 h 2143125"/>
                                  <a:gd name="connsiteX35" fmla="*/ 2032680 w 2852019"/>
                                  <a:gd name="connsiteY35" fmla="*/ 19050 h 2143125"/>
                                  <a:gd name="connsiteX36" fmla="*/ 2051730 w 2852019"/>
                                  <a:gd name="connsiteY36" fmla="*/ 47625 h 2143125"/>
                                  <a:gd name="connsiteX37" fmla="*/ 2099355 w 2852019"/>
                                  <a:gd name="connsiteY37" fmla="*/ 114300 h 2143125"/>
                                  <a:gd name="connsiteX38" fmla="*/ 2118405 w 2852019"/>
                                  <a:gd name="connsiteY38" fmla="*/ 200025 h 2143125"/>
                                  <a:gd name="connsiteX39" fmla="*/ 2146980 w 2852019"/>
                                  <a:gd name="connsiteY39" fmla="*/ 180975 h 2143125"/>
                                  <a:gd name="connsiteX40" fmla="*/ 2213655 w 2852019"/>
                                  <a:gd name="connsiteY40" fmla="*/ 95250 h 2143125"/>
                                  <a:gd name="connsiteX41" fmla="*/ 2251755 w 2852019"/>
                                  <a:gd name="connsiteY41" fmla="*/ 76200 h 2143125"/>
                                  <a:gd name="connsiteX42" fmla="*/ 2318430 w 2852019"/>
                                  <a:gd name="connsiteY42" fmla="*/ 57150 h 2143125"/>
                                  <a:gd name="connsiteX43" fmla="*/ 2508930 w 2852019"/>
                                  <a:gd name="connsiteY43" fmla="*/ 66675 h 2143125"/>
                                  <a:gd name="connsiteX44" fmla="*/ 2537505 w 2852019"/>
                                  <a:gd name="connsiteY44" fmla="*/ 76200 h 2143125"/>
                                  <a:gd name="connsiteX45" fmla="*/ 2566080 w 2852019"/>
                                  <a:gd name="connsiteY45" fmla="*/ 95250 h 2143125"/>
                                  <a:gd name="connsiteX46" fmla="*/ 2575605 w 2852019"/>
                                  <a:gd name="connsiteY46" fmla="*/ 123825 h 2143125"/>
                                  <a:gd name="connsiteX47" fmla="*/ 2604180 w 2852019"/>
                                  <a:gd name="connsiteY47" fmla="*/ 180975 h 2143125"/>
                                  <a:gd name="connsiteX48" fmla="*/ 2594655 w 2852019"/>
                                  <a:gd name="connsiteY48" fmla="*/ 352425 h 2143125"/>
                                  <a:gd name="connsiteX49" fmla="*/ 2575605 w 2852019"/>
                                  <a:gd name="connsiteY49" fmla="*/ 381000 h 2143125"/>
                                  <a:gd name="connsiteX50" fmla="*/ 2566080 w 2852019"/>
                                  <a:gd name="connsiteY50" fmla="*/ 409575 h 2143125"/>
                                  <a:gd name="connsiteX51" fmla="*/ 2651805 w 2852019"/>
                                  <a:gd name="connsiteY51" fmla="*/ 485775 h 2143125"/>
                                  <a:gd name="connsiteX52" fmla="*/ 2708955 w 2852019"/>
                                  <a:gd name="connsiteY52" fmla="*/ 571500 h 2143125"/>
                                  <a:gd name="connsiteX53" fmla="*/ 2747055 w 2852019"/>
                                  <a:gd name="connsiteY53" fmla="*/ 657225 h 2143125"/>
                                  <a:gd name="connsiteX54" fmla="*/ 2756580 w 2852019"/>
                                  <a:gd name="connsiteY54" fmla="*/ 685800 h 2143125"/>
                                  <a:gd name="connsiteX55" fmla="*/ 2728005 w 2852019"/>
                                  <a:gd name="connsiteY55" fmla="*/ 809625 h 2143125"/>
                                  <a:gd name="connsiteX56" fmla="*/ 2699430 w 2852019"/>
                                  <a:gd name="connsiteY56" fmla="*/ 828675 h 2143125"/>
                                  <a:gd name="connsiteX57" fmla="*/ 2689905 w 2852019"/>
                                  <a:gd name="connsiteY57" fmla="*/ 885825 h 2143125"/>
                                  <a:gd name="connsiteX58" fmla="*/ 2747055 w 2852019"/>
                                  <a:gd name="connsiteY58" fmla="*/ 923925 h 2143125"/>
                                  <a:gd name="connsiteX59" fmla="*/ 2785155 w 2852019"/>
                                  <a:gd name="connsiteY59" fmla="*/ 981075 h 2143125"/>
                                  <a:gd name="connsiteX60" fmla="*/ 2804205 w 2852019"/>
                                  <a:gd name="connsiteY60" fmla="*/ 1019175 h 2143125"/>
                                  <a:gd name="connsiteX61" fmla="*/ 2813730 w 2852019"/>
                                  <a:gd name="connsiteY61" fmla="*/ 1047750 h 2143125"/>
                                  <a:gd name="connsiteX62" fmla="*/ 2832780 w 2852019"/>
                                  <a:gd name="connsiteY62" fmla="*/ 1076325 h 2143125"/>
                                  <a:gd name="connsiteX63" fmla="*/ 2842305 w 2852019"/>
                                  <a:gd name="connsiteY63" fmla="*/ 1114425 h 2143125"/>
                                  <a:gd name="connsiteX64" fmla="*/ 2851830 w 2852019"/>
                                  <a:gd name="connsiteY64" fmla="*/ 1143000 h 2143125"/>
                                  <a:gd name="connsiteX65" fmla="*/ 2823255 w 2852019"/>
                                  <a:gd name="connsiteY65" fmla="*/ 1266825 h 2143125"/>
                                  <a:gd name="connsiteX66" fmla="*/ 2813730 w 2852019"/>
                                  <a:gd name="connsiteY66" fmla="*/ 1295400 h 2143125"/>
                                  <a:gd name="connsiteX67" fmla="*/ 2775630 w 2852019"/>
                                  <a:gd name="connsiteY67" fmla="*/ 1352550 h 2143125"/>
                                  <a:gd name="connsiteX68" fmla="*/ 2756580 w 2852019"/>
                                  <a:gd name="connsiteY68" fmla="*/ 1381125 h 2143125"/>
                                  <a:gd name="connsiteX69" fmla="*/ 2813730 w 2852019"/>
                                  <a:gd name="connsiteY69" fmla="*/ 1466850 h 2143125"/>
                                  <a:gd name="connsiteX70" fmla="*/ 2832780 w 2852019"/>
                                  <a:gd name="connsiteY70" fmla="*/ 1524000 h 2143125"/>
                                  <a:gd name="connsiteX71" fmla="*/ 2842305 w 2852019"/>
                                  <a:gd name="connsiteY71" fmla="*/ 1552575 h 2143125"/>
                                  <a:gd name="connsiteX72" fmla="*/ 2851830 w 2852019"/>
                                  <a:gd name="connsiteY72" fmla="*/ 1581150 h 2143125"/>
                                  <a:gd name="connsiteX73" fmla="*/ 2842305 w 2852019"/>
                                  <a:gd name="connsiteY73" fmla="*/ 1685925 h 2143125"/>
                                  <a:gd name="connsiteX74" fmla="*/ 2832780 w 2852019"/>
                                  <a:gd name="connsiteY74" fmla="*/ 1714500 h 2143125"/>
                                  <a:gd name="connsiteX75" fmla="*/ 2766105 w 2852019"/>
                                  <a:gd name="connsiteY75" fmla="*/ 1790700 h 2143125"/>
                                  <a:gd name="connsiteX76" fmla="*/ 2737530 w 2852019"/>
                                  <a:gd name="connsiteY76" fmla="*/ 1800225 h 2143125"/>
                                  <a:gd name="connsiteX77" fmla="*/ 2708955 w 2852019"/>
                                  <a:gd name="connsiteY77" fmla="*/ 1819275 h 2143125"/>
                                  <a:gd name="connsiteX78" fmla="*/ 2737530 w 2852019"/>
                                  <a:gd name="connsiteY78" fmla="*/ 1905000 h 2143125"/>
                                  <a:gd name="connsiteX79" fmla="*/ 2756580 w 2852019"/>
                                  <a:gd name="connsiteY79" fmla="*/ 1971675 h 2143125"/>
                                  <a:gd name="connsiteX80" fmla="*/ 2766105 w 2852019"/>
                                  <a:gd name="connsiteY80" fmla="*/ 2000250 h 2143125"/>
                                  <a:gd name="connsiteX81" fmla="*/ 2756580 w 2852019"/>
                                  <a:gd name="connsiteY81" fmla="*/ 2066925 h 2143125"/>
                                  <a:gd name="connsiteX82" fmla="*/ 2728005 w 2852019"/>
                                  <a:gd name="connsiteY82" fmla="*/ 2076450 h 2143125"/>
                                  <a:gd name="connsiteX83" fmla="*/ 2689905 w 2852019"/>
                                  <a:gd name="connsiteY83" fmla="*/ 2085975 h 2143125"/>
                                  <a:gd name="connsiteX84" fmla="*/ 2480355 w 2852019"/>
                                  <a:gd name="connsiteY84" fmla="*/ 2076450 h 2143125"/>
                                  <a:gd name="connsiteX85" fmla="*/ 2451780 w 2852019"/>
                                  <a:gd name="connsiteY85" fmla="*/ 2085975 h 2143125"/>
                                  <a:gd name="connsiteX86" fmla="*/ 2432730 w 2852019"/>
                                  <a:gd name="connsiteY86" fmla="*/ 2114550 h 2143125"/>
                                  <a:gd name="connsiteX87" fmla="*/ 2356530 w 2852019"/>
                                  <a:gd name="connsiteY87" fmla="*/ 2133600 h 2143125"/>
                                  <a:gd name="connsiteX88" fmla="*/ 2318430 w 2852019"/>
                                  <a:gd name="connsiteY88" fmla="*/ 2143125 h 2143125"/>
                                  <a:gd name="connsiteX89" fmla="*/ 2051730 w 2852019"/>
                                  <a:gd name="connsiteY89" fmla="*/ 2133600 h 2143125"/>
                                  <a:gd name="connsiteX90" fmla="*/ 2013630 w 2852019"/>
                                  <a:gd name="connsiteY90" fmla="*/ 2124075 h 2143125"/>
                                  <a:gd name="connsiteX91" fmla="*/ 1975530 w 2852019"/>
                                  <a:gd name="connsiteY91" fmla="*/ 2105025 h 2143125"/>
                                  <a:gd name="connsiteX92" fmla="*/ 1956480 w 2852019"/>
                                  <a:gd name="connsiteY92" fmla="*/ 2076450 h 2143125"/>
                                  <a:gd name="connsiteX93" fmla="*/ 1927905 w 2852019"/>
                                  <a:gd name="connsiteY93" fmla="*/ 2066925 h 2143125"/>
                                  <a:gd name="connsiteX94" fmla="*/ 1899330 w 2852019"/>
                                  <a:gd name="connsiteY94" fmla="*/ 2038350 h 2143125"/>
                                  <a:gd name="connsiteX95" fmla="*/ 1832655 w 2852019"/>
                                  <a:gd name="connsiteY95" fmla="*/ 2114550 h 2143125"/>
                                  <a:gd name="connsiteX96" fmla="*/ 1775505 w 2852019"/>
                                  <a:gd name="connsiteY96" fmla="*/ 2133600 h 2143125"/>
                                  <a:gd name="connsiteX97" fmla="*/ 1499280 w 2852019"/>
                                  <a:gd name="connsiteY97" fmla="*/ 2124075 h 2143125"/>
                                  <a:gd name="connsiteX98" fmla="*/ 1461180 w 2852019"/>
                                  <a:gd name="connsiteY98" fmla="*/ 2114550 h 2143125"/>
                                  <a:gd name="connsiteX99" fmla="*/ 1404030 w 2852019"/>
                                  <a:gd name="connsiteY99" fmla="*/ 2076450 h 2143125"/>
                                  <a:gd name="connsiteX100" fmla="*/ 1346880 w 2852019"/>
                                  <a:gd name="connsiteY100" fmla="*/ 2019300 h 2143125"/>
                                  <a:gd name="connsiteX101" fmla="*/ 1299255 w 2852019"/>
                                  <a:gd name="connsiteY101" fmla="*/ 2076450 h 2143125"/>
                                  <a:gd name="connsiteX102" fmla="*/ 1270680 w 2852019"/>
                                  <a:gd name="connsiteY102" fmla="*/ 2105025 h 2143125"/>
                                  <a:gd name="connsiteX103" fmla="*/ 889680 w 2852019"/>
                                  <a:gd name="connsiteY103" fmla="*/ 2076450 h 2143125"/>
                                  <a:gd name="connsiteX104" fmla="*/ 823005 w 2852019"/>
                                  <a:gd name="connsiteY104" fmla="*/ 2028825 h 2143125"/>
                                  <a:gd name="connsiteX105" fmla="*/ 803955 w 2852019"/>
                                  <a:gd name="connsiteY105" fmla="*/ 2000250 h 2143125"/>
                                  <a:gd name="connsiteX106" fmla="*/ 784905 w 2852019"/>
                                  <a:gd name="connsiteY106" fmla="*/ 1943100 h 2143125"/>
                                  <a:gd name="connsiteX107" fmla="*/ 737280 w 2852019"/>
                                  <a:gd name="connsiteY107" fmla="*/ 1981200 h 2143125"/>
                                  <a:gd name="connsiteX108" fmla="*/ 642030 w 2852019"/>
                                  <a:gd name="connsiteY108" fmla="*/ 2038350 h 2143125"/>
                                  <a:gd name="connsiteX109" fmla="*/ 518205 w 2852019"/>
                                  <a:gd name="connsiteY109" fmla="*/ 2028825 h 2143125"/>
                                  <a:gd name="connsiteX110" fmla="*/ 480105 w 2852019"/>
                                  <a:gd name="connsiteY110" fmla="*/ 2009775 h 2143125"/>
                                  <a:gd name="connsiteX111" fmla="*/ 403905 w 2852019"/>
                                  <a:gd name="connsiteY111" fmla="*/ 1924050 h 2143125"/>
                                  <a:gd name="connsiteX112" fmla="*/ 384855 w 2852019"/>
                                  <a:gd name="connsiteY112" fmla="*/ 1885950 h 2143125"/>
                                  <a:gd name="connsiteX113" fmla="*/ 375330 w 2852019"/>
                                  <a:gd name="connsiteY113" fmla="*/ 1857375 h 2143125"/>
                                  <a:gd name="connsiteX114" fmla="*/ 356280 w 2852019"/>
                                  <a:gd name="connsiteY114" fmla="*/ 1885950 h 2143125"/>
                                  <a:gd name="connsiteX115" fmla="*/ 299130 w 2852019"/>
                                  <a:gd name="connsiteY115" fmla="*/ 1914525 h 2143125"/>
                                  <a:gd name="connsiteX116" fmla="*/ 156255 w 2852019"/>
                                  <a:gd name="connsiteY116" fmla="*/ 1895475 h 2143125"/>
                                  <a:gd name="connsiteX117" fmla="*/ 118155 w 2852019"/>
                                  <a:gd name="connsiteY117" fmla="*/ 1866900 h 2143125"/>
                                  <a:gd name="connsiteX118" fmla="*/ 89580 w 2852019"/>
                                  <a:gd name="connsiteY118" fmla="*/ 1847850 h 2143125"/>
                                  <a:gd name="connsiteX119" fmla="*/ 32430 w 2852019"/>
                                  <a:gd name="connsiteY119" fmla="*/ 1762125 h 2143125"/>
                                  <a:gd name="connsiteX120" fmla="*/ 22905 w 2852019"/>
                                  <a:gd name="connsiteY120" fmla="*/ 1733550 h 2143125"/>
                                  <a:gd name="connsiteX121" fmla="*/ 32430 w 2852019"/>
                                  <a:gd name="connsiteY121" fmla="*/ 1552575 h 2143125"/>
                                  <a:gd name="connsiteX122" fmla="*/ 61005 w 2852019"/>
                                  <a:gd name="connsiteY122" fmla="*/ 1504950 h 2143125"/>
                                  <a:gd name="connsiteX123" fmla="*/ 118155 w 2852019"/>
                                  <a:gd name="connsiteY123" fmla="*/ 1466850 h 2143125"/>
                                  <a:gd name="connsiteX124" fmla="*/ 156255 w 2852019"/>
                                  <a:gd name="connsiteY124" fmla="*/ 1447800 h 2143125"/>
                                  <a:gd name="connsiteX125" fmla="*/ 137205 w 2852019"/>
                                  <a:gd name="connsiteY125" fmla="*/ 1419225 h 2143125"/>
                                  <a:gd name="connsiteX126" fmla="*/ 70530 w 2852019"/>
                                  <a:gd name="connsiteY126" fmla="*/ 1400175 h 2143125"/>
                                  <a:gd name="connsiteX127" fmla="*/ 41955 w 2852019"/>
                                  <a:gd name="connsiteY127" fmla="*/ 1371600 h 2143125"/>
                                  <a:gd name="connsiteX128" fmla="*/ 13380 w 2852019"/>
                                  <a:gd name="connsiteY128" fmla="*/ 1304925 h 2143125"/>
                                  <a:gd name="connsiteX129" fmla="*/ 13380 w 2852019"/>
                                  <a:gd name="connsiteY129" fmla="*/ 971550 h 2143125"/>
                                  <a:gd name="connsiteX130" fmla="*/ 80055 w 2852019"/>
                                  <a:gd name="connsiteY130" fmla="*/ 933450 h 2143125"/>
                                  <a:gd name="connsiteX131" fmla="*/ 137205 w 2852019"/>
                                  <a:gd name="connsiteY131" fmla="*/ 914400 h 2143125"/>
                                  <a:gd name="connsiteX132" fmla="*/ 89580 w 2852019"/>
                                  <a:gd name="connsiteY132" fmla="*/ 866775 h 2143125"/>
                                  <a:gd name="connsiteX133" fmla="*/ 70530 w 2852019"/>
                                  <a:gd name="connsiteY133" fmla="*/ 838200 h 2143125"/>
                                  <a:gd name="connsiteX134" fmla="*/ 41955 w 2852019"/>
                                  <a:gd name="connsiteY134" fmla="*/ 809625 h 2143125"/>
                                  <a:gd name="connsiteX135" fmla="*/ 32430 w 2852019"/>
                                  <a:gd name="connsiteY135" fmla="*/ 781050 h 2143125"/>
                                  <a:gd name="connsiteX136" fmla="*/ 3855 w 2852019"/>
                                  <a:gd name="connsiteY136" fmla="*/ 723900 h 2143125"/>
                                  <a:gd name="connsiteX137" fmla="*/ 13380 w 2852019"/>
                                  <a:gd name="connsiteY137" fmla="*/ 609600 h 2143125"/>
                                  <a:gd name="connsiteX138" fmla="*/ 32430 w 2852019"/>
                                  <a:gd name="connsiteY138" fmla="*/ 581025 h 2143125"/>
                                  <a:gd name="connsiteX139" fmla="*/ 89580 w 2852019"/>
                                  <a:gd name="connsiteY139" fmla="*/ 552450 h 2143125"/>
                                  <a:gd name="connsiteX140" fmla="*/ 127680 w 2852019"/>
                                  <a:gd name="connsiteY140" fmla="*/ 542925 h 2143125"/>
                                  <a:gd name="connsiteX141" fmla="*/ 99105 w 2852019"/>
                                  <a:gd name="connsiteY141" fmla="*/ 514350 h 2143125"/>
                                  <a:gd name="connsiteX142" fmla="*/ 80055 w 2852019"/>
                                  <a:gd name="connsiteY142" fmla="*/ 457200 h 2143125"/>
                                  <a:gd name="connsiteX143" fmla="*/ 61005 w 2852019"/>
                                  <a:gd name="connsiteY143" fmla="*/ 428625 h 2143125"/>
                                  <a:gd name="connsiteX144" fmla="*/ 70530 w 2852019"/>
                                  <a:gd name="connsiteY144" fmla="*/ 323850 h 2143125"/>
                                  <a:gd name="connsiteX145" fmla="*/ 99105 w 2852019"/>
                                  <a:gd name="connsiteY145" fmla="*/ 304800 h 2143125"/>
                                  <a:gd name="connsiteX146" fmla="*/ 165780 w 2852019"/>
                                  <a:gd name="connsiteY146" fmla="*/ 323850 h 21431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2852019" h="2143125">
                                    <a:moveTo>
                                      <a:pt x="165780" y="323850"/>
                                    </a:moveTo>
                                    <a:cubicBezTo>
                                      <a:pt x="180067" y="306388"/>
                                      <a:pt x="168085" y="230166"/>
                                      <a:pt x="184830" y="200025"/>
                                    </a:cubicBezTo>
                                    <a:cubicBezTo>
                                      <a:pt x="231908" y="115285"/>
                                      <a:pt x="202566" y="164607"/>
                                      <a:pt x="251505" y="123825"/>
                                    </a:cubicBezTo>
                                    <a:cubicBezTo>
                                      <a:pt x="261853" y="115201"/>
                                      <a:pt x="268716" y="102482"/>
                                      <a:pt x="280080" y="95250"/>
                                    </a:cubicBezTo>
                                    <a:cubicBezTo>
                                      <a:pt x="336962" y="59052"/>
                                      <a:pt x="343032" y="60462"/>
                                      <a:pt x="394380" y="47625"/>
                                    </a:cubicBezTo>
                                    <a:cubicBezTo>
                                      <a:pt x="432480" y="50800"/>
                                      <a:pt x="470743" y="52408"/>
                                      <a:pt x="508680" y="57150"/>
                                    </a:cubicBezTo>
                                    <a:cubicBezTo>
                                      <a:pt x="521670" y="58774"/>
                                      <a:pt x="534193" y="63079"/>
                                      <a:pt x="546780" y="66675"/>
                                    </a:cubicBezTo>
                                    <a:cubicBezTo>
                                      <a:pt x="573495" y="74308"/>
                                      <a:pt x="588055" y="80736"/>
                                      <a:pt x="613455" y="95250"/>
                                    </a:cubicBezTo>
                                    <a:cubicBezTo>
                                      <a:pt x="623394" y="100930"/>
                                      <a:pt x="633474" y="106695"/>
                                      <a:pt x="642030" y="114300"/>
                                    </a:cubicBezTo>
                                    <a:cubicBezTo>
                                      <a:pt x="739897" y="201293"/>
                                      <a:pt x="662902" y="147265"/>
                                      <a:pt x="727755" y="190500"/>
                                    </a:cubicBezTo>
                                    <a:cubicBezTo>
                                      <a:pt x="734105" y="200025"/>
                                      <a:pt x="735357" y="219075"/>
                                      <a:pt x="746805" y="219075"/>
                                    </a:cubicBezTo>
                                    <a:cubicBezTo>
                                      <a:pt x="756845" y="219075"/>
                                      <a:pt x="754152" y="200301"/>
                                      <a:pt x="756330" y="190500"/>
                                    </a:cubicBezTo>
                                    <a:cubicBezTo>
                                      <a:pt x="760520" y="171647"/>
                                      <a:pt x="758427" y="151177"/>
                                      <a:pt x="765855" y="133350"/>
                                    </a:cubicBezTo>
                                    <a:cubicBezTo>
                                      <a:pt x="787225" y="82062"/>
                                      <a:pt x="796445" y="81207"/>
                                      <a:pt x="832530" y="57150"/>
                                    </a:cubicBezTo>
                                    <a:cubicBezTo>
                                      <a:pt x="937305" y="60325"/>
                                      <a:pt x="1042710" y="54773"/>
                                      <a:pt x="1146855" y="66675"/>
                                    </a:cubicBezTo>
                                    <a:cubicBezTo>
                                      <a:pt x="1158229" y="67975"/>
                                      <a:pt x="1157810" y="87155"/>
                                      <a:pt x="1165905" y="95250"/>
                                    </a:cubicBezTo>
                                    <a:cubicBezTo>
                                      <a:pt x="1177130" y="106475"/>
                                      <a:pt x="1192780" y="112600"/>
                                      <a:pt x="1204005" y="123825"/>
                                    </a:cubicBezTo>
                                    <a:cubicBezTo>
                                      <a:pt x="1220261" y="140081"/>
                                      <a:pt x="1226770" y="159671"/>
                                      <a:pt x="1232580" y="180975"/>
                                    </a:cubicBezTo>
                                    <a:cubicBezTo>
                                      <a:pt x="1239469" y="206234"/>
                                      <a:pt x="1251630" y="257175"/>
                                      <a:pt x="1251630" y="257175"/>
                                    </a:cubicBezTo>
                                    <a:cubicBezTo>
                                      <a:pt x="1283641" y="161143"/>
                                      <a:pt x="1234800" y="310101"/>
                                      <a:pt x="1270680" y="190500"/>
                                    </a:cubicBezTo>
                                    <a:cubicBezTo>
                                      <a:pt x="1276450" y="171266"/>
                                      <a:pt x="1275531" y="147549"/>
                                      <a:pt x="1289730" y="133350"/>
                                    </a:cubicBezTo>
                                    <a:lnTo>
                                      <a:pt x="1346880" y="76200"/>
                                    </a:lnTo>
                                    <a:cubicBezTo>
                                      <a:pt x="1389964" y="33116"/>
                                      <a:pt x="1338875" y="56643"/>
                                      <a:pt x="1394505" y="38100"/>
                                    </a:cubicBezTo>
                                    <a:cubicBezTo>
                                      <a:pt x="1432605" y="41275"/>
                                      <a:pt x="1470908" y="42572"/>
                                      <a:pt x="1508805" y="47625"/>
                                    </a:cubicBezTo>
                                    <a:cubicBezTo>
                                      <a:pt x="1518757" y="48952"/>
                                      <a:pt x="1527640" y="54715"/>
                                      <a:pt x="1537380" y="57150"/>
                                    </a:cubicBezTo>
                                    <a:cubicBezTo>
                                      <a:pt x="1553086" y="61077"/>
                                      <a:pt x="1569130" y="63500"/>
                                      <a:pt x="1585005" y="66675"/>
                                    </a:cubicBezTo>
                                    <a:cubicBezTo>
                                      <a:pt x="1632527" y="114197"/>
                                      <a:pt x="1640473" y="110095"/>
                                      <a:pt x="1661205" y="161925"/>
                                    </a:cubicBezTo>
                                    <a:cubicBezTo>
                                      <a:pt x="1668663" y="180569"/>
                                      <a:pt x="1680255" y="219075"/>
                                      <a:pt x="1680255" y="219075"/>
                                    </a:cubicBezTo>
                                    <a:cubicBezTo>
                                      <a:pt x="1686605" y="206375"/>
                                      <a:pt x="1692000" y="193151"/>
                                      <a:pt x="1699305" y="180975"/>
                                    </a:cubicBezTo>
                                    <a:cubicBezTo>
                                      <a:pt x="1711085" y="161342"/>
                                      <a:pt x="1727166" y="144303"/>
                                      <a:pt x="1737405" y="123825"/>
                                    </a:cubicBezTo>
                                    <a:cubicBezTo>
                                      <a:pt x="1743755" y="111125"/>
                                      <a:pt x="1749410" y="98053"/>
                                      <a:pt x="1756455" y="85725"/>
                                    </a:cubicBezTo>
                                    <a:cubicBezTo>
                                      <a:pt x="1770078" y="61885"/>
                                      <a:pt x="1782589" y="46484"/>
                                      <a:pt x="1804080" y="28575"/>
                                    </a:cubicBezTo>
                                    <a:cubicBezTo>
                                      <a:pt x="1812874" y="21246"/>
                                      <a:pt x="1822416" y="14645"/>
                                      <a:pt x="1832655" y="9525"/>
                                    </a:cubicBezTo>
                                    <a:cubicBezTo>
                                      <a:pt x="1841635" y="5035"/>
                                      <a:pt x="1851705" y="3175"/>
                                      <a:pt x="1861230" y="0"/>
                                    </a:cubicBezTo>
                                    <a:cubicBezTo>
                                      <a:pt x="1908855" y="3175"/>
                                      <a:pt x="1956666" y="4254"/>
                                      <a:pt x="2004105" y="9525"/>
                                    </a:cubicBezTo>
                                    <a:cubicBezTo>
                                      <a:pt x="2014084" y="10634"/>
                                      <a:pt x="2024840" y="12778"/>
                                      <a:pt x="2032680" y="19050"/>
                                    </a:cubicBezTo>
                                    <a:cubicBezTo>
                                      <a:pt x="2041619" y="26201"/>
                                      <a:pt x="2045076" y="38310"/>
                                      <a:pt x="2051730" y="47625"/>
                                    </a:cubicBezTo>
                                    <a:cubicBezTo>
                                      <a:pt x="2058921" y="57692"/>
                                      <a:pt x="2091872" y="99335"/>
                                      <a:pt x="2099355" y="114300"/>
                                    </a:cubicBezTo>
                                    <a:cubicBezTo>
                                      <a:pt x="2111079" y="137748"/>
                                      <a:pt x="2114747" y="178075"/>
                                      <a:pt x="2118405" y="200025"/>
                                    </a:cubicBezTo>
                                    <a:cubicBezTo>
                                      <a:pt x="2127930" y="193675"/>
                                      <a:pt x="2139442" y="189590"/>
                                      <a:pt x="2146980" y="180975"/>
                                    </a:cubicBezTo>
                                    <a:cubicBezTo>
                                      <a:pt x="2179805" y="143460"/>
                                      <a:pt x="2176390" y="121868"/>
                                      <a:pt x="2213655" y="95250"/>
                                    </a:cubicBezTo>
                                    <a:cubicBezTo>
                                      <a:pt x="2225209" y="86997"/>
                                      <a:pt x="2238704" y="81793"/>
                                      <a:pt x="2251755" y="76200"/>
                                    </a:cubicBezTo>
                                    <a:cubicBezTo>
                                      <a:pt x="2270886" y="68001"/>
                                      <a:pt x="2299096" y="61983"/>
                                      <a:pt x="2318430" y="57150"/>
                                    </a:cubicBezTo>
                                    <a:cubicBezTo>
                                      <a:pt x="2381930" y="60325"/>
                                      <a:pt x="2445590" y="61167"/>
                                      <a:pt x="2508930" y="66675"/>
                                    </a:cubicBezTo>
                                    <a:cubicBezTo>
                                      <a:pt x="2518932" y="67545"/>
                                      <a:pt x="2528525" y="71710"/>
                                      <a:pt x="2537505" y="76200"/>
                                    </a:cubicBezTo>
                                    <a:cubicBezTo>
                                      <a:pt x="2547744" y="81320"/>
                                      <a:pt x="2556555" y="88900"/>
                                      <a:pt x="2566080" y="95250"/>
                                    </a:cubicBezTo>
                                    <a:cubicBezTo>
                                      <a:pt x="2569255" y="104775"/>
                                      <a:pt x="2571115" y="114845"/>
                                      <a:pt x="2575605" y="123825"/>
                                    </a:cubicBezTo>
                                    <a:cubicBezTo>
                                      <a:pt x="2612534" y="197683"/>
                                      <a:pt x="2580239" y="109151"/>
                                      <a:pt x="2604180" y="180975"/>
                                    </a:cubicBezTo>
                                    <a:cubicBezTo>
                                      <a:pt x="2601005" y="238125"/>
                                      <a:pt x="2602750" y="295762"/>
                                      <a:pt x="2594655" y="352425"/>
                                    </a:cubicBezTo>
                                    <a:cubicBezTo>
                                      <a:pt x="2593036" y="363758"/>
                                      <a:pt x="2580725" y="370761"/>
                                      <a:pt x="2575605" y="381000"/>
                                    </a:cubicBezTo>
                                    <a:cubicBezTo>
                                      <a:pt x="2571115" y="389980"/>
                                      <a:pt x="2569255" y="400050"/>
                                      <a:pt x="2566080" y="409575"/>
                                    </a:cubicBezTo>
                                    <a:cubicBezTo>
                                      <a:pt x="2617071" y="443569"/>
                                      <a:pt x="2586560" y="420530"/>
                                      <a:pt x="2651805" y="485775"/>
                                    </a:cubicBezTo>
                                    <a:lnTo>
                                      <a:pt x="2708955" y="571500"/>
                                    </a:lnTo>
                                    <a:cubicBezTo>
                                      <a:pt x="2739144" y="616783"/>
                                      <a:pt x="2724385" y="589215"/>
                                      <a:pt x="2747055" y="657225"/>
                                    </a:cubicBezTo>
                                    <a:lnTo>
                                      <a:pt x="2756580" y="685800"/>
                                    </a:lnTo>
                                    <a:cubicBezTo>
                                      <a:pt x="2751607" y="735533"/>
                                      <a:pt x="2762713" y="774917"/>
                                      <a:pt x="2728005" y="809625"/>
                                    </a:cubicBezTo>
                                    <a:cubicBezTo>
                                      <a:pt x="2719910" y="817720"/>
                                      <a:pt x="2708955" y="822325"/>
                                      <a:pt x="2699430" y="828675"/>
                                    </a:cubicBezTo>
                                    <a:cubicBezTo>
                                      <a:pt x="2686801" y="847619"/>
                                      <a:pt x="2666244" y="862164"/>
                                      <a:pt x="2689905" y="885825"/>
                                    </a:cubicBezTo>
                                    <a:cubicBezTo>
                                      <a:pt x="2706094" y="902014"/>
                                      <a:pt x="2747055" y="923925"/>
                                      <a:pt x="2747055" y="923925"/>
                                    </a:cubicBezTo>
                                    <a:cubicBezTo>
                                      <a:pt x="2759755" y="942975"/>
                                      <a:pt x="2774916" y="960597"/>
                                      <a:pt x="2785155" y="981075"/>
                                    </a:cubicBezTo>
                                    <a:cubicBezTo>
                                      <a:pt x="2791505" y="993775"/>
                                      <a:pt x="2798612" y="1006124"/>
                                      <a:pt x="2804205" y="1019175"/>
                                    </a:cubicBezTo>
                                    <a:cubicBezTo>
                                      <a:pt x="2808160" y="1028403"/>
                                      <a:pt x="2809240" y="1038770"/>
                                      <a:pt x="2813730" y="1047750"/>
                                    </a:cubicBezTo>
                                    <a:cubicBezTo>
                                      <a:pt x="2818850" y="1057989"/>
                                      <a:pt x="2826430" y="1066800"/>
                                      <a:pt x="2832780" y="1076325"/>
                                    </a:cubicBezTo>
                                    <a:cubicBezTo>
                                      <a:pt x="2835955" y="1089025"/>
                                      <a:pt x="2838709" y="1101838"/>
                                      <a:pt x="2842305" y="1114425"/>
                                    </a:cubicBezTo>
                                    <a:cubicBezTo>
                                      <a:pt x="2845063" y="1124079"/>
                                      <a:pt x="2851830" y="1132960"/>
                                      <a:pt x="2851830" y="1143000"/>
                                    </a:cubicBezTo>
                                    <a:cubicBezTo>
                                      <a:pt x="2851830" y="1279529"/>
                                      <a:pt x="2856179" y="1200978"/>
                                      <a:pt x="2823255" y="1266825"/>
                                    </a:cubicBezTo>
                                    <a:cubicBezTo>
                                      <a:pt x="2818765" y="1275805"/>
                                      <a:pt x="2818606" y="1286623"/>
                                      <a:pt x="2813730" y="1295400"/>
                                    </a:cubicBezTo>
                                    <a:cubicBezTo>
                                      <a:pt x="2802611" y="1315414"/>
                                      <a:pt x="2788330" y="1333500"/>
                                      <a:pt x="2775630" y="1352550"/>
                                    </a:cubicBezTo>
                                    <a:lnTo>
                                      <a:pt x="2756580" y="1381125"/>
                                    </a:lnTo>
                                    <a:lnTo>
                                      <a:pt x="2813730" y="1466850"/>
                                    </a:lnTo>
                                    <a:cubicBezTo>
                                      <a:pt x="2824869" y="1483558"/>
                                      <a:pt x="2826430" y="1504950"/>
                                      <a:pt x="2832780" y="1524000"/>
                                    </a:cubicBezTo>
                                    <a:lnTo>
                                      <a:pt x="2842305" y="1552575"/>
                                    </a:lnTo>
                                    <a:lnTo>
                                      <a:pt x="2851830" y="1581150"/>
                                    </a:lnTo>
                                    <a:cubicBezTo>
                                      <a:pt x="2848655" y="1616075"/>
                                      <a:pt x="2847265" y="1651208"/>
                                      <a:pt x="2842305" y="1685925"/>
                                    </a:cubicBezTo>
                                    <a:cubicBezTo>
                                      <a:pt x="2840885" y="1695864"/>
                                      <a:pt x="2837656" y="1705723"/>
                                      <a:pt x="2832780" y="1714500"/>
                                    </a:cubicBezTo>
                                    <a:cubicBezTo>
                                      <a:pt x="2810799" y="1754065"/>
                                      <a:pt x="2802495" y="1772505"/>
                                      <a:pt x="2766105" y="1790700"/>
                                    </a:cubicBezTo>
                                    <a:cubicBezTo>
                                      <a:pt x="2757125" y="1795190"/>
                                      <a:pt x="2747055" y="1797050"/>
                                      <a:pt x="2737530" y="1800225"/>
                                    </a:cubicBezTo>
                                    <a:cubicBezTo>
                                      <a:pt x="2728005" y="1806575"/>
                                      <a:pt x="2711731" y="1808169"/>
                                      <a:pt x="2708955" y="1819275"/>
                                    </a:cubicBezTo>
                                    <a:cubicBezTo>
                                      <a:pt x="2697166" y="1866431"/>
                                      <a:pt x="2721517" y="1872973"/>
                                      <a:pt x="2737530" y="1905000"/>
                                    </a:cubicBezTo>
                                    <a:cubicBezTo>
                                      <a:pt x="2745143" y="1920225"/>
                                      <a:pt x="2752511" y="1957433"/>
                                      <a:pt x="2756580" y="1971675"/>
                                    </a:cubicBezTo>
                                    <a:cubicBezTo>
                                      <a:pt x="2759338" y="1981329"/>
                                      <a:pt x="2762930" y="1990725"/>
                                      <a:pt x="2766105" y="2000250"/>
                                    </a:cubicBezTo>
                                    <a:cubicBezTo>
                                      <a:pt x="2762930" y="2022475"/>
                                      <a:pt x="2766620" y="2046845"/>
                                      <a:pt x="2756580" y="2066925"/>
                                    </a:cubicBezTo>
                                    <a:cubicBezTo>
                                      <a:pt x="2752090" y="2075905"/>
                                      <a:pt x="2737659" y="2073692"/>
                                      <a:pt x="2728005" y="2076450"/>
                                    </a:cubicBezTo>
                                    <a:cubicBezTo>
                                      <a:pt x="2715418" y="2080046"/>
                                      <a:pt x="2702605" y="2082800"/>
                                      <a:pt x="2689905" y="2085975"/>
                                    </a:cubicBezTo>
                                    <a:cubicBezTo>
                                      <a:pt x="2620055" y="2082800"/>
                                      <a:pt x="2550277" y="2076450"/>
                                      <a:pt x="2480355" y="2076450"/>
                                    </a:cubicBezTo>
                                    <a:cubicBezTo>
                                      <a:pt x="2470315" y="2076450"/>
                                      <a:pt x="2459620" y="2079703"/>
                                      <a:pt x="2451780" y="2085975"/>
                                    </a:cubicBezTo>
                                    <a:cubicBezTo>
                                      <a:pt x="2442841" y="2093126"/>
                                      <a:pt x="2442969" y="2109430"/>
                                      <a:pt x="2432730" y="2114550"/>
                                    </a:cubicBezTo>
                                    <a:cubicBezTo>
                                      <a:pt x="2409312" y="2126259"/>
                                      <a:pt x="2381930" y="2127250"/>
                                      <a:pt x="2356530" y="2133600"/>
                                    </a:cubicBezTo>
                                    <a:lnTo>
                                      <a:pt x="2318430" y="2143125"/>
                                    </a:lnTo>
                                    <a:cubicBezTo>
                                      <a:pt x="2229530" y="2139950"/>
                                      <a:pt x="2140513" y="2139149"/>
                                      <a:pt x="2051730" y="2133600"/>
                                    </a:cubicBezTo>
                                    <a:cubicBezTo>
                                      <a:pt x="2038665" y="2132783"/>
                                      <a:pt x="2025887" y="2128672"/>
                                      <a:pt x="2013630" y="2124075"/>
                                    </a:cubicBezTo>
                                    <a:cubicBezTo>
                                      <a:pt x="2000335" y="2119089"/>
                                      <a:pt x="1988230" y="2111375"/>
                                      <a:pt x="1975530" y="2105025"/>
                                    </a:cubicBezTo>
                                    <a:cubicBezTo>
                                      <a:pt x="1969180" y="2095500"/>
                                      <a:pt x="1965419" y="2083601"/>
                                      <a:pt x="1956480" y="2076450"/>
                                    </a:cubicBezTo>
                                    <a:cubicBezTo>
                                      <a:pt x="1948640" y="2070178"/>
                                      <a:pt x="1936259" y="2072494"/>
                                      <a:pt x="1927905" y="2066925"/>
                                    </a:cubicBezTo>
                                    <a:cubicBezTo>
                                      <a:pt x="1916697" y="2059453"/>
                                      <a:pt x="1908855" y="2047875"/>
                                      <a:pt x="1899330" y="2038350"/>
                                    </a:cubicBezTo>
                                    <a:cubicBezTo>
                                      <a:pt x="1874933" y="2074946"/>
                                      <a:pt x="1870254" y="2097839"/>
                                      <a:pt x="1832655" y="2114550"/>
                                    </a:cubicBezTo>
                                    <a:cubicBezTo>
                                      <a:pt x="1814305" y="2122705"/>
                                      <a:pt x="1775505" y="2133600"/>
                                      <a:pt x="1775505" y="2133600"/>
                                    </a:cubicBezTo>
                                    <a:cubicBezTo>
                                      <a:pt x="1683430" y="2130425"/>
                                      <a:pt x="1591241" y="2129648"/>
                                      <a:pt x="1499280" y="2124075"/>
                                    </a:cubicBezTo>
                                    <a:cubicBezTo>
                                      <a:pt x="1486213" y="2123283"/>
                                      <a:pt x="1472546" y="2121045"/>
                                      <a:pt x="1461180" y="2114550"/>
                                    </a:cubicBezTo>
                                    <a:cubicBezTo>
                                      <a:pt x="1361291" y="2057471"/>
                                      <a:pt x="1493247" y="2106189"/>
                                      <a:pt x="1404030" y="2076450"/>
                                    </a:cubicBezTo>
                                    <a:cubicBezTo>
                                      <a:pt x="1384980" y="2057400"/>
                                      <a:pt x="1365930" y="2000250"/>
                                      <a:pt x="1346880" y="2019300"/>
                                    </a:cubicBezTo>
                                    <a:cubicBezTo>
                                      <a:pt x="1263398" y="2102782"/>
                                      <a:pt x="1365560" y="1996884"/>
                                      <a:pt x="1299255" y="2076450"/>
                                    </a:cubicBezTo>
                                    <a:cubicBezTo>
                                      <a:pt x="1290631" y="2086798"/>
                                      <a:pt x="1280205" y="2095500"/>
                                      <a:pt x="1270680" y="2105025"/>
                                    </a:cubicBezTo>
                                    <a:cubicBezTo>
                                      <a:pt x="939711" y="2094682"/>
                                      <a:pt x="1064495" y="2120154"/>
                                      <a:pt x="889680" y="2076450"/>
                                    </a:cubicBezTo>
                                    <a:cubicBezTo>
                                      <a:pt x="861298" y="2069354"/>
                                      <a:pt x="840971" y="2050384"/>
                                      <a:pt x="823005" y="2028825"/>
                                    </a:cubicBezTo>
                                    <a:cubicBezTo>
                                      <a:pt x="815676" y="2020031"/>
                                      <a:pt x="808604" y="2010711"/>
                                      <a:pt x="803955" y="2000250"/>
                                    </a:cubicBezTo>
                                    <a:cubicBezTo>
                                      <a:pt x="795800" y="1981900"/>
                                      <a:pt x="784905" y="1943100"/>
                                      <a:pt x="784905" y="1943100"/>
                                    </a:cubicBezTo>
                                    <a:cubicBezTo>
                                      <a:pt x="720555" y="1964550"/>
                                      <a:pt x="790306" y="1934802"/>
                                      <a:pt x="737280" y="1981200"/>
                                    </a:cubicBezTo>
                                    <a:cubicBezTo>
                                      <a:pt x="706629" y="2008019"/>
                                      <a:pt x="676847" y="2020941"/>
                                      <a:pt x="642030" y="2038350"/>
                                    </a:cubicBezTo>
                                    <a:cubicBezTo>
                                      <a:pt x="600755" y="2035175"/>
                                      <a:pt x="558972" y="2036019"/>
                                      <a:pt x="518205" y="2028825"/>
                                    </a:cubicBezTo>
                                    <a:cubicBezTo>
                                      <a:pt x="504222" y="2026357"/>
                                      <a:pt x="491193" y="2018645"/>
                                      <a:pt x="480105" y="2009775"/>
                                    </a:cubicBezTo>
                                    <a:cubicBezTo>
                                      <a:pt x="449649" y="1985410"/>
                                      <a:pt x="423117" y="1957670"/>
                                      <a:pt x="403905" y="1924050"/>
                                    </a:cubicBezTo>
                                    <a:cubicBezTo>
                                      <a:pt x="396860" y="1911722"/>
                                      <a:pt x="390448" y="1899001"/>
                                      <a:pt x="384855" y="1885950"/>
                                    </a:cubicBezTo>
                                    <a:cubicBezTo>
                                      <a:pt x="380900" y="1876722"/>
                                      <a:pt x="378505" y="1866900"/>
                                      <a:pt x="375330" y="1857375"/>
                                    </a:cubicBezTo>
                                    <a:cubicBezTo>
                                      <a:pt x="368980" y="1866900"/>
                                      <a:pt x="364375" y="1877855"/>
                                      <a:pt x="356280" y="1885950"/>
                                    </a:cubicBezTo>
                                    <a:cubicBezTo>
                                      <a:pt x="337816" y="1904414"/>
                                      <a:pt x="322371" y="1906778"/>
                                      <a:pt x="299130" y="1914525"/>
                                    </a:cubicBezTo>
                                    <a:cubicBezTo>
                                      <a:pt x="251505" y="1908175"/>
                                      <a:pt x="202720" y="1907703"/>
                                      <a:pt x="156255" y="1895475"/>
                                    </a:cubicBezTo>
                                    <a:cubicBezTo>
                                      <a:pt x="140903" y="1891435"/>
                                      <a:pt x="131073" y="1876127"/>
                                      <a:pt x="118155" y="1866900"/>
                                    </a:cubicBezTo>
                                    <a:cubicBezTo>
                                      <a:pt x="108840" y="1860246"/>
                                      <a:pt x="99105" y="1854200"/>
                                      <a:pt x="89580" y="1847850"/>
                                    </a:cubicBezTo>
                                    <a:lnTo>
                                      <a:pt x="32430" y="1762125"/>
                                    </a:lnTo>
                                    <a:cubicBezTo>
                                      <a:pt x="26861" y="1753771"/>
                                      <a:pt x="26080" y="1743075"/>
                                      <a:pt x="22905" y="1733550"/>
                                    </a:cubicBezTo>
                                    <a:cubicBezTo>
                                      <a:pt x="26080" y="1673225"/>
                                      <a:pt x="22499" y="1612162"/>
                                      <a:pt x="32430" y="1552575"/>
                                    </a:cubicBezTo>
                                    <a:cubicBezTo>
                                      <a:pt x="35474" y="1534314"/>
                                      <a:pt x="49897" y="1519761"/>
                                      <a:pt x="61005" y="1504950"/>
                                    </a:cubicBezTo>
                                    <a:cubicBezTo>
                                      <a:pt x="89377" y="1467121"/>
                                      <a:pt x="82244" y="1482240"/>
                                      <a:pt x="118155" y="1466850"/>
                                    </a:cubicBezTo>
                                    <a:cubicBezTo>
                                      <a:pt x="131206" y="1461257"/>
                                      <a:pt x="143555" y="1454150"/>
                                      <a:pt x="156255" y="1447800"/>
                                    </a:cubicBezTo>
                                    <a:cubicBezTo>
                                      <a:pt x="149905" y="1438275"/>
                                      <a:pt x="146144" y="1426376"/>
                                      <a:pt x="137205" y="1419225"/>
                                    </a:cubicBezTo>
                                    <a:cubicBezTo>
                                      <a:pt x="130994" y="1414256"/>
                                      <a:pt x="73019" y="1400797"/>
                                      <a:pt x="70530" y="1400175"/>
                                    </a:cubicBezTo>
                                    <a:cubicBezTo>
                                      <a:pt x="61005" y="1390650"/>
                                      <a:pt x="49785" y="1382561"/>
                                      <a:pt x="41955" y="1371600"/>
                                    </a:cubicBezTo>
                                    <a:cubicBezTo>
                                      <a:pt x="27242" y="1351002"/>
                                      <a:pt x="21153" y="1328244"/>
                                      <a:pt x="13380" y="1304925"/>
                                    </a:cubicBezTo>
                                    <a:cubicBezTo>
                                      <a:pt x="544" y="1176565"/>
                                      <a:pt x="-8856" y="1127202"/>
                                      <a:pt x="13380" y="971550"/>
                                    </a:cubicBezTo>
                                    <a:cubicBezTo>
                                      <a:pt x="17725" y="941132"/>
                                      <a:pt x="61430" y="939038"/>
                                      <a:pt x="80055" y="933450"/>
                                    </a:cubicBezTo>
                                    <a:cubicBezTo>
                                      <a:pt x="99289" y="927680"/>
                                      <a:pt x="137205" y="914400"/>
                                      <a:pt x="137205" y="914400"/>
                                    </a:cubicBezTo>
                                    <a:cubicBezTo>
                                      <a:pt x="86405" y="838200"/>
                                      <a:pt x="153080" y="930275"/>
                                      <a:pt x="89580" y="866775"/>
                                    </a:cubicBezTo>
                                    <a:cubicBezTo>
                                      <a:pt x="81485" y="858680"/>
                                      <a:pt x="77859" y="846994"/>
                                      <a:pt x="70530" y="838200"/>
                                    </a:cubicBezTo>
                                    <a:cubicBezTo>
                                      <a:pt x="61906" y="827852"/>
                                      <a:pt x="51480" y="819150"/>
                                      <a:pt x="41955" y="809625"/>
                                    </a:cubicBezTo>
                                    <a:cubicBezTo>
                                      <a:pt x="38780" y="800100"/>
                                      <a:pt x="36920" y="790030"/>
                                      <a:pt x="32430" y="781050"/>
                                    </a:cubicBezTo>
                                    <a:cubicBezTo>
                                      <a:pt x="-4499" y="707192"/>
                                      <a:pt x="27796" y="795724"/>
                                      <a:pt x="3855" y="723900"/>
                                    </a:cubicBezTo>
                                    <a:cubicBezTo>
                                      <a:pt x="7030" y="685800"/>
                                      <a:pt x="5882" y="647090"/>
                                      <a:pt x="13380" y="609600"/>
                                    </a:cubicBezTo>
                                    <a:cubicBezTo>
                                      <a:pt x="15625" y="598375"/>
                                      <a:pt x="24335" y="589120"/>
                                      <a:pt x="32430" y="581025"/>
                                    </a:cubicBezTo>
                                    <a:cubicBezTo>
                                      <a:pt x="49128" y="564327"/>
                                      <a:pt x="67889" y="558648"/>
                                      <a:pt x="89580" y="552450"/>
                                    </a:cubicBezTo>
                                    <a:cubicBezTo>
                                      <a:pt x="102167" y="548854"/>
                                      <a:pt x="114980" y="546100"/>
                                      <a:pt x="127680" y="542925"/>
                                    </a:cubicBezTo>
                                    <a:cubicBezTo>
                                      <a:pt x="118155" y="533400"/>
                                      <a:pt x="105647" y="526125"/>
                                      <a:pt x="99105" y="514350"/>
                                    </a:cubicBezTo>
                                    <a:cubicBezTo>
                                      <a:pt x="89353" y="496797"/>
                                      <a:pt x="91194" y="473908"/>
                                      <a:pt x="80055" y="457200"/>
                                    </a:cubicBezTo>
                                    <a:lnTo>
                                      <a:pt x="61005" y="428625"/>
                                    </a:lnTo>
                                    <a:cubicBezTo>
                                      <a:pt x="64180" y="393700"/>
                                      <a:pt x="60217" y="357368"/>
                                      <a:pt x="70530" y="323850"/>
                                    </a:cubicBezTo>
                                    <a:cubicBezTo>
                                      <a:pt x="73897" y="312909"/>
                                      <a:pt x="88866" y="309920"/>
                                      <a:pt x="99105" y="304800"/>
                                    </a:cubicBezTo>
                                    <a:cubicBezTo>
                                      <a:pt x="126187" y="291259"/>
                                      <a:pt x="151493" y="341312"/>
                                      <a:pt x="165780" y="32385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FB11B8"/>
                                </a:solidFill>
                              </a:ln>
                              <a:effectLst>
                                <a:outerShdw blurRad="50800" dist="38100" dir="16200000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フリーフォーム 22" o:spid="_x0000_s1026" style="position:absolute;left:0;text-align:left;margin-left:.2pt;margin-top:6.3pt;width:3in;height:180.7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2019,2143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" path="m165780,323850v14287,-17462,2305,-93684,19050,-123825c231908,115285,202566,164607,251505,123825v10348,-8624,17211,-21343,28575,-28575c336962,59052,343032,60462,394380,47625v38100,3175,76363,4783,114300,9525c521670,58774,534193,63079,546780,66675v26715,7633,41275,14061,66675,28575c623394,100930,633474,106695,642030,114300v97867,86993,20872,32965,85725,76200c734105,200025,735357,219075,746805,219075v10040,,7347,-18774,9525,-28575c760520,171647,758427,151177,765855,133350,787225,82062,796445,81207,832530,57150v104775,3175,210180,-2377,314325,9525c1158229,67975,1157810,87155,1165905,95250v11225,11225,26875,17350,38100,28575c1220261,140081,1226770,159671,1232580,180975v6889,25259,19050,76200,19050,76200c1283641,161143,1234800,310101,1270680,190500v5770,-19234,4851,-42951,19050,-57150l1346880,76200v43084,-43084,-8005,-19557,47625,-38100c1432605,41275,1470908,42572,1508805,47625v9952,1327,18835,7090,28575,9525c1553086,61077,1569130,63500,1585005,66675v47522,47522,55468,43420,76200,95250c1668663,180569,1680255,219075,1680255,219075v6350,-12700,11745,-25924,19050,-38100c1711085,161342,1727166,144303,1737405,123825v6350,-12700,12005,-25772,19050,-38100c1770078,61885,1782589,46484,1804080,28575v8794,-7329,18336,-13930,28575,-19050c1841635,5035,1851705,3175,1861230,v47625,3175,95436,4254,142875,9525c2014084,10634,2024840,12778,2032680,19050v8939,7151,12396,19260,19050,28575c2058921,57692,2091872,99335,2099355,114300v11724,23448,15392,63775,19050,85725c2127930,193675,2139442,189590,2146980,180975v32825,-37515,29410,-59107,66675,-85725c2225209,86997,2238704,81793,2251755,76200v19131,-8199,47341,-14217,66675,-19050c2381930,60325,2445590,61167,2508930,66675v10002,870,19595,5035,28575,9525c2547744,81320,2556555,88900,2566080,95250v3175,9525,5035,19595,9525,28575c2612534,197683,2580239,109151,2604180,180975v-3175,57150,-1430,114787,-9525,171450c2593036,363758,2580725,370761,2575605,381000v-4490,8980,-6350,19050,-9525,28575c2617071,443569,2586560,420530,2651805,485775r57150,85725c2739144,616783,2724385,589215,2747055,657225r9525,28575c2751607,735533,2762713,774917,2728005,809625v-8095,8095,-19050,12700,-28575,19050c2686801,847619,2666244,862164,2689905,885825v16189,16189,57150,38100,57150,38100c2759755,942975,2774916,960597,2785155,981075v6350,12700,13457,25049,19050,38100c2808160,1028403,2809240,1038770,2813730,1047750v5120,10239,12700,19050,19050,28575c2835955,1089025,2838709,1101838,2842305,1114425v2758,9654,9525,18535,9525,28575c2851830,1279529,2856179,1200978,2823255,1266825v-4490,8980,-4649,19798,-9525,28575c2802611,1315414,2788330,1333500,2775630,1352550r-19050,28575l2813730,1466850v11139,16708,12700,38100,19050,57150l2842305,1552575r9525,28575c2848655,1616075,2847265,1651208,2842305,1685925v-1420,9939,-4649,19798,-9525,28575c2810799,1754065,2802495,1772505,2766105,1790700v-8980,4490,-19050,6350,-28575,9525c2728005,1806575,2711731,1808169,2708955,1819275v-11789,47156,12562,53698,28575,85725c2745143,1920225,2752511,1957433,2756580,1971675v2758,9654,6350,19050,9525,28575c2762930,2022475,2766620,2046845,2756580,2066925v-4490,8980,-18921,6767,-28575,9525c2715418,2080046,2702605,2082800,2689905,2085975v-69850,-3175,-139628,-9525,-209550,-9525c2470315,2076450,2459620,2079703,2451780,2085975v-8939,7151,-8811,23455,-19050,28575c2409312,2126259,2381930,2127250,2356530,2133600r-38100,9525c2229530,2139950,2140513,2139149,2051730,2133600v-13065,-817,-25843,-4928,-38100,-9525c2000335,2119089,1988230,2111375,1975530,2105025v-6350,-9525,-10111,-21424,-19050,-28575c1948640,2070178,1936259,2072494,1927905,2066925v-11208,-7472,-19050,-19050,-28575,-28575c1874933,2074946,1870254,2097839,1832655,2114550v-18350,8155,-57150,19050,-57150,19050c1683430,2130425,1591241,2129648,1499280,2124075v-13067,-792,-26734,-3030,-38100,-9525c1361291,2057471,1493247,2106189,1404030,2076450v-19050,-19050,-38100,-76200,-57150,-57150c1263398,2102782,1365560,1996884,1299255,2076450v-8624,10348,-19050,19050,-28575,28575c939711,2094682,1064495,2120154,889680,2076450v-28382,-7096,-48709,-26066,-66675,-47625c815676,2020031,808604,2010711,803955,2000250v-8155,-18350,-19050,-57150,-19050,-57150c720555,1964550,790306,1934802,737280,1981200v-30651,26819,-60433,39741,-95250,57150c600755,2035175,558972,2036019,518205,2028825v-13983,-2468,-27012,-10180,-38100,-19050c449649,1985410,423117,1957670,403905,1924050v-7045,-12328,-13457,-25049,-19050,-38100c380900,1876722,378505,1866900,375330,1857375v-6350,9525,-10955,20480,-19050,28575c337816,1904414,322371,1906778,299130,1914525v-47625,-6350,-96410,-6822,-142875,-19050c140903,1891435,131073,1876127,118155,1866900v-9315,-6654,-19050,-12700,-28575,-19050l32430,1762125v-5569,-8354,-6350,-19050,-9525,-28575c26080,1673225,22499,1612162,32430,1552575v3044,-18261,17467,-32814,28575,-47625c89377,1467121,82244,1482240,118155,1466850v13051,-5593,25400,-12700,38100,-19050c149905,1438275,146144,1426376,137205,1419225v-6211,-4969,-64186,-18428,-66675,-19050c61005,1390650,49785,1382561,41955,1371600,27242,1351002,21153,1328244,13380,1304925,544,1176565,-8856,1127202,13380,971550v4345,-30418,48050,-32512,66675,-38100c99289,927680,137205,914400,137205,914400,86405,838200,153080,930275,89580,866775,81485,858680,77859,846994,70530,838200,61906,827852,51480,819150,41955,809625v-3175,-9525,-5035,-19595,-9525,-28575c-4499,707192,27796,795724,3855,723900,7030,685800,5882,647090,13380,609600v2245,-11225,10955,-20480,19050,-28575c49128,564327,67889,558648,89580,552450v12587,-3596,25400,-6350,38100,-9525c118155,533400,105647,526125,99105,514350,89353,496797,91194,473908,80055,457200l61005,428625v3175,-34925,-788,-71257,9525,-104775c73897,312909,88866,309920,99105,304800v27082,-13541,52388,36512,66675,19050xe" fillcolor="white [3212]" strokecolor="#fb11b8" strokeweight="2pt">
                      <v:shadow on="t" color="black" opacity="26214f" origin=",.5" offset="0,-3pt"/>
                      <v:path arrowok="t" o:connecttype="custom" o:connectlocs="159455,346879;177778,214249;241909,132630;269394,102023;379332,51012;489271,61214;525918,71416;590049,102023;617533,122428;699987,204047;718311,234654;727472,204047;736634,142833;800765,61214;1103097,71416;1121420,102023;1158066,132630;1185551,193844;1203874,275463;1222197,204047;1240520,142833;1295490,81619;1341298,40809;1451236,51012;1478721,61214;1524529,71416;1597822,173440;1616145,234654;1634468,193844;1671114,132630;1689437,91821;1735245,30607;1762730,10202;1790215,0;1927638,10202;1955123,20405;1973446,51012;2019254,122428;2037577,214249;2065062,193844;2129193,102023;2165839,81619;2229970,61214;2413202,71416;2440686,81619;2468171,102023;2477333,132630;2504817,193844;2495656,377486;2477333,408093;2468171,438700;2550625,520319;2605595,612140;2642241,703961;2651402,734568;2623918,867198;2596433,887603;2587271,948817;2642241,989626;2678887,1050840;2697210,1091650;2706372,1122257;2724695,1152864;2733857,1193673;2743018,1224280;2715533,1356910;2706372,1387517;2669726,1448731;2651402,1479338;2706372,1571159;2724695,1632373;2733857,1662980;2743018,1693587;2733857,1805813;2724695,1836420;2660564,1918039;2633079,1928241;2605595,1948646;2633079,2040467;2651402,2111883;2660564,2142490;2651402,2213906;2623918,2224109;2587271,2234311;2385717,2224109;2358232,2234311;2339909,2264918;2266616,2285323;2229970,2295525;1973446,2285323;1936800,2275120;1900154,2254716;1881830,2224109;1854346,2213906;1826861,2183299;1762730,2264918;1707760,2285323;1442075,2275120;1405429,2264918;1350459,2224109;1295490,2162895;1249682,2224109;1222197,2254716;855734,2224109;791603,2173097;773280,2142490;754957,2081276;709149,2122085;617533,2183299;498433,2173097;461787,2152692;388494,2060871;370171,2020062;361009,1989455;342686,2020062;287717,2050669;150293,2030264;113647,1999657;86162,1979253;31193,1887432;22031,1856825;31193,1662980;58677,1611969;113647,1571159;150293,1550755;131970,1520148;67839,1499743;40354,1469136;12869,1397720;12869,1040638;77000,999829;131970,979424;86162,928412;67839,897805;40354,867198;31193,836591;3708,775377;12869,652949;31193,622342;86162,591735;122808,581533;95324,550926;77000,489712;58677,459105;67839,346879;95324,326475;159455,34687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  <w:r w:rsidR="00150AB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 wp14:anchorId="5DC71D44" wp14:editId="3ABAB3B0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384175</wp:posOffset>
                      </wp:positionV>
                      <wp:extent cx="2200275" cy="923925"/>
                      <wp:effectExtent l="0" t="0" r="0" b="0"/>
                      <wp:wrapNone/>
                      <wp:docPr id="9" name="テキスト ボック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00275" cy="923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alpha val="0"/>
                                </a:sysClr>
                              </a:solidFill>
                              <a:ln w="6350">
                                <a:solidFill>
                                  <a:prstClr val="black">
                                    <a:alpha val="0"/>
                                  </a:prstClr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C63F3" w:rsidRDefault="000C63F3" w:rsidP="00150ABF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CE784C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さあ！</w:t>
                                  </w:r>
                                </w:p>
                                <w:p w:rsidR="000C63F3" w:rsidRPr="00CE784C" w:rsidRDefault="000C63F3" w:rsidP="00150ABF">
                                  <w:pPr>
                                    <w:snapToGrid w:val="0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0C63F3" w:rsidRPr="00E47194">
                                          <w:rPr>
                                            <w:rFonts w:ascii="HG丸ｺﾞｼｯｸM-PRO" w:eastAsia="HG丸ｺﾞｼｯｸM-PRO" w:hAnsi="HG丸ｺﾞｼｯｸM-PRO"/>
                                            <w:sz w:val="14"/>
                                            <w:szCs w:val="28"/>
                                          </w:rPr>
                                          <w:t>じぶん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/>
                                            <w:sz w:val="28"/>
                                            <w:szCs w:val="28"/>
                                          </w:rPr>
                                          <w:t>自分</w:t>
                                        </w:r>
                                      </w:rubyBase>
                                    </w:ruby>
                                  </w:r>
                                  <w:r w:rsidRPr="00CE784C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だけの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0C63F3" w:rsidRPr="00E47194">
                                          <w:rPr>
                                            <w:rFonts w:ascii="HG丸ｺﾞｼｯｸM-PRO" w:eastAsia="HG丸ｺﾞｼｯｸM-PRO" w:hAnsi="HG丸ｺﾞｼｯｸM-PRO"/>
                                            <w:sz w:val="14"/>
                                            <w:szCs w:val="28"/>
                                          </w:rPr>
                                          <w:t>さいがい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/>
                                            <w:sz w:val="28"/>
                                            <w:szCs w:val="28"/>
                                          </w:rPr>
                                          <w:t>災害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0C63F3" w:rsidRPr="00550E9F">
                                          <w:rPr>
                                            <w:rFonts w:ascii="HG丸ｺﾞｼｯｸM-PRO" w:eastAsia="HG丸ｺﾞｼｯｸM-PRO" w:hAnsi="HG丸ｺﾞｼｯｸM-PRO"/>
                                            <w:sz w:val="14"/>
                                            <w:szCs w:val="28"/>
                                          </w:rPr>
                                          <w:t>たいさく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/>
                                            <w:sz w:val="28"/>
                                            <w:szCs w:val="28"/>
                                          </w:rPr>
                                          <w:t>対策</w:t>
                                        </w:r>
                                      </w:rubyBase>
                                    </w:ruby>
                                  </w:r>
                                  <w:r w:rsidRPr="00CE784C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ノートを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4"/>
                                        <w:hpsRaise w:val="26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0C63F3" w:rsidRPr="00E47194">
                                          <w:rPr>
                                            <w:rFonts w:ascii="HG丸ｺﾞｼｯｸM-PRO" w:eastAsia="HG丸ｺﾞｼｯｸM-PRO" w:hAnsi="HG丸ｺﾞｼｯｸM-PRO"/>
                                            <w:sz w:val="14"/>
                                            <w:szCs w:val="28"/>
                                          </w:rPr>
                                          <w:t>つく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/>
                                            <w:sz w:val="28"/>
                                            <w:szCs w:val="28"/>
                                          </w:rPr>
                                          <w:t>作</w:t>
                                        </w:r>
                                      </w:rubyBase>
                                    </w:ruby>
                                  </w:r>
                                  <w:r w:rsidRPr="00CE784C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ってみよう！</w:t>
                                  </w:r>
                                </w:p>
                                <w:p w:rsidR="000C63F3" w:rsidRPr="00CE784C" w:rsidRDefault="000C63F3" w:rsidP="00150ABF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9" o:spid="_x0000_s1032" type="#_x0000_t202" style="position:absolute;margin-left:23.9pt;margin-top:30.25pt;width:173.25pt;height:72.7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" fillcolor="window" strokeweight=".5pt">
                      <v:fill opacity="0"/>
                      <v:stroke opacity="0"/>
                      <v:textbox>
                        <w:txbxContent>
                          <w:p w:rsidR="000C63F3" w:rsidRDefault="000C63F3" w:rsidP="00150AB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CE784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さあ！</w:t>
                            </w:r>
                          </w:p>
                          <w:p w:rsidR="000C63F3" w:rsidRPr="00CE784C" w:rsidRDefault="000C63F3" w:rsidP="00150AB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C63F3" w:rsidRPr="00E4719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CE784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だけの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C63F3" w:rsidRPr="00E4719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8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C63F3" w:rsidRPr="00550E9F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8"/>
                                    </w:rPr>
                                    <w:t>たいさく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対策</w:t>
                                  </w:r>
                                </w:rubyBase>
                              </w:ruby>
                            </w:r>
                            <w:r w:rsidRPr="00CE784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ノートを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C63F3" w:rsidRPr="00E47194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CE784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ってみよう！</w:t>
                            </w:r>
                          </w:p>
                          <w:p w:rsidR="000C63F3" w:rsidRPr="00CE784C" w:rsidRDefault="000C63F3" w:rsidP="00150AB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50ABF" w:rsidRPr="003F1679" w:rsidRDefault="00150ABF" w:rsidP="00150ABF"/>
          <w:p w:rsidR="00150ABF" w:rsidRPr="003F1679" w:rsidRDefault="00150ABF" w:rsidP="00150ABF">
            <w:pPr>
              <w:jc w:val="right"/>
            </w:pPr>
          </w:p>
          <w:p w:rsidR="00150ABF" w:rsidRPr="003F1679" w:rsidRDefault="00150ABF" w:rsidP="00150ABF"/>
          <w:p w:rsidR="00150ABF" w:rsidRPr="003F1679" w:rsidRDefault="00150ABF" w:rsidP="00150ABF"/>
          <w:p w:rsidR="00150ABF" w:rsidRPr="003F1679" w:rsidRDefault="00150ABF" w:rsidP="00150ABF">
            <w:r>
              <w:rPr>
                <w:noProof/>
              </w:rPr>
              <w:drawing>
                <wp:anchor distT="0" distB="0" distL="114300" distR="114300" simplePos="0" relativeHeight="251599360" behindDoc="0" locked="0" layoutInCell="1" allowOverlap="1" wp14:anchorId="278C35B0" wp14:editId="48F4771B">
                  <wp:simplePos x="0" y="0"/>
                  <wp:positionH relativeFrom="column">
                    <wp:posOffset>1868805</wp:posOffset>
                  </wp:positionH>
                  <wp:positionV relativeFrom="paragraph">
                    <wp:posOffset>10160</wp:posOffset>
                  </wp:positionV>
                  <wp:extent cx="807720" cy="1043305"/>
                  <wp:effectExtent l="38100" t="95250" r="49530" b="80645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jpg"/>
                          <pic:cNvPicPr/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0" b="100000" l="0" r="100000">
                                        <a14:foregroundMark x1="13907" y1="29231" x2="13907" y2="29231"/>
                                        <a14:foregroundMark x1="9272" y1="27692" x2="9272" y2="27692"/>
                                        <a14:foregroundMark x1="13907" y1="18462" x2="13907" y2="18462"/>
                                        <a14:foregroundMark x1="16556" y1="10769" x2="16556" y2="10769"/>
                                        <a14:foregroundMark x1="76821" y1="69744" x2="76821" y2="69744"/>
                                        <a14:foregroundMark x1="29139" y1="13333" x2="29139" y2="10256"/>
                                        <a14:foregroundMark x1="64901" y1="3590" x2="64901" y2="3590"/>
                                        <a14:foregroundMark x1="3311" y1="6154" x2="13907" y2="461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77862">
                            <a:off x="0" y="0"/>
                            <a:ext cx="807720" cy="104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0ABF" w:rsidRPr="003F1679" w:rsidRDefault="00150ABF" w:rsidP="00150ABF">
            <w:r>
              <w:rPr>
                <w:noProof/>
              </w:rPr>
              <w:drawing>
                <wp:anchor distT="0" distB="0" distL="114300" distR="114300" simplePos="0" relativeHeight="251680256" behindDoc="0" locked="0" layoutInCell="1" allowOverlap="1" wp14:anchorId="658A1C4D" wp14:editId="7E6C9979">
                  <wp:simplePos x="0" y="0"/>
                  <wp:positionH relativeFrom="column">
                    <wp:posOffset>670560</wp:posOffset>
                  </wp:positionH>
                  <wp:positionV relativeFrom="paragraph">
                    <wp:posOffset>36195</wp:posOffset>
                  </wp:positionV>
                  <wp:extent cx="1021080" cy="687070"/>
                  <wp:effectExtent l="76200" t="114300" r="64770" b="113030"/>
                  <wp:wrapNone/>
                  <wp:docPr id="26" name="図 26" descr="開いた白紙のノート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開いた白紙のノート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50180">
                            <a:off x="0" y="0"/>
                            <a:ext cx="1021080" cy="68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0ABF" w:rsidRPr="003F1679" w:rsidRDefault="00150ABF" w:rsidP="00150ABF"/>
          <w:p w:rsidR="00150ABF" w:rsidRPr="003F1679" w:rsidRDefault="00150ABF" w:rsidP="00150ABF"/>
        </w:tc>
      </w:tr>
    </w:tbl>
    <w:p w:rsidR="00150ABF" w:rsidRDefault="00150ABF">
      <w:pPr>
        <w:rPr>
          <w:b/>
        </w:rPr>
      </w:pPr>
    </w:p>
    <w:p w:rsidR="00150ABF" w:rsidRDefault="00150ABF">
      <w:pPr>
        <w:rPr>
          <w:b/>
        </w:rPr>
      </w:pPr>
    </w:p>
    <w:p w:rsidR="00150ABF" w:rsidRDefault="00150ABF">
      <w:pPr>
        <w:rPr>
          <w:b/>
        </w:rPr>
      </w:pPr>
    </w:p>
    <w:p w:rsidR="00150ABF" w:rsidRDefault="00150ABF">
      <w:pPr>
        <w:rPr>
          <w:b/>
        </w:rPr>
      </w:pPr>
    </w:p>
    <w:p w:rsidR="00150ABF" w:rsidRDefault="008A4DA8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7EF86621" wp14:editId="1A72FD7F">
                <wp:simplePos x="0" y="0"/>
                <wp:positionH relativeFrom="column">
                  <wp:posOffset>438150</wp:posOffset>
                </wp:positionH>
                <wp:positionV relativeFrom="paragraph">
                  <wp:posOffset>161926</wp:posOffset>
                </wp:positionV>
                <wp:extent cx="2838450" cy="2724150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272415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8" o:spid="_x0000_s1026" style="position:absolute;left:0;text-align:left;margin-left:34.5pt;margin-top:12.75pt;width:223.5pt;height:214.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" fillcolor="yellow" stroked="f" strokeweight="2pt">
                <v:fill opacity="26214f"/>
              </v:rect>
            </w:pict>
          </mc:Fallback>
        </mc:AlternateContent>
      </w:r>
      <w:r w:rsidR="00084E33">
        <w:rPr>
          <w:noProof/>
        </w:rPr>
        <mc:AlternateContent>
          <mc:Choice Requires="wps">
            <w:drawing>
              <wp:anchor distT="0" distB="0" distL="114300" distR="114300" simplePos="0" relativeHeight="251700736" behindDoc="1" locked="0" layoutInCell="1" allowOverlap="1" wp14:anchorId="60CEBF59" wp14:editId="768F9770">
                <wp:simplePos x="0" y="0"/>
                <wp:positionH relativeFrom="column">
                  <wp:posOffset>3305175</wp:posOffset>
                </wp:positionH>
                <wp:positionV relativeFrom="paragraph">
                  <wp:posOffset>152400</wp:posOffset>
                </wp:positionV>
                <wp:extent cx="2914650" cy="2714625"/>
                <wp:effectExtent l="0" t="0" r="0" b="9525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2714625"/>
                        </a:xfrm>
                        <a:prstGeom prst="rect">
                          <a:avLst/>
                        </a:prstGeom>
                        <a:solidFill>
                          <a:srgbClr val="4BF12F">
                            <a:alpha val="52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8" o:spid="_x0000_s1026" style="position:absolute;left:0;text-align:left;margin-left:260.25pt;margin-top:12pt;width:229.5pt;height:213.75pt;z-index:-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" fillcolor="#4bf12f" stroked="f" strokeweight="2pt">
                <v:fill opacity="34181f"/>
              </v:rect>
            </w:pict>
          </mc:Fallback>
        </mc:AlternateContent>
      </w:r>
    </w:p>
    <w:p w:rsidR="00150ABF" w:rsidRDefault="00150ABF">
      <w:pPr>
        <w:rPr>
          <w:b/>
        </w:rPr>
      </w:pPr>
    </w:p>
    <w:p w:rsidR="00150ABF" w:rsidRDefault="00150ABF">
      <w:pPr>
        <w:rPr>
          <w:b/>
        </w:rPr>
      </w:pPr>
    </w:p>
    <w:p w:rsidR="00150ABF" w:rsidRDefault="00150ABF">
      <w:pPr>
        <w:rPr>
          <w:b/>
        </w:rPr>
      </w:pPr>
    </w:p>
    <w:p w:rsidR="00150ABF" w:rsidRDefault="00150ABF">
      <w:pPr>
        <w:rPr>
          <w:b/>
        </w:rPr>
      </w:pPr>
    </w:p>
    <w:p w:rsidR="00150ABF" w:rsidRDefault="00150ABF">
      <w:pPr>
        <w:rPr>
          <w:b/>
        </w:rPr>
      </w:pPr>
    </w:p>
    <w:p w:rsidR="00150ABF" w:rsidRDefault="00150ABF">
      <w:pPr>
        <w:rPr>
          <w:b/>
        </w:rPr>
      </w:pPr>
    </w:p>
    <w:p w:rsidR="00150ABF" w:rsidRDefault="00150ABF">
      <w:pPr>
        <w:rPr>
          <w:b/>
        </w:rPr>
      </w:pPr>
    </w:p>
    <w:p w:rsidR="00150ABF" w:rsidRDefault="00150ABF">
      <w:pPr>
        <w:rPr>
          <w:b/>
        </w:rPr>
      </w:pPr>
    </w:p>
    <w:p w:rsidR="00150ABF" w:rsidRDefault="00150ABF">
      <w:pPr>
        <w:rPr>
          <w:b/>
        </w:rPr>
      </w:pPr>
    </w:p>
    <w:p w:rsidR="00150ABF" w:rsidRDefault="00150ABF">
      <w:pPr>
        <w:rPr>
          <w:b/>
        </w:rPr>
      </w:pPr>
    </w:p>
    <w:p w:rsidR="00150ABF" w:rsidRDefault="00150ABF">
      <w:pPr>
        <w:rPr>
          <w:b/>
        </w:rPr>
      </w:pPr>
    </w:p>
    <w:p w:rsidR="00150ABF" w:rsidRDefault="00150ABF">
      <w:pPr>
        <w:rPr>
          <w:b/>
        </w:rPr>
      </w:pPr>
    </w:p>
    <w:p w:rsidR="00150ABF" w:rsidRDefault="00150ABF">
      <w:pPr>
        <w:rPr>
          <w:b/>
        </w:rPr>
      </w:pPr>
    </w:p>
    <w:p w:rsidR="00150ABF" w:rsidRDefault="00150ABF">
      <w:pPr>
        <w:rPr>
          <w:b/>
        </w:rPr>
      </w:pPr>
    </w:p>
    <w:p w:rsidR="00150ABF" w:rsidRDefault="00150ABF">
      <w:pPr>
        <w:rPr>
          <w:b/>
        </w:rPr>
      </w:pPr>
    </w:p>
    <w:p w:rsidR="00150ABF" w:rsidRDefault="00150ABF">
      <w:pPr>
        <w:rPr>
          <w:b/>
        </w:rPr>
      </w:pPr>
    </w:p>
    <w:p w:rsidR="00150ABF" w:rsidRDefault="00150ABF">
      <w:pPr>
        <w:rPr>
          <w:b/>
        </w:rPr>
      </w:pPr>
    </w:p>
    <w:p w:rsidR="00150ABF" w:rsidRDefault="00084E33">
      <w:pPr>
        <w:rPr>
          <w:b/>
        </w:rPr>
      </w:pPr>
      <w:r>
        <w:rPr>
          <w:rFonts w:hint="eastAsia"/>
          <w:b/>
          <w:noProof/>
        </w:rPr>
        <w:drawing>
          <wp:anchor distT="0" distB="0" distL="114300" distR="114300" simplePos="0" relativeHeight="251733504" behindDoc="0" locked="0" layoutInCell="1" allowOverlap="1" wp14:anchorId="54941896" wp14:editId="50802043">
            <wp:simplePos x="0" y="0"/>
            <wp:positionH relativeFrom="column">
              <wp:posOffset>-180536</wp:posOffset>
            </wp:positionH>
            <wp:positionV relativeFrom="paragraph">
              <wp:posOffset>87631</wp:posOffset>
            </wp:positionV>
            <wp:extent cx="509749" cy="557167"/>
            <wp:effectExtent l="57150" t="0" r="0" b="3365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無題.png"/>
                    <pic:cNvPicPr/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4717" b="79560" l="18166" r="6472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9" t="12256" r="46964" b="19975"/>
                    <a:stretch/>
                  </pic:blipFill>
                  <pic:spPr bwMode="auto">
                    <a:xfrm rot="1245446">
                      <a:off x="0" y="0"/>
                      <a:ext cx="509749" cy="557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ABF" w:rsidRDefault="00150ABF">
      <w:pPr>
        <w:rPr>
          <w:b/>
        </w:rPr>
      </w:pPr>
    </w:p>
    <w:p w:rsidR="00150ABF" w:rsidRDefault="00150ABF">
      <w:pPr>
        <w:rPr>
          <w:b/>
        </w:rPr>
      </w:pPr>
    </w:p>
    <w:p w:rsidR="00150ABF" w:rsidRDefault="00150ABF">
      <w:pPr>
        <w:rPr>
          <w:b/>
        </w:rPr>
      </w:pPr>
    </w:p>
    <w:p w:rsidR="00150ABF" w:rsidRDefault="00150ABF">
      <w:pPr>
        <w:rPr>
          <w:b/>
        </w:rPr>
      </w:pPr>
    </w:p>
    <w:p w:rsidR="00150ABF" w:rsidRDefault="005C6DD2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358775</wp:posOffset>
                </wp:positionH>
                <wp:positionV relativeFrom="paragraph">
                  <wp:posOffset>217805</wp:posOffset>
                </wp:positionV>
                <wp:extent cx="5958869" cy="1851767"/>
                <wp:effectExtent l="0" t="0" r="22860" b="15240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8869" cy="1851767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C63F3" w:rsidRDefault="000C63F3" w:rsidP="006826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6" o:spid="_x0000_s1033" style="position:absolute;margin-left:28.25pt;margin-top:17.15pt;width:469.2pt;height:145.8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" fillcolor="#4f81bd [3204]" strokecolor="#92d050" strokeweight="2pt">
                <v:fill opacity="0"/>
                <v:textbox>
                  <w:txbxContent>
                    <w:p w:rsidR="000C63F3" w:rsidRDefault="000C63F3" w:rsidP="00682674"/>
                  </w:txbxContent>
                </v:textbox>
              </v:roundrect>
            </w:pict>
          </mc:Fallback>
        </mc:AlternateContent>
      </w:r>
    </w:p>
    <w:p w:rsidR="00150ABF" w:rsidRDefault="00150ABF">
      <w:pPr>
        <w:rPr>
          <w:b/>
        </w:rPr>
      </w:pPr>
      <w:r>
        <w:rPr>
          <w:rFonts w:hint="eastAsia"/>
          <w:b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480060</wp:posOffset>
                </wp:positionH>
                <wp:positionV relativeFrom="paragraph">
                  <wp:posOffset>147955</wp:posOffset>
                </wp:positionV>
                <wp:extent cx="5676900" cy="1485900"/>
                <wp:effectExtent l="0" t="0" r="19050" b="1905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63F3" w:rsidRPr="00682674" w:rsidRDefault="000C63F3" w:rsidP="005C6DD2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C6DD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とつぜん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突然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C6DD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C6DD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C6DD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たい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C6DD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ひがい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被害</w:t>
                                  </w:r>
                                </w:rubyBase>
                              </w:ruby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C6DD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すく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なく</w:t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/>
                              </w:rPr>
                              <w:t>するには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C6DD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C6DD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/>
                              </w:rPr>
                              <w:t>が</w:t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とても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C6DD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</w:t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C6DD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とく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C6DD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/>
                              </w:rPr>
                              <w:t>がある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C6DD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/>
                              </w:rPr>
                              <w:t>については、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C6DD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いっぱんてき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一般的</w:t>
                                  </w:r>
                                </w:rubyBase>
                              </w:ruby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C6DD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C6DD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たいさく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対策</w:t>
                                  </w:r>
                                </w:rubyBase>
                              </w:ruby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C6DD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くわ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/>
                              </w:rPr>
                              <w:t>え、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C6DD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ここ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個々</w:t>
                                  </w:r>
                                </w:rubyBase>
                              </w:ruby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C6DD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C6DD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/>
                              </w:rPr>
                              <w:t>わせた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C6DD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C6DD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/>
                              </w:rPr>
                              <w:t>です。</w:t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このノート</w:t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C6DD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C6DD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/>
                              </w:rPr>
                              <w:t>こる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C6DD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まえ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C6DD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C6DD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ほう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/>
                              </w:rPr>
                              <w:t>がいいことを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C6DD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C6DD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C6DD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はいりょ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配慮</w:t>
                                  </w:r>
                                </w:rubyBase>
                              </w:ruby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/>
                              </w:rPr>
                              <w:t>して、まとめた</w:t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もの</w:t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/>
                              </w:rPr>
                              <w:t>です。</w:t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このノート</w:t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C6DD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りながら</w:t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C6DD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C6DD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C6DD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/>
                              </w:rPr>
                              <w:t>い、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C6DD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ひ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ごろ</w:t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C6DD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C6DD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たい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C6DD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いしき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意識</w:t>
                                  </w:r>
                                </w:rubyBase>
                              </w:ruby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C6DD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たか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/>
                              </w:rPr>
                              <w:t>めていきましょう。</w:t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C6DD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C6DD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しえんしゃ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支援者</w:t>
                                  </w:r>
                                </w:rubyBase>
                              </w:ruby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C6DD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C6DD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/>
                              </w:rPr>
                              <w:t>え</w:t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C6DD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/>
                              </w:rPr>
                              <w:t>だけの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C6DD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C6DD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たいさく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対策</w:t>
                                  </w:r>
                                </w:rubyBase>
                              </w:ruby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/>
                              </w:rPr>
                              <w:t>ノートを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C6DD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/>
                              </w:rPr>
                              <w:t>ってみて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C6DD2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くだ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682674">
                              <w:rPr>
                                <w:rFonts w:ascii="HG丸ｺﾞｼｯｸM-PRO" w:eastAsia="HG丸ｺﾞｼｯｸM-PRO" w:hAnsi="HG丸ｺﾞｼｯｸM-PRO"/>
                              </w:rPr>
                              <w:t>さい。</w:t>
                            </w:r>
                          </w:p>
                          <w:p w:rsidR="000C63F3" w:rsidRPr="008C0BAB" w:rsidRDefault="000C63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34" type="#_x0000_t202" style="position:absolute;margin-left:37.8pt;margin-top:11.65pt;width:447pt;height:11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" fillcolor="white [3201]" strokeweight=".5pt">
                <v:stroke opacity="0"/>
                <v:textbox>
                  <w:txbxContent>
                    <w:p w:rsidR="000C63F3" w:rsidRPr="00682674" w:rsidRDefault="000C63F3" w:rsidP="005C6DD2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C6DD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とつぜん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突然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C6DD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起</w:t>
                            </w:r>
                          </w:rubyBase>
                        </w:ruby>
                      </w:r>
                      <w:r w:rsidRPr="00682674">
                        <w:rPr>
                          <w:rFonts w:ascii="HG丸ｺﾞｼｯｸM-PRO" w:eastAsia="HG丸ｺﾞｼｯｸM-PRO" w:hAnsi="HG丸ｺﾞｼｯｸM-PRO" w:hint="eastAsia"/>
                        </w:rPr>
                        <w:t>こる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C6DD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さいがい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災害</w:t>
                            </w:r>
                          </w:rubyBase>
                        </w:ruby>
                      </w:r>
                      <w:r w:rsidRPr="00682674">
                        <w:rPr>
                          <w:rFonts w:ascii="HG丸ｺﾞｼｯｸM-PRO" w:eastAsia="HG丸ｺﾞｼｯｸM-PRO" w:hAnsi="HG丸ｺﾞｼｯｸM-PRO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C6DD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たい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対</w:t>
                            </w:r>
                          </w:rubyBase>
                        </w:ruby>
                      </w:r>
                      <w:r w:rsidRPr="00682674">
                        <w:rPr>
                          <w:rFonts w:ascii="HG丸ｺﾞｼｯｸM-PRO" w:eastAsia="HG丸ｺﾞｼｯｸM-PRO" w:hAnsi="HG丸ｺﾞｼｯｸM-PRO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C6DD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ひがい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被害</w:t>
                            </w:r>
                          </w:rubyBase>
                        </w:ruby>
                      </w:r>
                      <w:r w:rsidRPr="00682674">
                        <w:rPr>
                          <w:rFonts w:ascii="HG丸ｺﾞｼｯｸM-PRO" w:eastAsia="HG丸ｺﾞｼｯｸM-PRO" w:hAnsi="HG丸ｺﾞｼｯｸM-PRO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C6DD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すく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少</w:t>
                            </w:r>
                          </w:rubyBase>
                        </w:ruby>
                      </w:r>
                      <w:r w:rsidRPr="00682674">
                        <w:rPr>
                          <w:rFonts w:ascii="HG丸ｺﾞｼｯｸM-PRO" w:eastAsia="HG丸ｺﾞｼｯｸM-PRO" w:hAnsi="HG丸ｺﾞｼｯｸM-PRO" w:hint="eastAsia"/>
                        </w:rPr>
                        <w:t>なく</w:t>
                      </w:r>
                      <w:r w:rsidRPr="00682674">
                        <w:rPr>
                          <w:rFonts w:ascii="HG丸ｺﾞｼｯｸM-PRO" w:eastAsia="HG丸ｺﾞｼｯｸM-PRO" w:hAnsi="HG丸ｺﾞｼｯｸM-PRO"/>
                        </w:rPr>
                        <w:t>するには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C6DD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じぜん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事前</w:t>
                            </w:r>
                          </w:rubyBase>
                        </w:ruby>
                      </w:r>
                      <w:r w:rsidRPr="00682674">
                        <w:rPr>
                          <w:rFonts w:ascii="HG丸ｺﾞｼｯｸM-PRO" w:eastAsia="HG丸ｺﾞｼｯｸM-PRO" w:hAnsi="HG丸ｺﾞｼｯｸM-PRO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C6DD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じゅんび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準備</w:t>
                            </w:r>
                          </w:rubyBase>
                        </w:ruby>
                      </w:r>
                      <w:r w:rsidRPr="00682674">
                        <w:rPr>
                          <w:rFonts w:ascii="HG丸ｺﾞｼｯｸM-PRO" w:eastAsia="HG丸ｺﾞｼｯｸM-PRO" w:hAnsi="HG丸ｺﾞｼｯｸM-PRO"/>
                        </w:rPr>
                        <w:t>が</w:t>
                      </w:r>
                      <w:r w:rsidRPr="00682674">
                        <w:rPr>
                          <w:rFonts w:ascii="HG丸ｺﾞｼｯｸM-PRO" w:eastAsia="HG丸ｺﾞｼｯｸM-PRO" w:hAnsi="HG丸ｺﾞｼｯｸM-PRO" w:hint="eastAsia"/>
                        </w:rPr>
                        <w:t>とても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C6DD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たいせつ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大切</w:t>
                            </w:r>
                          </w:rubyBase>
                        </w:ruby>
                      </w:r>
                      <w:r w:rsidRPr="00682674">
                        <w:rPr>
                          <w:rFonts w:ascii="HG丸ｺﾞｼｯｸM-PRO" w:eastAsia="HG丸ｺﾞｼｯｸM-PRO" w:hAnsi="HG丸ｺﾞｼｯｸM-PRO" w:hint="eastAsia"/>
                        </w:rPr>
                        <w:t>です</w:t>
                      </w:r>
                      <w:r w:rsidRPr="00682674"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C6DD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とく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特</w:t>
                            </w:r>
                          </w:rubyBase>
                        </w:ruby>
                      </w:r>
                      <w:r w:rsidRPr="00682674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C6DD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障害</w:t>
                            </w:r>
                          </w:rubyBase>
                        </w:ruby>
                      </w:r>
                      <w:r w:rsidRPr="00682674">
                        <w:rPr>
                          <w:rFonts w:ascii="HG丸ｺﾞｼｯｸM-PRO" w:eastAsia="HG丸ｺﾞｼｯｸM-PRO" w:hAnsi="HG丸ｺﾞｼｯｸM-PRO"/>
                        </w:rPr>
                        <w:t>がある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C6DD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方</w:t>
                            </w:r>
                          </w:rubyBase>
                        </w:ruby>
                      </w:r>
                      <w:r w:rsidRPr="00682674">
                        <w:rPr>
                          <w:rFonts w:ascii="HG丸ｺﾞｼｯｸM-PRO" w:eastAsia="HG丸ｺﾞｼｯｸM-PRO" w:hAnsi="HG丸ｺﾞｼｯｸM-PRO"/>
                        </w:rPr>
                        <w:t>については、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C6DD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いっぱんてき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一般的</w:t>
                            </w:r>
                          </w:rubyBase>
                        </w:ruby>
                      </w:r>
                      <w:r w:rsidRPr="00682674">
                        <w:rPr>
                          <w:rFonts w:ascii="HG丸ｺﾞｼｯｸM-PRO" w:eastAsia="HG丸ｺﾞｼｯｸM-PRO" w:hAnsi="HG丸ｺﾞｼｯｸM-PRO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C6DD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さいがい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災害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C6DD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たいさく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対策</w:t>
                            </w:r>
                          </w:rubyBase>
                        </w:ruby>
                      </w:r>
                      <w:r w:rsidRPr="00682674">
                        <w:rPr>
                          <w:rFonts w:ascii="HG丸ｺﾞｼｯｸM-PRO" w:eastAsia="HG丸ｺﾞｼｯｸM-PRO" w:hAnsi="HG丸ｺﾞｼｯｸM-PRO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C6DD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くわ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加</w:t>
                            </w:r>
                          </w:rubyBase>
                        </w:ruby>
                      </w:r>
                      <w:r w:rsidRPr="00682674">
                        <w:rPr>
                          <w:rFonts w:ascii="HG丸ｺﾞｼｯｸM-PRO" w:eastAsia="HG丸ｺﾞｼｯｸM-PRO" w:hAnsi="HG丸ｺﾞｼｯｸM-PRO"/>
                        </w:rPr>
                        <w:t>え、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C6DD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ここ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個々</w:t>
                            </w:r>
                          </w:rubyBase>
                        </w:ruby>
                      </w:r>
                      <w:r w:rsidRPr="00682674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C6DD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障害</w:t>
                            </w:r>
                          </w:rubyBase>
                        </w:ruby>
                      </w:r>
                      <w:r w:rsidRPr="00682674">
                        <w:rPr>
                          <w:rFonts w:ascii="HG丸ｺﾞｼｯｸM-PRO" w:eastAsia="HG丸ｺﾞｼｯｸM-PRO" w:hAnsi="HG丸ｺﾞｼｯｸM-PRO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C6DD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合</w:t>
                            </w:r>
                          </w:rubyBase>
                        </w:ruby>
                      </w:r>
                      <w:r w:rsidRPr="00682674">
                        <w:rPr>
                          <w:rFonts w:ascii="HG丸ｺﾞｼｯｸM-PRO" w:eastAsia="HG丸ｺﾞｼｯｸM-PRO" w:hAnsi="HG丸ｺﾞｼｯｸM-PRO"/>
                        </w:rPr>
                        <w:t>わせた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C6DD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じゅんび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準備</w:t>
                            </w:r>
                          </w:rubyBase>
                        </w:ruby>
                      </w:r>
                      <w:r w:rsidRPr="00682674"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C6DD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ひつよう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必要</w:t>
                            </w:r>
                          </w:rubyBase>
                        </w:ruby>
                      </w:r>
                      <w:r w:rsidRPr="00682674">
                        <w:rPr>
                          <w:rFonts w:ascii="HG丸ｺﾞｼｯｸM-PRO" w:eastAsia="HG丸ｺﾞｼｯｸM-PRO" w:hAnsi="HG丸ｺﾞｼｯｸM-PRO"/>
                        </w:rPr>
                        <w:t>です。</w:t>
                      </w:r>
                      <w:r w:rsidRPr="00682674">
                        <w:rPr>
                          <w:rFonts w:ascii="HG丸ｺﾞｼｯｸM-PRO" w:eastAsia="HG丸ｺﾞｼｯｸM-PRO" w:hAnsi="HG丸ｺﾞｼｯｸM-PRO" w:hint="eastAsia"/>
                        </w:rPr>
                        <w:t>このノート</w:t>
                      </w:r>
                      <w:r w:rsidRPr="00682674">
                        <w:rPr>
                          <w:rFonts w:ascii="HG丸ｺﾞｼｯｸM-PRO" w:eastAsia="HG丸ｺﾞｼｯｸM-PRO" w:hAnsi="HG丸ｺﾞｼｯｸM-PRO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C6DD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さいがい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災害</w:t>
                            </w:r>
                          </w:rubyBase>
                        </w:ruby>
                      </w:r>
                      <w:r w:rsidRPr="00682674">
                        <w:rPr>
                          <w:rFonts w:ascii="HG丸ｺﾞｼｯｸM-PRO" w:eastAsia="HG丸ｺﾞｼｯｸM-PRO" w:hAnsi="HG丸ｺﾞｼｯｸM-PRO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C6DD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起</w:t>
                            </w:r>
                          </w:rubyBase>
                        </w:ruby>
                      </w:r>
                      <w:r w:rsidRPr="00682674">
                        <w:rPr>
                          <w:rFonts w:ascii="HG丸ｺﾞｼｯｸM-PRO" w:eastAsia="HG丸ｺﾞｼｯｸM-PRO" w:hAnsi="HG丸ｺﾞｼｯｸM-PRO"/>
                        </w:rPr>
                        <w:t>こる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C6DD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まえ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前</w:t>
                            </w:r>
                          </w:rubyBase>
                        </w:ruby>
                      </w:r>
                      <w:r w:rsidRPr="00682674">
                        <w:rPr>
                          <w:rFonts w:ascii="HG丸ｺﾞｼｯｸM-PRO" w:eastAsia="HG丸ｺﾞｼｯｸM-PRO" w:hAnsi="HG丸ｺﾞｼｯｸM-PRO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C6DD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じゅんび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準備</w:t>
                            </w:r>
                          </w:rubyBase>
                        </w:ruby>
                      </w:r>
                      <w:r w:rsidRPr="00682674">
                        <w:rPr>
                          <w:rFonts w:ascii="HG丸ｺﾞｼｯｸM-PRO" w:eastAsia="HG丸ｺﾞｼｯｸM-PRO" w:hAnsi="HG丸ｺﾞｼｯｸM-PRO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C6DD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ほう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方</w:t>
                            </w:r>
                          </w:rubyBase>
                        </w:ruby>
                      </w:r>
                      <w:r w:rsidRPr="00682674">
                        <w:rPr>
                          <w:rFonts w:ascii="HG丸ｺﾞｼｯｸM-PRO" w:eastAsia="HG丸ｺﾞｼｯｸM-PRO" w:hAnsi="HG丸ｺﾞｼｯｸM-PRO"/>
                        </w:rPr>
                        <w:t>がいいことを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C6DD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しょうがい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障害</w:t>
                            </w:r>
                          </w:rubyBase>
                        </w:ruby>
                      </w:r>
                      <w:r w:rsidRPr="00682674">
                        <w:rPr>
                          <w:rFonts w:ascii="HG丸ｺﾞｼｯｸM-PRO" w:eastAsia="HG丸ｺﾞｼｯｸM-PRO" w:hAnsi="HG丸ｺﾞｼｯｸM-PRO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C6DD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方</w:t>
                            </w:r>
                          </w:rubyBase>
                        </w:ruby>
                      </w:r>
                      <w:r w:rsidRPr="00682674">
                        <w:rPr>
                          <w:rFonts w:ascii="HG丸ｺﾞｼｯｸM-PRO" w:eastAsia="HG丸ｺﾞｼｯｸM-PRO" w:hAnsi="HG丸ｺﾞｼｯｸM-PRO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C6DD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はいりょ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配慮</w:t>
                            </w:r>
                          </w:rubyBase>
                        </w:ruby>
                      </w:r>
                      <w:r w:rsidRPr="00682674">
                        <w:rPr>
                          <w:rFonts w:ascii="HG丸ｺﾞｼｯｸM-PRO" w:eastAsia="HG丸ｺﾞｼｯｸM-PRO" w:hAnsi="HG丸ｺﾞｼｯｸM-PRO"/>
                        </w:rPr>
                        <w:t>して、まとめた</w:t>
                      </w:r>
                      <w:r w:rsidRPr="00682674">
                        <w:rPr>
                          <w:rFonts w:ascii="HG丸ｺﾞｼｯｸM-PRO" w:eastAsia="HG丸ｺﾞｼｯｸM-PRO" w:hAnsi="HG丸ｺﾞｼｯｸM-PRO" w:hint="eastAsia"/>
                        </w:rPr>
                        <w:t>もの</w:t>
                      </w:r>
                      <w:r w:rsidRPr="00682674">
                        <w:rPr>
                          <w:rFonts w:ascii="HG丸ｺﾞｼｯｸM-PRO" w:eastAsia="HG丸ｺﾞｼｯｸM-PRO" w:hAnsi="HG丸ｺﾞｼｯｸM-PRO"/>
                        </w:rPr>
                        <w:t>です。</w:t>
                      </w:r>
                      <w:r w:rsidRPr="00682674">
                        <w:rPr>
                          <w:rFonts w:ascii="HG丸ｺﾞｼｯｸM-PRO" w:eastAsia="HG丸ｺﾞｼｯｸM-PRO" w:hAnsi="HG丸ｺﾞｼｯｸM-PRO" w:hint="eastAsia"/>
                        </w:rPr>
                        <w:t>このノート</w:t>
                      </w:r>
                      <w:r w:rsidRPr="00682674">
                        <w:rPr>
                          <w:rFonts w:ascii="HG丸ｺﾞｼｯｸM-PRO" w:eastAsia="HG丸ｺﾞｼｯｸM-PRO" w:hAnsi="HG丸ｺﾞｼｯｸM-PRO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C6DD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つく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作</w:t>
                            </w:r>
                          </w:rubyBase>
                        </w:ruby>
                      </w:r>
                      <w:r w:rsidRPr="00682674">
                        <w:rPr>
                          <w:rFonts w:ascii="HG丸ｺﾞｼｯｸM-PRO" w:eastAsia="HG丸ｺﾞｼｯｸM-PRO" w:hAnsi="HG丸ｺﾞｼｯｸM-PRO" w:hint="eastAsia"/>
                        </w:rPr>
                        <w:t>りながら</w:t>
                      </w:r>
                      <w:r w:rsidRPr="00682674"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C6DD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ぼうさい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防災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C6DD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じゅんび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準備</w:t>
                            </w:r>
                          </w:rubyBase>
                        </w:ruby>
                      </w:r>
                      <w:r w:rsidRPr="00682674">
                        <w:rPr>
                          <w:rFonts w:ascii="HG丸ｺﾞｼｯｸM-PRO" w:eastAsia="HG丸ｺﾞｼｯｸM-PRO" w:hAnsi="HG丸ｺﾞｼｯｸM-PRO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C6DD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おこな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行</w:t>
                            </w:r>
                          </w:rubyBase>
                        </w:ruby>
                      </w:r>
                      <w:r w:rsidRPr="00682674">
                        <w:rPr>
                          <w:rFonts w:ascii="HG丸ｺﾞｼｯｸM-PRO" w:eastAsia="HG丸ｺﾞｼｯｸM-PRO" w:hAnsi="HG丸ｺﾞｼｯｸM-PRO"/>
                        </w:rPr>
                        <w:t>い、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C6DD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ひ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日</w:t>
                            </w:r>
                          </w:rubyBase>
                        </w:ruby>
                      </w:r>
                      <w:r w:rsidRPr="00682674">
                        <w:rPr>
                          <w:rFonts w:ascii="HG丸ｺﾞｼｯｸM-PRO" w:eastAsia="HG丸ｺﾞｼｯｸM-PRO" w:hAnsi="HG丸ｺﾞｼｯｸM-PRO" w:hint="eastAsia"/>
                        </w:rPr>
                        <w:t>ごろ</w:t>
                      </w:r>
                      <w:r w:rsidRPr="00682674">
                        <w:rPr>
                          <w:rFonts w:ascii="HG丸ｺﾞｼｯｸM-PRO" w:eastAsia="HG丸ｺﾞｼｯｸM-PRO" w:hAnsi="HG丸ｺﾞｼｯｸM-PRO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C6DD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ぼうさい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防災</w:t>
                            </w:r>
                          </w:rubyBase>
                        </w:ruby>
                      </w:r>
                      <w:r w:rsidRPr="00682674">
                        <w:rPr>
                          <w:rFonts w:ascii="HG丸ｺﾞｼｯｸM-PRO" w:eastAsia="HG丸ｺﾞｼｯｸM-PRO" w:hAnsi="HG丸ｺﾞｼｯｸM-PRO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C6DD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たい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対</w:t>
                            </w:r>
                          </w:rubyBase>
                        </w:ruby>
                      </w:r>
                      <w:r w:rsidRPr="00682674">
                        <w:rPr>
                          <w:rFonts w:ascii="HG丸ｺﾞｼｯｸM-PRO" w:eastAsia="HG丸ｺﾞｼｯｸM-PRO" w:hAnsi="HG丸ｺﾞｼｯｸM-PRO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C6DD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いしき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意識</w:t>
                            </w:r>
                          </w:rubyBase>
                        </w:ruby>
                      </w:r>
                      <w:r w:rsidRPr="00682674">
                        <w:rPr>
                          <w:rFonts w:ascii="HG丸ｺﾞｼｯｸM-PRO" w:eastAsia="HG丸ｺﾞｼｯｸM-PRO" w:hAnsi="HG丸ｺﾞｼｯｸM-PRO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C6DD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たか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高</w:t>
                            </w:r>
                          </w:rubyBase>
                        </w:ruby>
                      </w:r>
                      <w:r w:rsidRPr="00682674">
                        <w:rPr>
                          <w:rFonts w:ascii="HG丸ｺﾞｼｯｸM-PRO" w:eastAsia="HG丸ｺﾞｼｯｸM-PRO" w:hAnsi="HG丸ｺﾞｼｯｸM-PRO"/>
                        </w:rPr>
                        <w:t>めていきましょう。</w:t>
                      </w:r>
                      <w:r w:rsidRPr="00682674">
                        <w:rPr>
                          <w:rFonts w:ascii="HG丸ｺﾞｼｯｸM-PRO" w:eastAsia="HG丸ｺﾞｼｯｸM-PRO" w:hAnsi="HG丸ｺﾞｼｯｸM-PRO" w:hint="eastAsia"/>
                        </w:rPr>
                        <w:t>ご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C6DD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かぞく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家族</w:t>
                            </w:r>
                          </w:rubyBase>
                        </w:ruby>
                      </w:r>
                      <w:r w:rsidRPr="00682674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C6DD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しえんしゃ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支援者</w:t>
                            </w:r>
                          </w:rubyBase>
                        </w:ruby>
                      </w:r>
                      <w:r w:rsidRPr="00682674">
                        <w:rPr>
                          <w:rFonts w:ascii="HG丸ｺﾞｼｯｸM-PRO" w:eastAsia="HG丸ｺﾞｼｯｸM-PRO" w:hAnsi="HG丸ｺﾞｼｯｸM-PRO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C6DD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いっしょ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一緒</w:t>
                            </w:r>
                          </w:rubyBase>
                        </w:ruby>
                      </w:r>
                      <w:r w:rsidRPr="00682674">
                        <w:rPr>
                          <w:rFonts w:ascii="HG丸ｺﾞｼｯｸM-PRO" w:eastAsia="HG丸ｺﾞｼｯｸM-PRO" w:hAnsi="HG丸ｺﾞｼｯｸM-PRO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C6DD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かんが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考</w:t>
                            </w:r>
                          </w:rubyBase>
                        </w:ruby>
                      </w:r>
                      <w:r w:rsidRPr="00682674">
                        <w:rPr>
                          <w:rFonts w:ascii="HG丸ｺﾞｼｯｸM-PRO" w:eastAsia="HG丸ｺﾞｼｯｸM-PRO" w:hAnsi="HG丸ｺﾞｼｯｸM-PRO"/>
                        </w:rPr>
                        <w:t>え</w:t>
                      </w:r>
                      <w:r w:rsidRPr="00682674"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C6DD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じぶん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自分</w:t>
                            </w:r>
                          </w:rubyBase>
                        </w:ruby>
                      </w:r>
                      <w:r w:rsidRPr="00682674">
                        <w:rPr>
                          <w:rFonts w:ascii="HG丸ｺﾞｼｯｸM-PRO" w:eastAsia="HG丸ｺﾞｼｯｸM-PRO" w:hAnsi="HG丸ｺﾞｼｯｸM-PRO"/>
                        </w:rPr>
                        <w:t>だけの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C6DD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さいがい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災害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C6DD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たいさく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対策</w:t>
                            </w:r>
                          </w:rubyBase>
                        </w:ruby>
                      </w:r>
                      <w:r w:rsidRPr="00682674">
                        <w:rPr>
                          <w:rFonts w:ascii="HG丸ｺﾞｼｯｸM-PRO" w:eastAsia="HG丸ｺﾞｼｯｸM-PRO" w:hAnsi="HG丸ｺﾞｼｯｸM-PRO"/>
                        </w:rPr>
                        <w:t>ノートを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C6DD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つく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作</w:t>
                            </w:r>
                          </w:rubyBase>
                        </w:ruby>
                      </w:r>
                      <w:r w:rsidRPr="00682674">
                        <w:rPr>
                          <w:rFonts w:ascii="HG丸ｺﾞｼｯｸM-PRO" w:eastAsia="HG丸ｺﾞｼｯｸM-PRO" w:hAnsi="HG丸ｺﾞｼｯｸM-PRO"/>
                        </w:rPr>
                        <w:t>ってみて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C6DD2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くだ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下</w:t>
                            </w:r>
                          </w:rubyBase>
                        </w:ruby>
                      </w:r>
                      <w:r w:rsidRPr="00682674">
                        <w:rPr>
                          <w:rFonts w:ascii="HG丸ｺﾞｼｯｸM-PRO" w:eastAsia="HG丸ｺﾞｼｯｸM-PRO" w:hAnsi="HG丸ｺﾞｼｯｸM-PRO"/>
                        </w:rPr>
                        <w:t>さい。</w:t>
                      </w:r>
                    </w:p>
                    <w:p w:rsidR="000C63F3" w:rsidRPr="008C0BAB" w:rsidRDefault="000C63F3"/>
                  </w:txbxContent>
                </v:textbox>
              </v:shape>
            </w:pict>
          </mc:Fallback>
        </mc:AlternateContent>
      </w:r>
    </w:p>
    <w:p w:rsidR="00150ABF" w:rsidRDefault="00150ABF">
      <w:pPr>
        <w:rPr>
          <w:b/>
        </w:rPr>
      </w:pPr>
    </w:p>
    <w:p w:rsidR="00150ABF" w:rsidRDefault="00150ABF">
      <w:pPr>
        <w:rPr>
          <w:b/>
        </w:rPr>
      </w:pPr>
    </w:p>
    <w:p w:rsidR="00150ABF" w:rsidRDefault="00150ABF">
      <w:pPr>
        <w:rPr>
          <w:b/>
        </w:rPr>
      </w:pPr>
    </w:p>
    <w:p w:rsidR="00150ABF" w:rsidRDefault="00150ABF">
      <w:pPr>
        <w:rPr>
          <w:b/>
        </w:rPr>
      </w:pPr>
    </w:p>
    <w:p w:rsidR="00150ABF" w:rsidRDefault="00150ABF">
      <w:pPr>
        <w:rPr>
          <w:b/>
        </w:rPr>
      </w:pPr>
    </w:p>
    <w:p w:rsidR="00150ABF" w:rsidRDefault="00150ABF">
      <w:pPr>
        <w:rPr>
          <w:b/>
        </w:rPr>
      </w:pPr>
      <w:r>
        <w:rPr>
          <w:rFonts w:hint="eastAsia"/>
          <w:b/>
          <w:noProof/>
        </w:rPr>
        <w:drawing>
          <wp:anchor distT="0" distB="0" distL="114300" distR="114300" simplePos="0" relativeHeight="251727360" behindDoc="0" locked="0" layoutInCell="1" allowOverlap="1" wp14:anchorId="26563F9F" wp14:editId="55D37AB8">
            <wp:simplePos x="0" y="0"/>
            <wp:positionH relativeFrom="column">
              <wp:posOffset>6319520</wp:posOffset>
            </wp:positionH>
            <wp:positionV relativeFrom="paragraph">
              <wp:posOffset>145415</wp:posOffset>
            </wp:positionV>
            <wp:extent cx="542925" cy="605155"/>
            <wp:effectExtent l="0" t="0" r="0" b="444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a.pn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3408" b="69274" l="31711" r="6091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77" t="14743" r="40245" b="29488"/>
                    <a:stretch/>
                  </pic:blipFill>
                  <pic:spPr bwMode="auto">
                    <a:xfrm>
                      <a:off x="0" y="0"/>
                      <a:ext cx="542925" cy="605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ABF" w:rsidRDefault="00150ABF">
      <w:pPr>
        <w:rPr>
          <w:b/>
        </w:rPr>
      </w:pPr>
    </w:p>
    <w:p w:rsidR="00150ABF" w:rsidRDefault="005B7D86">
      <w:pPr>
        <w:rPr>
          <w:b/>
        </w:rPr>
      </w:pPr>
      <w:r>
        <w:rPr>
          <w:rFonts w:hint="eastAsia"/>
          <w:b/>
          <w:noProof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 wp14:anchorId="0EBB4AF9" wp14:editId="4237EAA7">
                <wp:simplePos x="0" y="0"/>
                <wp:positionH relativeFrom="column">
                  <wp:posOffset>3228975</wp:posOffset>
                </wp:positionH>
                <wp:positionV relativeFrom="paragraph">
                  <wp:posOffset>180975</wp:posOffset>
                </wp:positionV>
                <wp:extent cx="3133725" cy="638175"/>
                <wp:effectExtent l="0" t="0" r="28575" b="28575"/>
                <wp:wrapNone/>
                <wp:docPr id="49" name="グループ化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3725" cy="638175"/>
                          <a:chOff x="0" y="-1"/>
                          <a:chExt cx="3133725" cy="638176"/>
                        </a:xfrm>
                      </wpg:grpSpPr>
                      <wps:wsp>
                        <wps:cNvPr id="30" name="角丸四角形 30"/>
                        <wps:cNvSpPr/>
                        <wps:spPr>
                          <a:xfrm>
                            <a:off x="0" y="28575"/>
                            <a:ext cx="3133725" cy="60960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テキスト ボックス 31"/>
                        <wps:cNvSpPr txBox="1"/>
                        <wps:spPr>
                          <a:xfrm>
                            <a:off x="28576" y="-1"/>
                            <a:ext cx="590549" cy="46672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C63F3" w:rsidRPr="00086090" w:rsidRDefault="000C63F3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0C63F3" w:rsidRPr="005B7D86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</w:rPr>
                                      <w:t>なまえ</w:t>
                                    </w:r>
                                  </w:rt>
                                  <w:rubyBase>
                                    <w:r w:rsidR="000C63F3">
                                      <w:rPr>
                                        <w:rFonts w:ascii="HG丸ｺﾞｼｯｸM-PRO" w:eastAsia="HG丸ｺﾞｼｯｸM-PRO" w:hAnsi="HG丸ｺﾞｼｯｸM-PRO"/>
                                      </w:rPr>
                                      <w:t>名前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49" o:spid="_x0000_s1035" style="position:absolute;margin-left:254.25pt;margin-top:14.25pt;width:246.75pt;height:50.25pt;z-index:251715072" coordorigin="" coordsize="31337,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">
                <v:roundrect id="角丸四角形 30" o:spid="_x0000_s1036" style="position:absolute;top:285;width:31337;height:609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DZyb8A&#10;AADbAAAADwAAAGRycy9kb3ducmV2LnhtbERPy4rCMBTdC/5DuIIbGVOfzFSjqDCgO63zAZfm2hab&#10;m5pErX8/WQguD+e9XLemFg9yvrKsYDRMQBDnVldcKPg7/359g/ABWWNtmRS8yMN61e0sMdX2ySd6&#10;ZKEQMYR9igrKEJpUSp+XZNAPbUMcuYt1BkOErpDa4TOGm1qOk2QuDVYcG0psaFdSfs3uRoEb7S+T&#10;G0/dz/g4k9eDOQ10tlWq32s3CxCB2vARv917rWAS18cv8QfI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QNnJvwAAANsAAAAPAAAAAAAAAAAAAAAAAJgCAABkcnMvZG93bnJl&#10;di54bWxQSwUGAAAAAAQABAD1AAAAhAMAAAAA&#10;" filled="f" strokecolor="#243f60 [1604]" strokeweight="2pt"/>
                <v:shape id="_x0000_s1037" type="#_x0000_t202" style="position:absolute;left:285;width:5906;height:4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FjUscA&#10;AADbAAAADwAAAGRycy9kb3ducmV2LnhtbESPT2sCMRTE74LfIbxCb5q1pSKrUUr/gFCtVD3Y22Pz&#10;uhu7edkmUdd+elMQehxm5jfMZNbaWhzJB+NYwaCfgSAunDZcKthuXnsjECEia6wdk4IzBZhNu50J&#10;5tqd+IOO61iKBOGQo4IqxiaXMhQVWQx91xAn78t5izFJX0rt8ZTgtpZ3WTaUFg2nhQobeqqo+F4f&#10;rILFz271sH/ebevR++98aQpvPl/elLq9aR/HICK18T98bc+1gvsB/H1JP0B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xY1LHAAAA2wAAAA8AAAAAAAAAAAAAAAAAmAIAAGRy&#10;cy9kb3ducmV2LnhtbFBLBQYAAAAABAAEAPUAAACMAwAAAAA=&#10;" fillcolor="white [3201]" stroked="f" strokeweight=".5pt">
                  <v:fill opacity="0"/>
                  <v:textbox>
                    <w:txbxContent>
                      <w:p w:rsidR="000C63F3" w:rsidRPr="00086090" w:rsidRDefault="000C63F3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0C63F3" w:rsidRPr="005B7D86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</w:rPr>
                                <w:t>なまえ</w:t>
                              </w:r>
                            </w:rt>
                            <w:rubyBase>
                              <w:r w:rsidR="000C63F3">
                                <w:rPr>
                                  <w:rFonts w:ascii="HG丸ｺﾞｼｯｸM-PRO" w:eastAsia="HG丸ｺﾞｼｯｸM-PRO" w:hAnsi="HG丸ｺﾞｼｯｸM-PRO"/>
                                </w:rPr>
                                <w:t>名前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50ABF">
        <w:rPr>
          <w:rFonts w:hint="eastAsia"/>
          <w:b/>
          <w:noProof/>
        </w:rPr>
        <w:drawing>
          <wp:anchor distT="0" distB="0" distL="114300" distR="114300" simplePos="0" relativeHeight="251689472" behindDoc="0" locked="0" layoutInCell="1" allowOverlap="1" wp14:anchorId="0DD4B989" wp14:editId="34DE8441">
            <wp:simplePos x="0" y="0"/>
            <wp:positionH relativeFrom="column">
              <wp:posOffset>1252220</wp:posOffset>
            </wp:positionH>
            <wp:positionV relativeFrom="paragraph">
              <wp:posOffset>128905</wp:posOffset>
            </wp:positionV>
            <wp:extent cx="907294" cy="991693"/>
            <wp:effectExtent l="38100" t="1905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無題.png"/>
                    <pic:cNvPicPr/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4717" b="79560" l="18166" r="6472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9" t="12256" r="46964" b="19975"/>
                    <a:stretch/>
                  </pic:blipFill>
                  <pic:spPr bwMode="auto">
                    <a:xfrm rot="20017049">
                      <a:off x="0" y="0"/>
                      <a:ext cx="907294" cy="991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ABF">
        <w:rPr>
          <w:rFonts w:hint="eastAsia"/>
          <w:b/>
          <w:noProof/>
        </w:rPr>
        <w:drawing>
          <wp:anchor distT="0" distB="0" distL="114300" distR="114300" simplePos="0" relativeHeight="251702784" behindDoc="0" locked="0" layoutInCell="1" allowOverlap="1" wp14:anchorId="57847007" wp14:editId="0ECAA226">
            <wp:simplePos x="0" y="0"/>
            <wp:positionH relativeFrom="column">
              <wp:posOffset>65261</wp:posOffset>
            </wp:positionH>
            <wp:positionV relativeFrom="paragraph">
              <wp:posOffset>212725</wp:posOffset>
            </wp:positionV>
            <wp:extent cx="343817" cy="264474"/>
            <wp:effectExtent l="38100" t="38100" r="18415" b="4064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npu.png"/>
                    <pic:cNvPicPr/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18043" b="63696" l="22222" r="572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8" t="18750" r="42526" b="36719"/>
                    <a:stretch/>
                  </pic:blipFill>
                  <pic:spPr bwMode="auto">
                    <a:xfrm rot="769516">
                      <a:off x="0" y="0"/>
                      <a:ext cx="343817" cy="264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ABF" w:rsidRDefault="00150ABF">
      <w:pPr>
        <w:rPr>
          <w:b/>
        </w:rPr>
      </w:pPr>
    </w:p>
    <w:p w:rsidR="00150ABF" w:rsidRDefault="00150ABF">
      <w:pPr>
        <w:rPr>
          <w:b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7FFCB581" wp14:editId="1CCC049C">
            <wp:simplePos x="0" y="0"/>
            <wp:positionH relativeFrom="column">
              <wp:posOffset>2059940</wp:posOffset>
            </wp:positionH>
            <wp:positionV relativeFrom="paragraph">
              <wp:posOffset>189864</wp:posOffset>
            </wp:positionV>
            <wp:extent cx="951294" cy="800100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43776">
                      <a:off x="0" y="0"/>
                      <a:ext cx="951294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ABF" w:rsidRDefault="00150ABF">
      <w:pPr>
        <w:rPr>
          <w:b/>
        </w:rPr>
      </w:pPr>
      <w:r>
        <w:rPr>
          <w:rFonts w:hint="eastAsia"/>
          <w:b/>
          <w:noProof/>
        </w:rPr>
        <w:drawing>
          <wp:anchor distT="0" distB="0" distL="114300" distR="114300" simplePos="0" relativeHeight="251695616" behindDoc="0" locked="0" layoutInCell="1" allowOverlap="1" wp14:anchorId="323EAF5A" wp14:editId="29D9E68A">
            <wp:simplePos x="0" y="0"/>
            <wp:positionH relativeFrom="column">
              <wp:posOffset>155168</wp:posOffset>
            </wp:positionH>
            <wp:positionV relativeFrom="paragraph">
              <wp:posOffset>58292</wp:posOffset>
            </wp:positionV>
            <wp:extent cx="536575" cy="413385"/>
            <wp:effectExtent l="0" t="57150" r="15875" b="81915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npu.png"/>
                    <pic:cNvPicPr/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18043" b="63696" l="22222" r="572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8" t="18750" r="42526" b="36719"/>
                    <a:stretch/>
                  </pic:blipFill>
                  <pic:spPr bwMode="auto">
                    <a:xfrm rot="20471919">
                      <a:off x="0" y="0"/>
                      <a:ext cx="536575" cy="413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ABF" w:rsidRDefault="00150ABF">
      <w:pPr>
        <w:rPr>
          <w:b/>
        </w:rPr>
      </w:pPr>
      <w:r>
        <w:rPr>
          <w:rFonts w:hint="eastAsia"/>
          <w:b/>
          <w:noProof/>
        </w:rPr>
        <w:drawing>
          <wp:anchor distT="0" distB="0" distL="114300" distR="114300" simplePos="0" relativeHeight="251708928" behindDoc="0" locked="0" layoutInCell="1" allowOverlap="1" wp14:anchorId="343F13BE" wp14:editId="72E5404E">
            <wp:simplePos x="0" y="0"/>
            <wp:positionH relativeFrom="column">
              <wp:posOffset>6016435</wp:posOffset>
            </wp:positionH>
            <wp:positionV relativeFrom="paragraph">
              <wp:posOffset>63483</wp:posOffset>
            </wp:positionV>
            <wp:extent cx="351715" cy="384186"/>
            <wp:effectExtent l="19050" t="19050" r="10795" b="15875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無題.png"/>
                    <pic:cNvPicPr/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4717" b="79560" l="18166" r="6472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9" t="12256" r="46964" b="19975"/>
                    <a:stretch/>
                  </pic:blipFill>
                  <pic:spPr bwMode="auto">
                    <a:xfrm rot="300340">
                      <a:off x="0" y="0"/>
                      <a:ext cx="351715" cy="384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noProof/>
        </w:rPr>
        <w:drawing>
          <wp:anchor distT="0" distB="0" distL="114300" distR="114300" simplePos="0" relativeHeight="251728384" behindDoc="0" locked="0" layoutInCell="1" allowOverlap="1" wp14:anchorId="2AF7C02A" wp14:editId="7D93DCA0">
            <wp:simplePos x="0" y="0"/>
            <wp:positionH relativeFrom="column">
              <wp:posOffset>5011097</wp:posOffset>
            </wp:positionH>
            <wp:positionV relativeFrom="paragraph">
              <wp:posOffset>51893</wp:posOffset>
            </wp:positionV>
            <wp:extent cx="537102" cy="413713"/>
            <wp:effectExtent l="38100" t="57150" r="15875" b="6286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npu.pn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8043" b="63696" l="22222" r="5726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8" t="18750" r="42526" b="36719"/>
                    <a:stretch/>
                  </pic:blipFill>
                  <pic:spPr bwMode="auto">
                    <a:xfrm rot="980403">
                      <a:off x="0" y="0"/>
                      <a:ext cx="537102" cy="413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noProof/>
        </w:rPr>
        <w:drawing>
          <wp:anchor distT="0" distB="0" distL="114300" distR="114300" simplePos="0" relativeHeight="251729408" behindDoc="0" locked="0" layoutInCell="1" allowOverlap="1" wp14:anchorId="7EBF9E0D" wp14:editId="181F4226">
            <wp:simplePos x="0" y="0"/>
            <wp:positionH relativeFrom="column">
              <wp:posOffset>986155</wp:posOffset>
            </wp:positionH>
            <wp:positionV relativeFrom="paragraph">
              <wp:posOffset>109854</wp:posOffset>
            </wp:positionV>
            <wp:extent cx="351715" cy="384186"/>
            <wp:effectExtent l="19050" t="19050" r="10795" b="1587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無題.png"/>
                    <pic:cNvPicPr/>
                  </pic:nvPicPr>
                  <pic:blipFill rotWithShape="1"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4717" b="79560" l="18166" r="6472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19" t="12256" r="46964" b="19975"/>
                    <a:stretch/>
                  </pic:blipFill>
                  <pic:spPr bwMode="auto">
                    <a:xfrm rot="300340">
                      <a:off x="0" y="0"/>
                      <a:ext cx="351715" cy="384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pPr w:leftFromText="142" w:rightFromText="142" w:vertAnchor="text" w:tblpY="901"/>
        <w:tblOverlap w:val="never"/>
        <w:tblW w:w="0" w:type="auto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098"/>
        <w:gridCol w:w="5245"/>
      </w:tblGrid>
      <w:tr w:rsidR="002F7BFB" w:rsidTr="002F7BFB">
        <w:trPr>
          <w:trHeight w:val="3251"/>
        </w:trPr>
        <w:tc>
          <w:tcPr>
            <w:tcW w:w="5098" w:type="dxa"/>
          </w:tcPr>
          <w:p w:rsidR="002F7BFB" w:rsidRDefault="008B4AA4" w:rsidP="002F7BFB"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50912" behindDoc="0" locked="0" layoutInCell="1" allowOverlap="1" wp14:anchorId="55BAF152" wp14:editId="7FC8AC6E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2540</wp:posOffset>
                      </wp:positionV>
                      <wp:extent cx="3219450" cy="2068606"/>
                      <wp:effectExtent l="0" t="0" r="19050" b="8255"/>
                      <wp:wrapNone/>
                      <wp:docPr id="53" name="グループ化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19450" cy="2068606"/>
                                <a:chOff x="10886" y="-136944"/>
                                <a:chExt cx="2844003" cy="2410763"/>
                              </a:xfrm>
                            </wpg:grpSpPr>
                            <wps:wsp>
                              <wps:cNvPr id="54" name="正方形/長方形 54"/>
                              <wps:cNvSpPr/>
                              <wps:spPr>
                                <a:xfrm>
                                  <a:off x="10886" y="-136944"/>
                                  <a:ext cx="2844003" cy="238660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FC1C3">
                                    <a:alpha val="64000"/>
                                  </a:srgbClr>
                                </a:solidFill>
                                <a:ln>
                                  <a:solidFill>
                                    <a:schemeClr val="accent1">
                                      <a:shade val="50000"/>
                                      <a:alpha val="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t"/>
                            </wps:wsp>
                            <wps:wsp>
                              <wps:cNvPr id="55" name="テキスト ボックス 5"/>
                              <wps:cNvSpPr txBox="1"/>
                              <wps:spPr>
                                <a:xfrm>
                                  <a:off x="121738" y="-48140"/>
                                  <a:ext cx="2222188" cy="5630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0"/>
                                  </a:schemeClr>
                                </a:solidFill>
                                <a:ln w="9525" cmpd="sng">
                                  <a:solidFill>
                                    <a:schemeClr val="bg1">
                                      <a:alpha val="0"/>
                                    </a:schemeClr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0C63F3" w:rsidRPr="00842FE6" w:rsidRDefault="000C63F3" w:rsidP="00150ABF">
                                    <w:pPr>
                                      <w:pStyle w:val="Web"/>
                                      <w:spacing w:before="0" w:beforeAutospacing="0" w:after="0" w:afterAutospacing="0"/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30"/>
                                        <w:szCs w:val="30"/>
                                      </w:rPr>
                                    </w:pPr>
                                    <w:r w:rsidRPr="00842FE6">
                                      <w:rPr>
                                        <w:rFonts w:ascii="HG丸ｺﾞｼｯｸM-PRO" w:eastAsia="HG丸ｺﾞｼｯｸM-PRO" w:hAnsi="HG丸ｺﾞｼｯｸM-PRO" w:cstheme="minorBidi"/>
                                        <w:b/>
                                        <w:color w:val="000000" w:themeColor="dark1"/>
                                        <w:sz w:val="30"/>
                                        <w:szCs w:val="30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5"/>
                                          <w:hpsRaise w:val="28"/>
                                          <w:hpsBaseText w:val="30"/>
                                          <w:lid w:val="ja-JP"/>
                                        </w:rubyPr>
                                        <w:rt>
                                          <w:r w:rsidR="000C63F3" w:rsidRPr="00842FE6">
                                            <w:rPr>
                                              <w:rFonts w:ascii="HG丸ｺﾞｼｯｸM-PRO" w:eastAsia="HG丸ｺﾞｼｯｸM-PRO" w:hAnsi="HG丸ｺﾞｼｯｸM-PRO" w:cstheme="minorBidi"/>
                                              <w:b/>
                                              <w:color w:val="000000" w:themeColor="dark1"/>
                                              <w:sz w:val="15"/>
                                              <w:szCs w:val="30"/>
                                            </w:rPr>
                                            <w:t>じめん</w:t>
                                          </w:r>
                                        </w:rt>
                                        <w:rubyBase>
                                          <w:r w:rsidR="000C63F3" w:rsidRPr="00842FE6">
                                            <w:rPr>
                                              <w:rFonts w:ascii="HG丸ｺﾞｼｯｸM-PRO" w:eastAsia="HG丸ｺﾞｼｯｸM-PRO" w:hAnsi="HG丸ｺﾞｼｯｸM-PRO" w:cstheme="minorBidi"/>
                                              <w:b/>
                                              <w:color w:val="000000" w:themeColor="dark1"/>
                                              <w:sz w:val="30"/>
                                              <w:szCs w:val="30"/>
                                            </w:rPr>
                                            <w:t>地面</w:t>
                                          </w:r>
                                        </w:rubyBase>
                                      </w:ruby>
                                    </w:r>
                                    <w:r w:rsidRPr="00842FE6">
                                      <w:rPr>
                                        <w:rFonts w:ascii="HG丸ｺﾞｼｯｸM-PRO" w:eastAsia="HG丸ｺﾞｼｯｸM-PRO" w:hAnsi="HG丸ｺﾞｼｯｸM-PRO" w:cstheme="minorBidi" w:hint="eastAsia"/>
                                        <w:b/>
                                        <w:color w:val="000000" w:themeColor="dark1"/>
                                        <w:sz w:val="30"/>
                                        <w:szCs w:val="30"/>
                                      </w:rPr>
                                      <w:t>が</w:t>
                                    </w:r>
                                    <w:r w:rsidRPr="00842FE6">
                                      <w:rPr>
                                        <w:rFonts w:ascii="HG丸ｺﾞｼｯｸM-PRO" w:eastAsia="HG丸ｺﾞｼｯｸM-PRO" w:hAnsi="HG丸ｺﾞｼｯｸM-PRO" w:cstheme="minorBidi"/>
                                        <w:b/>
                                        <w:color w:val="000000" w:themeColor="dark1"/>
                                        <w:sz w:val="30"/>
                                        <w:szCs w:val="30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5"/>
                                          <w:hpsRaise w:val="28"/>
                                          <w:hpsBaseText w:val="30"/>
                                          <w:lid w:val="ja-JP"/>
                                        </w:rubyPr>
                                        <w:rt>
                                          <w:r w:rsidR="000C63F3" w:rsidRPr="00842FE6">
                                            <w:rPr>
                                              <w:rFonts w:ascii="HG丸ｺﾞｼｯｸM-PRO" w:eastAsia="HG丸ｺﾞｼｯｸM-PRO" w:hAnsi="HG丸ｺﾞｼｯｸM-PRO" w:cstheme="minorBidi"/>
                                              <w:b/>
                                              <w:color w:val="000000" w:themeColor="dark1"/>
                                              <w:sz w:val="15"/>
                                              <w:szCs w:val="30"/>
                                            </w:rPr>
                                            <w:t>ゆ</w:t>
                                          </w:r>
                                        </w:rt>
                                        <w:rubyBase>
                                          <w:r w:rsidR="000C63F3" w:rsidRPr="00842FE6">
                                            <w:rPr>
                                              <w:rFonts w:ascii="HG丸ｺﾞｼｯｸM-PRO" w:eastAsia="HG丸ｺﾞｼｯｸM-PRO" w:hAnsi="HG丸ｺﾞｼｯｸM-PRO" w:cstheme="minorBidi"/>
                                              <w:b/>
                                              <w:color w:val="000000" w:themeColor="dark1"/>
                                              <w:sz w:val="30"/>
                                              <w:szCs w:val="30"/>
                                            </w:rPr>
                                            <w:t>揺</w:t>
                                          </w:r>
                                        </w:rubyBase>
                                      </w:ruby>
                                    </w:r>
                                    <w:r w:rsidRPr="00842FE6">
                                      <w:rPr>
                                        <w:rFonts w:ascii="HG丸ｺﾞｼｯｸM-PRO" w:eastAsia="HG丸ｺﾞｼｯｸM-PRO" w:hAnsi="HG丸ｺﾞｼｯｸM-PRO" w:cstheme="minorBidi" w:hint="eastAsia"/>
                                        <w:b/>
                                        <w:color w:val="000000" w:themeColor="dark1"/>
                                        <w:sz w:val="30"/>
                                        <w:szCs w:val="30"/>
                                      </w:rPr>
                                      <w:t>れます。</w:t>
                                    </w:r>
                                  </w:p>
                                </w:txbxContent>
                              </wps:txbx>
                              <wps:bodyPr wrap="square" rtlCol="0" anchor="t"/>
                            </wps:wsp>
                            <pic:pic xmlns:pic="http://schemas.openxmlformats.org/drawingml/2006/picture">
                              <pic:nvPicPr>
                                <pic:cNvPr id="56" name="図 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8980" y="475753"/>
                                  <a:ext cx="2676524" cy="17980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グループ化 10" o:spid="_x0000_s1038" style="position:absolute;margin-left:-4.5pt;margin-top:.2pt;width:253.5pt;height:162.9pt;z-index:251750912" coordorigin="108,-1369" coordsize="28440,24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">
                      <v:rect id="正方形/長方形 54" o:spid="_x0000_s1039" style="position:absolute;left:108;top:-1369;width:28440;height:238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RaW8MA&#10;AADbAAAADwAAAGRycy9kb3ducmV2LnhtbESPS4sCMRCE78L+h9DC3jRRRllGo4iw4O5B8IHssZn0&#10;PHDSGSZRZ/31RhA8FlX1FTVfdrYWV2p95VjDaKhAEGfOVFxoOB6+B18gfEA2WDsmDf/kYbn46M0x&#10;Ne7GO7ruQyEihH2KGsoQmlRKn5Vk0Q9dQxy93LUWQ5RtIU2Ltwi3tRwrNZUWK44LJTa0Lik77y9W&#10;w317Cr9KnX/Wh+Te+b8kV5tTrvVnv1vNQATqwjv8am+MhkkCzy/x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RaW8MAAADbAAAADwAAAAAAAAAAAAAAAACYAgAAZHJzL2Rv&#10;d25yZXYueG1sUEsFBgAAAAAEAAQA9QAAAIgDAAAAAA==&#10;" fillcolor="#7fc1c3" strokecolor="#243f60 [1604]" strokeweight="2pt">
                        <v:fill opacity="41891f"/>
                        <v:stroke opacity="0"/>
                      </v:rect>
                      <v:shape id="テキスト ボックス 5" o:spid="_x0000_s1040" type="#_x0000_t202" style="position:absolute;left:1217;top:-481;width:22222;height:5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X/MMA&#10;AADbAAAADwAAAGRycy9kb3ducmV2LnhtbESPQWvCQBSE74L/YXlCL6VuLCgSXYMIpr0abaG3Z/Y1&#10;SZN9G7JrjP/eFQoeh5n5hlkng2lET52rLCuYTSMQxLnVFRcKTsf92xKE88gaG8uk4EYOks14tMZY&#10;2ysfqM98IQKEXYwKSu/bWEqXl2TQTW1LHLxf2xn0QXaF1B1eA9w08j2KFtJgxWGhxJZ2JeV1djEK&#10;0h/z8WozXCylO/99p8cmutRfSr1Mhu0KhKfBP8P/7U+tYD6Hx5fwA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ZX/MMAAADbAAAADwAAAAAAAAAAAAAAAACYAgAAZHJzL2Rv&#10;d25yZXYueG1sUEsFBgAAAAAEAAQA9QAAAIgDAAAAAA==&#10;" fillcolor="white [3201]" strokecolor="white [3212]">
                        <v:fill opacity="0"/>
                        <v:stroke opacity="0"/>
                        <v:textbox>
                          <w:txbxContent>
                            <w:p w:rsidR="000C63F3" w:rsidRPr="00842FE6" w:rsidRDefault="000C63F3" w:rsidP="00150ABF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30"/>
                                  <w:szCs w:val="30"/>
                                </w:rPr>
                              </w:pPr>
                              <w:r w:rsidRPr="00842FE6"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color w:val="000000" w:themeColor="dark1"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0C63F3" w:rsidRPr="00842FE6">
                                      <w:rPr>
                                        <w:rFonts w:ascii="HG丸ｺﾞｼｯｸM-PRO" w:eastAsia="HG丸ｺﾞｼｯｸM-PRO" w:hAnsi="HG丸ｺﾞｼｯｸM-PRO" w:cstheme="minorBidi"/>
                                        <w:b/>
                                        <w:color w:val="000000" w:themeColor="dark1"/>
                                        <w:sz w:val="15"/>
                                        <w:szCs w:val="30"/>
                                      </w:rPr>
                                      <w:t>じめん</w:t>
                                    </w:r>
                                  </w:rt>
                                  <w:rubyBase>
                                    <w:r w:rsidR="000C63F3" w:rsidRPr="00842FE6">
                                      <w:rPr>
                                        <w:rFonts w:ascii="HG丸ｺﾞｼｯｸM-PRO" w:eastAsia="HG丸ｺﾞｼｯｸM-PRO" w:hAnsi="HG丸ｺﾞｼｯｸM-PRO" w:cstheme="minorBidi"/>
                                        <w:b/>
                                        <w:color w:val="000000" w:themeColor="dark1"/>
                                        <w:sz w:val="30"/>
                                        <w:szCs w:val="30"/>
                                      </w:rPr>
                                      <w:t>地面</w:t>
                                    </w:r>
                                  </w:rubyBase>
                                </w:ruby>
                              </w:r>
                              <w:r w:rsidRPr="00842FE6"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color w:val="000000" w:themeColor="dark1"/>
                                  <w:sz w:val="30"/>
                                  <w:szCs w:val="30"/>
                                </w:rPr>
                                <w:t>が</w:t>
                              </w:r>
                              <w:r w:rsidRPr="00842FE6"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color w:val="000000" w:themeColor="dark1"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0C63F3" w:rsidRPr="00842FE6">
                                      <w:rPr>
                                        <w:rFonts w:ascii="HG丸ｺﾞｼｯｸM-PRO" w:eastAsia="HG丸ｺﾞｼｯｸM-PRO" w:hAnsi="HG丸ｺﾞｼｯｸM-PRO" w:cstheme="minorBidi"/>
                                        <w:b/>
                                        <w:color w:val="000000" w:themeColor="dark1"/>
                                        <w:sz w:val="15"/>
                                        <w:szCs w:val="30"/>
                                      </w:rPr>
                                      <w:t>ゆ</w:t>
                                    </w:r>
                                  </w:rt>
                                  <w:rubyBase>
                                    <w:r w:rsidR="000C63F3" w:rsidRPr="00842FE6">
                                      <w:rPr>
                                        <w:rFonts w:ascii="HG丸ｺﾞｼｯｸM-PRO" w:eastAsia="HG丸ｺﾞｼｯｸM-PRO" w:hAnsi="HG丸ｺﾞｼｯｸM-PRO" w:cstheme="minorBidi"/>
                                        <w:b/>
                                        <w:color w:val="000000" w:themeColor="dark1"/>
                                        <w:sz w:val="30"/>
                                        <w:szCs w:val="30"/>
                                      </w:rPr>
                                      <w:t>揺</w:t>
                                    </w:r>
                                  </w:rubyBase>
                                </w:ruby>
                              </w:r>
                              <w:r w:rsidRPr="00842FE6"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color w:val="000000" w:themeColor="dark1"/>
                                  <w:sz w:val="30"/>
                                  <w:szCs w:val="30"/>
                                </w:rPr>
                                <w:t>れます。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56" o:spid="_x0000_s1041" type="#_x0000_t75" style="position:absolute;left:689;top:4757;width:26766;height:17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aZmnBAAAA2wAAAA8AAABkcnMvZG93bnJldi54bWxEj0GLwjAUhO8L/ofwhL2tqSsWqUYRYUH3&#10;IFr1/mieTbF5KU2s3X+/EQSPw8x8wyxWva1FR62vHCsYjxIQxIXTFZcKzqefrxkIH5A11o5JwR95&#10;WC0HHwvMtHvwkbo8lCJC2GeowITQZFL6wpBFP3INcfSurrUYomxLqVt8RLit5XeSpNJixXHBYEMb&#10;Q8Utv1sFR12adN1N9vIg8wZ/d2N7u16U+hz26zmIQH14h1/trVYwTeH5Jf4Auf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HaZmnBAAAA2wAAAA8AAAAAAAAAAAAAAAAAnwIA&#10;AGRycy9kb3ducmV2LnhtbFBLBQYAAAAABAAEAPcAAACNAwAAAAA=&#10;">
                        <v:imagedata r:id="rId43" o:title="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5245" w:type="dxa"/>
          </w:tcPr>
          <w:p w:rsidR="002F7BFB" w:rsidRPr="00A12FF1" w:rsidRDefault="002F7BFB" w:rsidP="002F7BFB">
            <w:pPr>
              <w:rPr>
                <w:color w:val="FF99FF"/>
              </w:rPr>
            </w:pPr>
            <w:r w:rsidRPr="00A12FF1">
              <w:rPr>
                <w:noProof/>
                <w:color w:val="FF99FF"/>
              </w:rPr>
              <w:drawing>
                <wp:anchor distT="0" distB="0" distL="114300" distR="114300" simplePos="0" relativeHeight="251753984" behindDoc="0" locked="0" layoutInCell="1" allowOverlap="1" wp14:anchorId="4E4FA08D" wp14:editId="5FCF1D28">
                  <wp:simplePos x="0" y="0"/>
                  <wp:positionH relativeFrom="column">
                    <wp:posOffset>1652002</wp:posOffset>
                  </wp:positionH>
                  <wp:positionV relativeFrom="paragraph">
                    <wp:posOffset>671195</wp:posOffset>
                  </wp:positionV>
                  <wp:extent cx="1298575" cy="1298575"/>
                  <wp:effectExtent l="0" t="0" r="0" b="0"/>
                  <wp:wrapNone/>
                  <wp:docPr id="62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575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12FF1">
              <w:rPr>
                <w:noProof/>
                <w:color w:val="FF99FF"/>
              </w:rPr>
              <mc:AlternateContent>
                <mc:Choice Requires="wps">
                  <w:drawing>
                    <wp:anchor distT="0" distB="0" distL="114300" distR="114300" simplePos="0" relativeHeight="251760128" behindDoc="1" locked="0" layoutInCell="1" allowOverlap="1" wp14:anchorId="279E82DD" wp14:editId="070F3161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2540</wp:posOffset>
                      </wp:positionV>
                      <wp:extent cx="3314700" cy="2049780"/>
                      <wp:effectExtent l="0" t="0" r="19050" b="26670"/>
                      <wp:wrapNone/>
                      <wp:docPr id="50" name="正方形/長方形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14700" cy="2049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99FF">
                                  <a:alpha val="64000"/>
                                </a:srgbClr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  <a:alpha val="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t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50" o:spid="_x0000_s1026" style="position:absolute;left:0;text-align:left;margin-left:-5.1pt;margin-top:.2pt;width:261pt;height:161.4pt;z-index:-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" fillcolor="#f9f" strokecolor="#41719c" strokeweight="1pt">
                      <v:fill opacity="41891f"/>
                      <v:stroke opacity="0"/>
                    </v:rect>
                  </w:pict>
                </mc:Fallback>
              </mc:AlternateContent>
            </w:r>
            <w:r w:rsidRPr="00A12FF1">
              <w:rPr>
                <w:noProof/>
                <w:color w:val="FF99FF"/>
              </w:rPr>
              <mc:AlternateContent>
                <mc:Choice Requires="wps">
                  <w:drawing>
                    <wp:anchor distT="0" distB="0" distL="114300" distR="114300" simplePos="0" relativeHeight="251751936" behindDoc="0" locked="0" layoutInCell="1" allowOverlap="1" wp14:anchorId="6CE60896" wp14:editId="4FE46517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21590</wp:posOffset>
                      </wp:positionV>
                      <wp:extent cx="1628775" cy="914400"/>
                      <wp:effectExtent l="0" t="0" r="0" b="0"/>
                      <wp:wrapNone/>
                      <wp:docPr id="51" name="テキスト ボック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28775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0"/>
                                </a:schemeClr>
                              </a:solidFill>
                              <a:ln w="9525" cmpd="sng">
                                <a:solidFill>
                                  <a:schemeClr val="lt1">
                                    <a:shade val="50000"/>
                                    <a:alpha val="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63F3" w:rsidRPr="00842FE6" w:rsidRDefault="000C63F3" w:rsidP="002F7BFB">
                                  <w:pPr>
                                    <w:pStyle w:val="Web"/>
                                    <w:snapToGrid w:val="0"/>
                                    <w:spacing w:before="0" w:beforeAutospacing="0" w:after="0" w:afterAutospacing="0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 w:rsidRPr="00842FE6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0C63F3" w:rsidRPr="00842FE6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30"/>
                                            <w:szCs w:val="30"/>
                                          </w:rPr>
                                          <w:t>もの</w:t>
                                        </w:r>
                                      </w:rt>
                                      <w:rubyBase>
                                        <w:r w:rsidR="000C63F3" w:rsidRPr="00842FE6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30"/>
                                            <w:szCs w:val="30"/>
                                          </w:rPr>
                                          <w:t>物</w:t>
                                        </w:r>
                                      </w:rubyBase>
                                    </w:ruby>
                                  </w:r>
                                  <w:r w:rsidRPr="00842FE6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t>が</w:t>
                                  </w:r>
                                  <w:r w:rsidRPr="00842FE6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0C63F3" w:rsidRPr="00842FE6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30"/>
                                            <w:szCs w:val="30"/>
                                          </w:rPr>
                                          <w:t>お</w:t>
                                        </w:r>
                                      </w:rt>
                                      <w:rubyBase>
                                        <w:r w:rsidR="000C63F3" w:rsidRPr="00842FE6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30"/>
                                            <w:szCs w:val="30"/>
                                          </w:rPr>
                                          <w:t>落</w:t>
                                        </w:r>
                                      </w:rubyBase>
                                    </w:ruby>
                                  </w:r>
                                  <w:r w:rsidRPr="00842FE6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t>ちます。</w:t>
                                  </w:r>
                                </w:p>
                                <w:p w:rsidR="000C63F3" w:rsidRPr="00842FE6" w:rsidRDefault="000C63F3" w:rsidP="002F7BFB">
                                  <w:pPr>
                                    <w:pStyle w:val="Web"/>
                                    <w:snapToGrid w:val="0"/>
                                    <w:spacing w:before="0" w:beforeAutospacing="0" w:after="0" w:afterAutospacing="0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 w:rsidRPr="00842FE6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0C63F3" w:rsidRPr="00842FE6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30"/>
                                            <w:szCs w:val="30"/>
                                          </w:rPr>
                                          <w:t>かぐ</w:t>
                                        </w:r>
                                      </w:rt>
                                      <w:rubyBase>
                                        <w:r w:rsidR="000C63F3" w:rsidRPr="00842FE6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30"/>
                                            <w:szCs w:val="30"/>
                                          </w:rPr>
                                          <w:t>家具</w:t>
                                        </w:r>
                                      </w:rubyBase>
                                    </w:ruby>
                                  </w:r>
                                  <w:r w:rsidRPr="00842FE6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t>が</w:t>
                                  </w:r>
                                  <w:r w:rsidRPr="00842FE6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0C63F3" w:rsidRPr="00842FE6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30"/>
                                            <w:szCs w:val="30"/>
                                          </w:rPr>
                                          <w:t>たお</w:t>
                                        </w:r>
                                      </w:rt>
                                      <w:rubyBase>
                                        <w:r w:rsidR="000C63F3" w:rsidRPr="00842FE6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30"/>
                                            <w:szCs w:val="30"/>
                                          </w:rPr>
                                          <w:t>倒</w:t>
                                        </w:r>
                                      </w:rubyBase>
                                    </w:ruby>
                                  </w:r>
                                  <w:r w:rsidRPr="00842FE6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t>れます。</w:t>
                                  </w:r>
                                </w:p>
                              </w:txbxContent>
                            </wps:txbx>
                            <wps:bodyPr vertOverflow="clip" horzOverflow="clip" wrap="square" lIns="0" tIns="0" rIns="0" bIns="0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8" o:spid="_x0000_s1042" type="#_x0000_t202" style="position:absolute;margin-left:4.4pt;margin-top:1.7pt;width:128.25pt;height:1in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" fillcolor="white [3201]" strokecolor="#7f7f7f [1601]">
                      <v:fill opacity="0"/>
                      <v:stroke opacity="0"/>
                      <v:textbox inset="0,0,0,0">
                        <w:txbxContent>
                          <w:p w:rsidR="000C63F3" w:rsidRPr="00842FE6" w:rsidRDefault="000C63F3" w:rsidP="002F7BF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 w:rsidRPr="00842FE6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dark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0"/>
                                  <w:lid w:val="ja-JP"/>
                                </w:rubyPr>
                                <w:rt>
                                  <w:r w:rsidR="000C63F3" w:rsidRPr="00842FE6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C63F3" w:rsidRPr="00842FE6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842FE6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dark1"/>
                                <w:sz w:val="30"/>
                                <w:szCs w:val="30"/>
                              </w:rPr>
                              <w:t>が</w:t>
                            </w:r>
                            <w:r w:rsidRPr="00842FE6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dark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0"/>
                                  <w:lid w:val="ja-JP"/>
                                </w:rubyPr>
                                <w:rt>
                                  <w:r w:rsidR="000C63F3" w:rsidRPr="00842FE6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t>お</w:t>
                                  </w:r>
                                </w:rt>
                                <w:rubyBase>
                                  <w:r w:rsidR="000C63F3" w:rsidRPr="00842FE6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Pr="00842FE6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dark1"/>
                                <w:sz w:val="30"/>
                                <w:szCs w:val="30"/>
                              </w:rPr>
                              <w:t>ちます。</w:t>
                            </w:r>
                          </w:p>
                          <w:p w:rsidR="000C63F3" w:rsidRPr="00842FE6" w:rsidRDefault="000C63F3" w:rsidP="002F7BF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 w:rsidRPr="00842FE6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dark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0"/>
                                  <w:lid w:val="ja-JP"/>
                                </w:rubyPr>
                                <w:rt>
                                  <w:r w:rsidR="000C63F3" w:rsidRPr="00842FE6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t>かぐ</w:t>
                                  </w:r>
                                </w:rt>
                                <w:rubyBase>
                                  <w:r w:rsidR="000C63F3" w:rsidRPr="00842FE6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t>家具</w:t>
                                  </w:r>
                                </w:rubyBase>
                              </w:ruby>
                            </w:r>
                            <w:r w:rsidRPr="00842FE6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dark1"/>
                                <w:sz w:val="30"/>
                                <w:szCs w:val="30"/>
                              </w:rPr>
                              <w:t>が</w:t>
                            </w:r>
                            <w:r w:rsidRPr="00842FE6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dark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0"/>
                                  <w:lid w:val="ja-JP"/>
                                </w:rubyPr>
                                <w:rt>
                                  <w:r w:rsidR="000C63F3" w:rsidRPr="00842FE6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t>たお</w:t>
                                  </w:r>
                                </w:rt>
                                <w:rubyBase>
                                  <w:r w:rsidR="000C63F3" w:rsidRPr="00842FE6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842FE6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dark1"/>
                                <w:sz w:val="30"/>
                                <w:szCs w:val="30"/>
                              </w:rPr>
                              <w:t>れます。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F7BFB" w:rsidTr="002F7BFB">
        <w:trPr>
          <w:trHeight w:val="3395"/>
        </w:trPr>
        <w:tc>
          <w:tcPr>
            <w:tcW w:w="5098" w:type="dxa"/>
          </w:tcPr>
          <w:p w:rsidR="002F7BFB" w:rsidRDefault="002F7BFB" w:rsidP="002F7BF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08071447" wp14:editId="12A19102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93980</wp:posOffset>
                      </wp:positionV>
                      <wp:extent cx="2870543" cy="409575"/>
                      <wp:effectExtent l="0" t="0" r="0" b="0"/>
                      <wp:wrapNone/>
                      <wp:docPr id="52" name="テキスト ボック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70543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0"/>
                                </a:schemeClr>
                              </a:solidFill>
                              <a:ln w="9525" cmpd="sng">
                                <a:solidFill>
                                  <a:schemeClr val="lt1">
                                    <a:shade val="50000"/>
                                    <a:alpha val="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63F3" w:rsidRPr="00842FE6" w:rsidRDefault="000C63F3" w:rsidP="002F7BFB">
                                  <w:pPr>
                                    <w:pStyle w:val="Web"/>
                                    <w:snapToGrid w:val="0"/>
                                    <w:spacing w:before="0" w:beforeAutospacing="0" w:after="0" w:afterAutospacing="0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5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0C63F3" w:rsidRPr="00405DE3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sz w:val="15"/>
                                            <w:szCs w:val="30"/>
                                          </w:rPr>
                                          <w:t>いえ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sz w:val="30"/>
                                            <w:szCs w:val="30"/>
                                          </w:rPr>
                                          <w:t>家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  <w:t>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5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0C63F3" w:rsidRPr="00405DE3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sz w:val="15"/>
                                            <w:szCs w:val="30"/>
                                          </w:rPr>
                                          <w:t>こわ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/>
                                            <w:b/>
                                            <w:sz w:val="30"/>
                                            <w:szCs w:val="30"/>
                                          </w:rPr>
                                          <w:t>壊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  <w:t>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30"/>
                                      <w:szCs w:val="30"/>
                                    </w:rPr>
                                    <w:t>るかも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  <w:t>しれません。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5" o:spid="_x0000_s1043" type="#_x0000_t202" style="position:absolute;margin-left:1.6pt;margin-top:7.4pt;width:226.05pt;height:32.2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" fillcolor="white [3201]" strokecolor="#7f7f7f [1601]">
                      <v:fill opacity="0"/>
                      <v:stroke opacity="0"/>
                      <v:textbox>
                        <w:txbxContent>
                          <w:p w:rsidR="000C63F3" w:rsidRPr="00842FE6" w:rsidRDefault="000C63F3" w:rsidP="002F7BF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0C63F3" w:rsidRPr="00405DE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5"/>
                                      <w:szCs w:val="30"/>
                                    </w:rPr>
                                    <w:t>いえ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0C63F3" w:rsidRPr="00405DE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5"/>
                                      <w:szCs w:val="30"/>
                                    </w:rPr>
                                    <w:t>こわ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  <w:t>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0"/>
                                <w:szCs w:val="30"/>
                              </w:rPr>
                              <w:t>るかも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  <w:t>しれません。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F7BFB" w:rsidRDefault="008B4AA4" w:rsidP="002F7BFB">
            <w:r>
              <w:rPr>
                <w:noProof/>
              </w:rPr>
              <w:drawing>
                <wp:anchor distT="0" distB="0" distL="114300" distR="114300" simplePos="0" relativeHeight="251765248" behindDoc="0" locked="0" layoutInCell="1" allowOverlap="1" wp14:anchorId="6E899D0C" wp14:editId="305AC7A0">
                  <wp:simplePos x="0" y="0"/>
                  <wp:positionH relativeFrom="column">
                    <wp:posOffset>454928</wp:posOffset>
                  </wp:positionH>
                  <wp:positionV relativeFrom="paragraph">
                    <wp:posOffset>146050</wp:posOffset>
                  </wp:positionV>
                  <wp:extent cx="1907608" cy="1840554"/>
                  <wp:effectExtent l="0" t="0" r="0" b="0"/>
                  <wp:wrapNone/>
                  <wp:docPr id="317" name="図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ishin_yowai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608" cy="1840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F7BFB" w:rsidRDefault="002F7BFB" w:rsidP="002F7BFB"/>
          <w:p w:rsidR="002F7BFB" w:rsidRDefault="002F7BFB" w:rsidP="002F7BFB"/>
          <w:p w:rsidR="002F7BFB" w:rsidRDefault="002F7BFB" w:rsidP="002F7BFB"/>
          <w:p w:rsidR="002F7BFB" w:rsidRDefault="002F7BFB" w:rsidP="002F7BFB"/>
          <w:p w:rsidR="002F7BFB" w:rsidRDefault="002F7BFB" w:rsidP="002F7BFB"/>
          <w:p w:rsidR="002F7BFB" w:rsidRDefault="002F7BFB" w:rsidP="002F7BFB"/>
          <w:p w:rsidR="002F7BFB" w:rsidRDefault="002F7BFB" w:rsidP="002F7BFB"/>
        </w:tc>
        <w:tc>
          <w:tcPr>
            <w:tcW w:w="5245" w:type="dxa"/>
          </w:tcPr>
          <w:p w:rsidR="002F7BFB" w:rsidRDefault="00682674" w:rsidP="002F7BFB">
            <w:r>
              <w:rPr>
                <w:noProof/>
              </w:rPr>
              <w:drawing>
                <wp:anchor distT="0" distB="0" distL="114300" distR="114300" simplePos="0" relativeHeight="251761152" behindDoc="0" locked="0" layoutInCell="1" allowOverlap="1" wp14:anchorId="5B44A974" wp14:editId="7425BC07">
                  <wp:simplePos x="0" y="0"/>
                  <wp:positionH relativeFrom="column">
                    <wp:posOffset>2096770</wp:posOffset>
                  </wp:positionH>
                  <wp:positionV relativeFrom="paragraph">
                    <wp:posOffset>1282573</wp:posOffset>
                  </wp:positionV>
                  <wp:extent cx="946132" cy="777875"/>
                  <wp:effectExtent l="0" t="0" r="6985" b="3175"/>
                  <wp:wrapNone/>
                  <wp:docPr id="63" name="図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図 47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132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5008" behindDoc="0" locked="0" layoutInCell="1" allowOverlap="1" wp14:anchorId="4784FACE" wp14:editId="53967FE3">
                  <wp:simplePos x="0" y="0"/>
                  <wp:positionH relativeFrom="column">
                    <wp:posOffset>903605</wp:posOffset>
                  </wp:positionH>
                  <wp:positionV relativeFrom="paragraph">
                    <wp:posOffset>1372235</wp:posOffset>
                  </wp:positionV>
                  <wp:extent cx="457200" cy="690242"/>
                  <wp:effectExtent l="0" t="0" r="0" b="0"/>
                  <wp:wrapNone/>
                  <wp:docPr id="64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690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6032" behindDoc="0" locked="0" layoutInCell="1" allowOverlap="1" wp14:anchorId="66AB402B" wp14:editId="52C9938D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1531620</wp:posOffset>
                  </wp:positionV>
                  <wp:extent cx="304800" cy="459996"/>
                  <wp:effectExtent l="0" t="0" r="0" b="0"/>
                  <wp:wrapNone/>
                  <wp:docPr id="80" name="図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図 79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459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9104" behindDoc="0" locked="0" layoutInCell="1" allowOverlap="1" wp14:anchorId="1A2E7193" wp14:editId="02C7D6B8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1595755</wp:posOffset>
                  </wp:positionV>
                  <wp:extent cx="257175" cy="388122"/>
                  <wp:effectExtent l="0" t="0" r="0" b="0"/>
                  <wp:wrapNone/>
                  <wp:docPr id="85" name="図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図 84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388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080" behindDoc="0" locked="0" layoutInCell="1" allowOverlap="1" wp14:anchorId="608FF836" wp14:editId="0E322A21">
                      <wp:simplePos x="0" y="0"/>
                      <wp:positionH relativeFrom="column">
                        <wp:posOffset>106045</wp:posOffset>
                      </wp:positionH>
                      <wp:positionV relativeFrom="paragraph">
                        <wp:posOffset>46355</wp:posOffset>
                      </wp:positionV>
                      <wp:extent cx="2738755" cy="1600200"/>
                      <wp:effectExtent l="0" t="0" r="0" b="0"/>
                      <wp:wrapNone/>
                      <wp:docPr id="84" name="テキスト ボックス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38755" cy="1600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0"/>
                                </a:schemeClr>
                              </a:solidFill>
                              <a:ln w="9525" cmpd="sng">
                                <a:solidFill>
                                  <a:schemeClr val="lt1">
                                    <a:shade val="50000"/>
                                    <a:alpha val="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63F3" w:rsidRPr="00682674" w:rsidRDefault="000C63F3" w:rsidP="00682674">
                                  <w:pPr>
                                    <w:pStyle w:val="Web"/>
                                    <w:snapToGrid w:val="0"/>
                                    <w:spacing w:before="0" w:beforeAutospacing="0" w:after="0" w:afterAutospacing="0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t>○</w:t>
                                  </w:r>
                                  <w:r w:rsidRPr="00842FE6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5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0C63F3" w:rsidRPr="00842FE6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15"/>
                                            <w:szCs w:val="30"/>
                                          </w:rPr>
                                          <w:t>つくえ</w:t>
                                        </w:r>
                                      </w:rt>
                                      <w:rubyBase>
                                        <w:r w:rsidR="000C63F3" w:rsidRPr="00842FE6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30"/>
                                            <w:szCs w:val="30"/>
                                          </w:rPr>
                                          <w:t>机</w:t>
                                        </w:r>
                                      </w:rubyBase>
                                    </w:ruby>
                                  </w:r>
                                  <w:r w:rsidRPr="00842FE6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t>、</w:t>
                                  </w:r>
                                  <w:r w:rsidRPr="00842FE6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5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0C63F3" w:rsidRPr="00842FE6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15"/>
                                            <w:szCs w:val="30"/>
                                          </w:rPr>
                                          <w:t>ざぶとん</w:t>
                                        </w:r>
                                      </w:rt>
                                      <w:rubyBase>
                                        <w:r w:rsidR="000C63F3" w:rsidRPr="00842FE6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30"/>
                                            <w:szCs w:val="30"/>
                                          </w:rPr>
                                          <w:t>座布団</w:t>
                                        </w:r>
                                      </w:rubyBase>
                                    </w:ruby>
                                  </w:r>
                                  <w:r w:rsidRPr="00842FE6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t>などで</w:t>
                                  </w:r>
                                  <w:r w:rsidRPr="00842FE6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5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0C63F3" w:rsidRPr="00842FE6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15"/>
                                            <w:szCs w:val="30"/>
                                          </w:rPr>
                                          <w:t>あたま</w:t>
                                        </w:r>
                                      </w:rt>
                                      <w:rubyBase>
                                        <w:r w:rsidR="000C63F3" w:rsidRPr="00842FE6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30"/>
                                            <w:szCs w:val="30"/>
                                          </w:rPr>
                                          <w:t>頭</w:t>
                                        </w:r>
                                      </w:rubyBase>
                                    </w:ruby>
                                  </w:r>
                                  <w:r w:rsidRPr="00842FE6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t>を</w:t>
                                  </w:r>
                                  <w:r w:rsidRPr="00842FE6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5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0C63F3" w:rsidRPr="00842FE6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15"/>
                                            <w:szCs w:val="30"/>
                                          </w:rPr>
                                          <w:t>まも</w:t>
                                        </w:r>
                                      </w:rt>
                                      <w:rubyBase>
                                        <w:r w:rsidR="000C63F3" w:rsidRPr="00842FE6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30"/>
                                            <w:szCs w:val="30"/>
                                          </w:rPr>
                                          <w:t>守</w:t>
                                        </w:r>
                                      </w:rubyBase>
                                    </w:ruby>
                                  </w:r>
                                  <w:r w:rsidRPr="00842FE6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t>りましょう。</w:t>
                                  </w:r>
                                </w:p>
                                <w:p w:rsidR="000C63F3" w:rsidRPr="00842FE6" w:rsidRDefault="000C63F3" w:rsidP="002F7BFB">
                                  <w:pPr>
                                    <w:pStyle w:val="Web"/>
                                    <w:adjustRightInd w:val="0"/>
                                    <w:snapToGrid w:val="0"/>
                                    <w:spacing w:before="0" w:beforeAutospacing="0" w:after="0" w:afterAutospacing="0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 w:rsidRPr="00842FE6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t>〇</w:t>
                                  </w:r>
                                  <w:r w:rsidRPr="00842FE6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5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0C63F3" w:rsidRPr="00842FE6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15"/>
                                            <w:szCs w:val="30"/>
                                          </w:rPr>
                                          <w:t>ゆ</w:t>
                                        </w:r>
                                      </w:rt>
                                      <w:rubyBase>
                                        <w:r w:rsidR="000C63F3" w:rsidRPr="00842FE6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30"/>
                                            <w:szCs w:val="30"/>
                                          </w:rPr>
                                          <w:t>揺</w:t>
                                        </w:r>
                                      </w:rubyBase>
                                    </w:ruby>
                                  </w:r>
                                  <w:r w:rsidRPr="00842FE6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t>れが</w:t>
                                  </w:r>
                                  <w:r w:rsidRPr="00842FE6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5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0C63F3" w:rsidRPr="00842FE6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15"/>
                                            <w:szCs w:val="30"/>
                                          </w:rPr>
                                          <w:t>な</w:t>
                                        </w:r>
                                      </w:rt>
                                      <w:rubyBase>
                                        <w:r w:rsidR="000C63F3" w:rsidRPr="00842FE6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30"/>
                                            <w:szCs w:val="30"/>
                                          </w:rPr>
                                          <w:t>無</w:t>
                                        </w:r>
                                      </w:rubyBase>
                                    </w:ruby>
                                  </w:r>
                                  <w:r w:rsidRPr="00842FE6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t>くなったら</w:t>
                                  </w:r>
                                  <w:r w:rsidRPr="00842FE6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5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0C63F3" w:rsidRPr="00842FE6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15"/>
                                            <w:szCs w:val="30"/>
                                          </w:rPr>
                                          <w:t>あんぜん</w:t>
                                        </w:r>
                                      </w:rt>
                                      <w:rubyBase>
                                        <w:r w:rsidR="000C63F3" w:rsidRPr="00842FE6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30"/>
                                            <w:szCs w:val="30"/>
                                          </w:rPr>
                                          <w:t>安全</w:t>
                                        </w:r>
                                      </w:rubyBase>
                                    </w:ruby>
                                  </w:r>
                                  <w:r w:rsidRPr="00842FE6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t>な</w:t>
                                  </w:r>
                                  <w:r w:rsidRPr="00842FE6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5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0C63F3" w:rsidRPr="00842FE6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15"/>
                                            <w:szCs w:val="30"/>
                                          </w:rPr>
                                          <w:t>ばしょ</w:t>
                                        </w:r>
                                      </w:rt>
                                      <w:rubyBase>
                                        <w:r w:rsidR="000C63F3" w:rsidRPr="00842FE6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30"/>
                                            <w:szCs w:val="30"/>
                                          </w:rPr>
                                          <w:t>場所</w:t>
                                        </w:r>
                                      </w:rubyBase>
                                    </w:ruby>
                                  </w:r>
                                  <w:r w:rsidRPr="00842FE6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t>に</w:t>
                                  </w:r>
                                  <w:r w:rsidRPr="00842FE6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5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0C63F3" w:rsidRPr="00842FE6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15"/>
                                            <w:szCs w:val="30"/>
                                          </w:rPr>
                                          <w:t>ひなん</w:t>
                                        </w:r>
                                      </w:rt>
                                      <w:rubyBase>
                                        <w:r w:rsidR="000C63F3" w:rsidRPr="00842FE6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30"/>
                                            <w:szCs w:val="30"/>
                                          </w:rPr>
                                          <w:t>避難</w:t>
                                        </w:r>
                                      </w:rubyBase>
                                    </w:ruby>
                                  </w:r>
                                  <w:r w:rsidRPr="00842FE6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t>しましょう！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83" o:spid="_x0000_s1044" type="#_x0000_t202" style="position:absolute;margin-left:8.35pt;margin-top:3.65pt;width:215.65pt;height:126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" fillcolor="white [3212]" strokecolor="#7f7f7f [1601]">
                      <v:fill opacity="0"/>
                      <v:stroke opacity="0"/>
                      <v:textbox>
                        <w:txbxContent>
                          <w:p w:rsidR="000C63F3" w:rsidRPr="00682674" w:rsidRDefault="000C63F3" w:rsidP="0068267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dark1"/>
                                <w:sz w:val="30"/>
                                <w:szCs w:val="30"/>
                              </w:rPr>
                              <w:t>○</w:t>
                            </w:r>
                            <w:r w:rsidRPr="00842FE6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dark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0C63F3" w:rsidRPr="00842FE6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15"/>
                                      <w:szCs w:val="30"/>
                                    </w:rPr>
                                    <w:t>つくえ</w:t>
                                  </w:r>
                                </w:rt>
                                <w:rubyBase>
                                  <w:r w:rsidR="000C63F3" w:rsidRPr="00842FE6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t>机</w:t>
                                  </w:r>
                                </w:rubyBase>
                              </w:ruby>
                            </w:r>
                            <w:r w:rsidRPr="00842FE6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dark1"/>
                                <w:sz w:val="30"/>
                                <w:szCs w:val="30"/>
                              </w:rPr>
                              <w:t>、</w:t>
                            </w:r>
                            <w:r w:rsidRPr="00842FE6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dark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0C63F3" w:rsidRPr="00842FE6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15"/>
                                      <w:szCs w:val="30"/>
                                    </w:rPr>
                                    <w:t>ざぶとん</w:t>
                                  </w:r>
                                </w:rt>
                                <w:rubyBase>
                                  <w:r w:rsidR="000C63F3" w:rsidRPr="00842FE6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t>座布団</w:t>
                                  </w:r>
                                </w:rubyBase>
                              </w:ruby>
                            </w:r>
                            <w:r w:rsidRPr="00842FE6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dark1"/>
                                <w:sz w:val="30"/>
                                <w:szCs w:val="30"/>
                              </w:rPr>
                              <w:t>などで</w:t>
                            </w:r>
                            <w:r w:rsidRPr="00842FE6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dark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0C63F3" w:rsidRPr="00842FE6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15"/>
                                      <w:szCs w:val="30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0C63F3" w:rsidRPr="00842FE6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842FE6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dark1"/>
                                <w:sz w:val="30"/>
                                <w:szCs w:val="30"/>
                              </w:rPr>
                              <w:t>を</w:t>
                            </w:r>
                            <w:r w:rsidRPr="00842FE6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dark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0C63F3" w:rsidRPr="00842FE6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15"/>
                                      <w:szCs w:val="30"/>
                                    </w:rPr>
                                    <w:t>まも</w:t>
                                  </w:r>
                                </w:rt>
                                <w:rubyBase>
                                  <w:r w:rsidR="000C63F3" w:rsidRPr="00842FE6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842FE6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dark1"/>
                                <w:sz w:val="30"/>
                                <w:szCs w:val="30"/>
                              </w:rPr>
                              <w:t>りましょう。</w:t>
                            </w:r>
                          </w:p>
                          <w:p w:rsidR="000C63F3" w:rsidRPr="00842FE6" w:rsidRDefault="000C63F3" w:rsidP="002F7BFB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 w:rsidRPr="00842FE6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dark1"/>
                                <w:sz w:val="30"/>
                                <w:szCs w:val="30"/>
                              </w:rPr>
                              <w:t>〇</w:t>
                            </w:r>
                            <w:r w:rsidRPr="00842FE6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dark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0C63F3" w:rsidRPr="00842FE6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15"/>
                                      <w:szCs w:val="30"/>
                                    </w:rPr>
                                    <w:t>ゆ</w:t>
                                  </w:r>
                                </w:rt>
                                <w:rubyBase>
                                  <w:r w:rsidR="000C63F3" w:rsidRPr="00842FE6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842FE6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dark1"/>
                                <w:sz w:val="30"/>
                                <w:szCs w:val="30"/>
                              </w:rPr>
                              <w:t>れが</w:t>
                            </w:r>
                            <w:r w:rsidRPr="00842FE6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dark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0C63F3" w:rsidRPr="00842FE6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15"/>
                                      <w:szCs w:val="30"/>
                                    </w:rPr>
                                    <w:t>な</w:t>
                                  </w:r>
                                </w:rt>
                                <w:rubyBase>
                                  <w:r w:rsidR="000C63F3" w:rsidRPr="00842FE6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t>無</w:t>
                                  </w:r>
                                </w:rubyBase>
                              </w:ruby>
                            </w:r>
                            <w:r w:rsidRPr="00842FE6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dark1"/>
                                <w:sz w:val="30"/>
                                <w:szCs w:val="30"/>
                              </w:rPr>
                              <w:t>くなったら</w:t>
                            </w:r>
                            <w:r w:rsidRPr="00842FE6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dark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0C63F3" w:rsidRPr="00842FE6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15"/>
                                      <w:szCs w:val="30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0C63F3" w:rsidRPr="00842FE6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 w:rsidRPr="00842FE6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dark1"/>
                                <w:sz w:val="30"/>
                                <w:szCs w:val="30"/>
                              </w:rPr>
                              <w:t>な</w:t>
                            </w:r>
                            <w:r w:rsidRPr="00842FE6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dark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0C63F3" w:rsidRPr="00842FE6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15"/>
                                      <w:szCs w:val="30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0C63F3" w:rsidRPr="00842FE6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842FE6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dark1"/>
                                <w:sz w:val="30"/>
                                <w:szCs w:val="30"/>
                              </w:rPr>
                              <w:t>に</w:t>
                            </w:r>
                            <w:r w:rsidRPr="00842FE6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dark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0C63F3" w:rsidRPr="00842FE6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15"/>
                                      <w:szCs w:val="30"/>
                                    </w:rPr>
                                    <w:t>ひなん</w:t>
                                  </w:r>
                                </w:rt>
                                <w:rubyBase>
                                  <w:r w:rsidR="000C63F3" w:rsidRPr="00842FE6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t>避難</w:t>
                                  </w:r>
                                </w:rubyBase>
                              </w:ruby>
                            </w:r>
                            <w:r w:rsidRPr="00842FE6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dark1"/>
                                <w:sz w:val="30"/>
                                <w:szCs w:val="30"/>
                              </w:rPr>
                              <w:t>しましょう！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7BF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176" behindDoc="1" locked="0" layoutInCell="1" allowOverlap="1" wp14:anchorId="4FB50A25" wp14:editId="6F530FBF">
                      <wp:simplePos x="0" y="0"/>
                      <wp:positionH relativeFrom="column">
                        <wp:posOffset>-74296</wp:posOffset>
                      </wp:positionH>
                      <wp:positionV relativeFrom="paragraph">
                        <wp:posOffset>-20320</wp:posOffset>
                      </wp:positionV>
                      <wp:extent cx="3324225" cy="2168525"/>
                      <wp:effectExtent l="0" t="0" r="28575" b="22225"/>
                      <wp:wrapNone/>
                      <wp:docPr id="25" name="正方形/長方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24225" cy="21685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60000"/>
                                  <a:lumOff val="40000"/>
                                  <a:alpha val="64000"/>
                                </a:schemeClr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  <a:alpha val="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25" o:spid="_x0000_s1026" style="position:absolute;left:0;text-align:left;margin-left:-5.85pt;margin-top:-1.6pt;width:261.75pt;height:170.75pt;z-index:-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" fillcolor="#b2a1c7 [1943]" strokecolor="#41719c" strokeweight="1pt">
                      <v:fill opacity="41891f"/>
                      <v:stroke opacity="0"/>
                    </v:rect>
                  </w:pict>
                </mc:Fallback>
              </mc:AlternateContent>
            </w:r>
          </w:p>
        </w:tc>
      </w:tr>
    </w:tbl>
    <w:p w:rsidR="00150ABF" w:rsidRPr="002F7BFB" w:rsidRDefault="008B4AA4" w:rsidP="002F7BFB">
      <w:pPr>
        <w:rPr>
          <w:b/>
        </w:rPr>
      </w:pPr>
      <w:r>
        <w:rPr>
          <w:rFonts w:ascii="HG丸ｺﾞｼｯｸM-PRO" w:eastAsia="HG丸ｺﾞｼｯｸM-PRO" w:hAnsi="HG丸ｺﾞｼｯｸM-PRO" w:cs="ＭＳ Ｐゴシック" w:hint="eastAsia"/>
          <w:noProof/>
          <w:color w:val="000000"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-9525</wp:posOffset>
                </wp:positionV>
                <wp:extent cx="5143500" cy="495300"/>
                <wp:effectExtent l="0" t="0" r="19050" b="19050"/>
                <wp:wrapNone/>
                <wp:docPr id="319" name="ホームベース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0" cy="495300"/>
                        </a:xfrm>
                        <a:prstGeom prst="homePlate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ホームベース 319" o:spid="_x0000_s1026" type="#_x0000_t15" style="position:absolute;left:0;text-align:left;margin-left:-4.5pt;margin-top:-.75pt;width:405pt;height:39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" adj="20560" fillcolor="white [3201]" strokecolor="#f79646 [3209]" strokeweight="2pt">
                <v:fill opacity="0"/>
              </v:shape>
            </w:pict>
          </mc:Fallback>
        </mc:AlternateContent>
      </w:r>
      <w:r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32"/>
          <w:szCs w:val="32"/>
        </w:rPr>
        <w:t>◆</w:t>
      </w:r>
      <w:r w:rsidR="00150ABF">
        <w:rPr>
          <w:rFonts w:ascii="HG丸ｺﾞｼｯｸM-PRO" w:eastAsia="HG丸ｺﾞｼｯｸM-PRO" w:hAnsi="HG丸ｺﾞｼｯｸM-PRO" w:cs="ＭＳ Ｐゴシック"/>
          <w:color w:val="000000"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50ABF" w:rsidRPr="00021D77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32"/>
              </w:rPr>
              <w:t>じしん</w:t>
            </w:r>
          </w:rt>
          <w:rubyBase>
            <w:r w:rsidR="00150ABF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32"/>
                <w:szCs w:val="32"/>
              </w:rPr>
              <w:t>地震</w:t>
            </w:r>
          </w:rubyBase>
        </w:ruby>
      </w:r>
      <w:r w:rsidR="00150ABF" w:rsidRPr="000C6883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32"/>
          <w:szCs w:val="32"/>
        </w:rPr>
        <w:t>が</w:t>
      </w:r>
      <w:r w:rsidR="00150ABF">
        <w:rPr>
          <w:rFonts w:ascii="HG丸ｺﾞｼｯｸM-PRO" w:eastAsia="HG丸ｺﾞｼｯｸM-PRO" w:hAnsi="HG丸ｺﾞｼｯｸM-PRO" w:cs="ＭＳ Ｐゴシック"/>
          <w:color w:val="000000"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50ABF" w:rsidRPr="00021D77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32"/>
              </w:rPr>
              <w:t>お</w:t>
            </w:r>
          </w:rt>
          <w:rubyBase>
            <w:r w:rsidR="00150ABF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32"/>
                <w:szCs w:val="32"/>
              </w:rPr>
              <w:t>起</w:t>
            </w:r>
          </w:rubyBase>
        </w:ruby>
      </w:r>
      <w:r w:rsidR="00150ABF" w:rsidRPr="000C6883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32"/>
          <w:szCs w:val="32"/>
        </w:rPr>
        <w:t>こると</w:t>
      </w:r>
      <w:r w:rsidR="00150ABF">
        <w:rPr>
          <w:rFonts w:ascii="HG丸ｺﾞｼｯｸM-PRO" w:eastAsia="HG丸ｺﾞｼｯｸM-PRO" w:hAnsi="HG丸ｺﾞｼｯｸM-PRO" w:cs="ＭＳ Ｐゴシック"/>
          <w:color w:val="000000"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50ABF" w:rsidRPr="00021D77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32"/>
              </w:rPr>
              <w:t>なに</w:t>
            </w:r>
          </w:rt>
          <w:rubyBase>
            <w:r w:rsidR="00150ABF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32"/>
                <w:szCs w:val="32"/>
              </w:rPr>
              <w:t>何</w:t>
            </w:r>
          </w:rubyBase>
        </w:ruby>
      </w:r>
      <w:r w:rsidR="00150ABF" w:rsidRPr="000C6883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32"/>
          <w:szCs w:val="32"/>
        </w:rPr>
        <w:t>が</w:t>
      </w:r>
      <w:r w:rsidR="00150ABF">
        <w:rPr>
          <w:rFonts w:ascii="HG丸ｺﾞｼｯｸM-PRO" w:eastAsia="HG丸ｺﾞｼｯｸM-PRO" w:hAnsi="HG丸ｺﾞｼｯｸM-PRO" w:cs="ＭＳ Ｐゴシック"/>
          <w:color w:val="000000"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50ABF" w:rsidRPr="00021D77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32"/>
              </w:rPr>
              <w:t>お</w:t>
            </w:r>
          </w:rt>
          <w:rubyBase>
            <w:r w:rsidR="00150ABF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32"/>
                <w:szCs w:val="32"/>
              </w:rPr>
              <w:t>起</w:t>
            </w:r>
          </w:rubyBase>
        </w:ruby>
      </w:r>
      <w:r w:rsidR="00150ABF" w:rsidRPr="000C6883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32"/>
          <w:szCs w:val="32"/>
        </w:rPr>
        <w:t>きるのか</w:t>
      </w:r>
      <w:r w:rsidR="00150ABF">
        <w:rPr>
          <w:rFonts w:ascii="HG丸ｺﾞｼｯｸM-PRO" w:eastAsia="HG丸ｺﾞｼｯｸM-PRO" w:hAnsi="HG丸ｺﾞｼｯｸM-PRO" w:cs="ＭＳ Ｐゴシック"/>
          <w:color w:val="000000"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50ABF" w:rsidRPr="00021D77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32"/>
              </w:rPr>
              <w:t>かんが</w:t>
            </w:r>
          </w:rt>
          <w:rubyBase>
            <w:r w:rsidR="00150ABF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32"/>
                <w:szCs w:val="32"/>
              </w:rPr>
              <w:t>考</w:t>
            </w:r>
          </w:rubyBase>
        </w:ruby>
      </w:r>
      <w:r w:rsidR="00150ABF" w:rsidRPr="000C6883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32"/>
          <w:szCs w:val="32"/>
        </w:rPr>
        <w:t>えてみましょう！</w:t>
      </w:r>
      <w:r w:rsidR="00150ABF">
        <w:rPr>
          <w:rFonts w:ascii="HG丸ｺﾞｼｯｸM-PRO" w:eastAsia="HG丸ｺﾞｼｯｸM-PRO" w:hAnsi="HG丸ｺﾞｼｯｸM-PRO" w:cs="ＭＳ Ｐゴシック"/>
          <w:color w:val="000000"/>
          <w:kern w:val="0"/>
          <w:sz w:val="32"/>
          <w:szCs w:val="32"/>
        </w:rPr>
        <w:tab/>
      </w:r>
    </w:p>
    <w:p w:rsidR="00150ABF" w:rsidRPr="000C6883" w:rsidRDefault="008B4AA4" w:rsidP="00150ABF">
      <w:pPr>
        <w:rPr>
          <w:rFonts w:ascii="HG丸ｺﾞｼｯｸM-PRO" w:eastAsia="HG丸ｺﾞｼｯｸM-PRO" w:hAnsi="HG丸ｺﾞｼｯｸM-PRO" w:cs="ＭＳ Ｐゴシック"/>
          <w:color w:val="000000"/>
          <w:kern w:val="0"/>
          <w:sz w:val="32"/>
          <w:szCs w:val="32"/>
        </w:rPr>
      </w:pPr>
      <w:r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32"/>
          <w:szCs w:val="32"/>
        </w:rPr>
        <w:t>◆</w:t>
      </w:r>
      <w:r w:rsidR="00150ABF">
        <w:rPr>
          <w:rFonts w:ascii="HG丸ｺﾞｼｯｸM-PRO" w:eastAsia="HG丸ｺﾞｼｯｸM-PRO" w:hAnsi="HG丸ｺﾞｼｯｸM-PRO" w:cs="ＭＳ Ｐゴシック"/>
          <w:color w:val="000000"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50ABF" w:rsidRPr="004C3B1D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32"/>
              </w:rPr>
              <w:t>すいがい</w:t>
            </w:r>
          </w:rt>
          <w:rubyBase>
            <w:r w:rsidR="00150ABF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32"/>
                <w:szCs w:val="32"/>
              </w:rPr>
              <w:t>水害</w:t>
            </w:r>
          </w:rubyBase>
        </w:ruby>
      </w:r>
      <w:r w:rsidR="00150ABF" w:rsidRPr="000C6883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32"/>
          <w:szCs w:val="32"/>
        </w:rPr>
        <w:t>が</w:t>
      </w:r>
      <w:r w:rsidR="00150ABF">
        <w:rPr>
          <w:rFonts w:ascii="HG丸ｺﾞｼｯｸM-PRO" w:eastAsia="HG丸ｺﾞｼｯｸM-PRO" w:hAnsi="HG丸ｺﾞｼｯｸM-PRO" w:cs="ＭＳ Ｐゴシック"/>
          <w:color w:val="000000"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50ABF" w:rsidRPr="004C3B1D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32"/>
              </w:rPr>
              <w:t>お</w:t>
            </w:r>
          </w:rt>
          <w:rubyBase>
            <w:r w:rsidR="00150ABF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32"/>
                <w:szCs w:val="32"/>
              </w:rPr>
              <w:t>起</w:t>
            </w:r>
          </w:rubyBase>
        </w:ruby>
      </w:r>
      <w:r w:rsidR="00150ABF" w:rsidRPr="000C6883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32"/>
          <w:szCs w:val="32"/>
        </w:rPr>
        <w:t>こると</w:t>
      </w:r>
      <w:r w:rsidR="00150ABF">
        <w:rPr>
          <w:rFonts w:ascii="HG丸ｺﾞｼｯｸM-PRO" w:eastAsia="HG丸ｺﾞｼｯｸM-PRO" w:hAnsi="HG丸ｺﾞｼｯｸM-PRO" w:cs="ＭＳ Ｐゴシック"/>
          <w:color w:val="000000"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50ABF" w:rsidRPr="004C3B1D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32"/>
              </w:rPr>
              <w:t>なに</w:t>
            </w:r>
          </w:rt>
          <w:rubyBase>
            <w:r w:rsidR="00150ABF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32"/>
                <w:szCs w:val="32"/>
              </w:rPr>
              <w:t>何</w:t>
            </w:r>
          </w:rubyBase>
        </w:ruby>
      </w:r>
      <w:r w:rsidR="00150ABF" w:rsidRPr="000C6883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32"/>
          <w:szCs w:val="32"/>
        </w:rPr>
        <w:t>が</w:t>
      </w:r>
      <w:r w:rsidR="00150ABF">
        <w:rPr>
          <w:rFonts w:ascii="HG丸ｺﾞｼｯｸM-PRO" w:eastAsia="HG丸ｺﾞｼｯｸM-PRO" w:hAnsi="HG丸ｺﾞｼｯｸM-PRO" w:cs="ＭＳ Ｐゴシック"/>
          <w:color w:val="000000"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50ABF" w:rsidRPr="004C3B1D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32"/>
              </w:rPr>
              <w:t>お</w:t>
            </w:r>
          </w:rt>
          <w:rubyBase>
            <w:r w:rsidR="00150ABF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32"/>
                <w:szCs w:val="32"/>
              </w:rPr>
              <w:t>起</w:t>
            </w:r>
          </w:rubyBase>
        </w:ruby>
      </w:r>
      <w:r w:rsidR="00150ABF" w:rsidRPr="000C6883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32"/>
          <w:szCs w:val="32"/>
        </w:rPr>
        <w:t>きるのか</w:t>
      </w:r>
      <w:r w:rsidR="00150ABF">
        <w:rPr>
          <w:rFonts w:ascii="HG丸ｺﾞｼｯｸM-PRO" w:eastAsia="HG丸ｺﾞｼｯｸM-PRO" w:hAnsi="HG丸ｺﾞｼｯｸM-PRO" w:cs="ＭＳ Ｐゴシック"/>
          <w:color w:val="000000"/>
          <w:kern w:val="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50ABF" w:rsidRPr="004C3B1D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16"/>
                <w:szCs w:val="32"/>
              </w:rPr>
              <w:t>かんが</w:t>
            </w:r>
          </w:rt>
          <w:rubyBase>
            <w:r w:rsidR="00150ABF"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32"/>
                <w:szCs w:val="32"/>
              </w:rPr>
              <w:t>考</w:t>
            </w:r>
          </w:rubyBase>
        </w:ruby>
      </w:r>
      <w:r w:rsidR="00150ABF" w:rsidRPr="000C6883">
        <w:rPr>
          <w:rFonts w:ascii="HG丸ｺﾞｼｯｸM-PRO" w:eastAsia="HG丸ｺﾞｼｯｸM-PRO" w:hAnsi="HG丸ｺﾞｼｯｸM-PRO" w:cs="ＭＳ Ｐゴシック" w:hint="eastAsia"/>
          <w:color w:val="000000"/>
          <w:kern w:val="0"/>
          <w:sz w:val="32"/>
          <w:szCs w:val="32"/>
        </w:rPr>
        <w:t>えてみましょう！</w:t>
      </w:r>
    </w:p>
    <w:tbl>
      <w:tblPr>
        <w:tblStyle w:val="a3"/>
        <w:tblW w:w="0" w:type="auto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098"/>
        <w:gridCol w:w="5225"/>
      </w:tblGrid>
      <w:tr w:rsidR="00150ABF" w:rsidTr="00040358">
        <w:trPr>
          <w:trHeight w:val="3277"/>
        </w:trPr>
        <w:tc>
          <w:tcPr>
            <w:tcW w:w="5098" w:type="dxa"/>
          </w:tcPr>
          <w:p w:rsidR="00150ABF" w:rsidRDefault="00150ABF" w:rsidP="00040358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508BE967" wp14:editId="2285EE8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7620</wp:posOffset>
                      </wp:positionV>
                      <wp:extent cx="2371769" cy="481997"/>
                      <wp:effectExtent l="0" t="0" r="0" b="0"/>
                      <wp:wrapNone/>
                      <wp:docPr id="1" name="テキスト ボックス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1769" cy="48199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alpha val="0"/>
                                </a:sysClr>
                              </a:solidFill>
                              <a:ln w="9525" cmpd="sng">
                                <a:solidFill>
                                  <a:sysClr val="window" lastClr="FFFFFF">
                                    <a:shade val="50000"/>
                                    <a:alpha val="0"/>
                                  </a:sysClr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0C63F3" w:rsidRPr="00021D77" w:rsidRDefault="000C63F3" w:rsidP="00150ABF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5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0C63F3" w:rsidRPr="007C5156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15"/>
                                            <w:szCs w:val="30"/>
                                          </w:rPr>
                                          <w:t>おおあめ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30"/>
                                            <w:szCs w:val="30"/>
                                          </w:rPr>
                                          <w:t>大雨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t>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5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0C63F3" w:rsidRPr="007C5156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15"/>
                                            <w:szCs w:val="30"/>
                                          </w:rPr>
                                          <w:t>ふ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30"/>
                                            <w:szCs w:val="30"/>
                                          </w:rPr>
                                          <w:t>降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t>ります</w:t>
                                  </w:r>
                                  <w:r w:rsidRPr="00021D77">
                                    <w:rPr>
                                      <w:rFonts w:asciiTheme="minorHAnsi" w:eastAsiaTheme="minorEastAsia" w:hAnsi="ＭＳ 明朝" w:cstheme="minorBidi" w:hint="eastAsia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wrap="square" rtlCol="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テキスト ボックス 73" o:spid="_x0000_s1045" type="#_x0000_t202" style="position:absolute;margin-left:-.5pt;margin-top:.6pt;width:186.75pt;height:37.95pt;z-index:2517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" fillcolor="window" strokecolor="#bcbcbc">
                      <v:fill opacity="0"/>
                      <v:stroke opacity="0"/>
                      <v:textbox>
                        <w:txbxContent>
                          <w:p w:rsidR="000C63F3" w:rsidRPr="00021D77" w:rsidRDefault="000C63F3" w:rsidP="00150AB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dark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0C63F3" w:rsidRPr="007C5156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15"/>
                                      <w:szCs w:val="30"/>
                                    </w:rPr>
                                    <w:t>おおあめ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t>大雨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dark1"/>
                                <w:sz w:val="30"/>
                                <w:szCs w:val="3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dark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0C63F3" w:rsidRPr="007C5156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15"/>
                                      <w:szCs w:val="30"/>
                                    </w:rPr>
                                    <w:t>ふ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dark1"/>
                                <w:sz w:val="30"/>
                                <w:szCs w:val="30"/>
                              </w:rPr>
                              <w:t>ります</w:t>
                            </w:r>
                            <w:r w:rsidRPr="00021D77">
                              <w:rPr>
                                <w:rFonts w:asciiTheme="minorHAnsi" w:eastAsiaTheme="minorEastAsia" w:hAnsi="ＭＳ 明朝" w:cstheme="minorBidi" w:hint="eastAsia"/>
                                <w:b/>
                                <w:color w:val="000000" w:themeColor="dark1"/>
                                <w:sz w:val="30"/>
                                <w:szCs w:val="30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34528" behindDoc="0" locked="0" layoutInCell="1" allowOverlap="1" wp14:anchorId="071DAB23" wp14:editId="183B0042">
                  <wp:simplePos x="0" y="0"/>
                  <wp:positionH relativeFrom="column">
                    <wp:posOffset>684393</wp:posOffset>
                  </wp:positionH>
                  <wp:positionV relativeFrom="paragraph">
                    <wp:posOffset>524510</wp:posOffset>
                  </wp:positionV>
                  <wp:extent cx="1733550" cy="1563184"/>
                  <wp:effectExtent l="0" t="0" r="0" b="0"/>
                  <wp:wrapNone/>
                  <wp:docPr id="65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図 21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563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25" w:type="dxa"/>
          </w:tcPr>
          <w:p w:rsidR="00150ABF" w:rsidRPr="000C6883" w:rsidRDefault="00150ABF" w:rsidP="00040358">
            <w:pPr>
              <w:rPr>
                <w:rFonts w:ascii="HG丸ｺﾞｼｯｸM-PRO" w:eastAsia="HG丸ｺﾞｼｯｸM-PRO" w:hAnsi="HG丸ｺﾞｼｯｸM-PRO"/>
                <w:color w:val="00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A85B3B4" wp14:editId="664BBE0E">
                      <wp:extent cx="3448050" cy="2029921"/>
                      <wp:effectExtent l="0" t="0" r="0" b="8890"/>
                      <wp:docPr id="57" name="グループ化 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48050" cy="2029921"/>
                                <a:chOff x="-2503023" y="-204597"/>
                                <a:chExt cx="3518831" cy="209548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" name="図 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503023" y="-204597"/>
                                  <a:ext cx="3518831" cy="20954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" name="図 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172481">
                                  <a:off x="313603" y="1148158"/>
                                  <a:ext cx="647908" cy="6479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0" name="テキスト ボックス 73"/>
                              <wps:cNvSpPr txBox="1"/>
                              <wps:spPr>
                                <a:xfrm>
                                  <a:off x="-1829041" y="-60960"/>
                                  <a:ext cx="2371769" cy="5048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0"/>
                                  </a:schemeClr>
                                </a:solidFill>
                                <a:ln w="9525" cmpd="sng">
                                  <a:solidFill>
                                    <a:schemeClr val="lt1">
                                      <a:shade val="50000"/>
                                      <a:alpha val="0"/>
                                    </a:schemeClr>
                                  </a:solidFill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0C63F3" w:rsidRPr="00021D77" w:rsidRDefault="000C63F3" w:rsidP="00150ABF">
                                    <w:pPr>
                                      <w:pStyle w:val="Web"/>
                                      <w:spacing w:before="0" w:beforeAutospacing="0" w:after="0" w:afterAutospacing="0"/>
                                      <w:rPr>
                                        <w:b/>
                                        <w:sz w:val="30"/>
                                        <w:szCs w:val="30"/>
                                      </w:rPr>
                                    </w:pPr>
                                    <w:r w:rsidRPr="00021D77">
                                      <w:rPr>
                                        <w:rFonts w:ascii="HG丸ｺﾞｼｯｸM-PRO" w:eastAsia="HG丸ｺﾞｼｯｸM-PRO" w:hAnsi="HG丸ｺﾞｼｯｸM-PRO" w:cstheme="minorBidi"/>
                                        <w:b/>
                                        <w:color w:val="000000" w:themeColor="dark1"/>
                                        <w:sz w:val="30"/>
                                        <w:szCs w:val="30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5"/>
                                          <w:hpsRaise w:val="28"/>
                                          <w:hpsBaseText w:val="30"/>
                                          <w:lid w:val="ja-JP"/>
                                        </w:rubyPr>
                                        <w:rt>
                                          <w:r w:rsidR="000C63F3" w:rsidRPr="00021D77">
                                            <w:rPr>
                                              <w:rFonts w:ascii="HG丸ｺﾞｼｯｸM-PRO" w:eastAsia="HG丸ｺﾞｼｯｸM-PRO" w:hAnsi="HG丸ｺﾞｼｯｸM-PRO" w:cstheme="minorBidi"/>
                                              <w:b/>
                                              <w:color w:val="000000" w:themeColor="dark1"/>
                                              <w:sz w:val="15"/>
                                              <w:szCs w:val="30"/>
                                            </w:rPr>
                                            <w:t>かわ</w:t>
                                          </w:r>
                                        </w:rt>
                                        <w:rubyBase>
                                          <w:r w:rsidR="000C63F3" w:rsidRPr="00021D77">
                                            <w:rPr>
                                              <w:rFonts w:ascii="HG丸ｺﾞｼｯｸM-PRO" w:eastAsia="HG丸ｺﾞｼｯｸM-PRO" w:hAnsi="HG丸ｺﾞｼｯｸM-PRO" w:cstheme="minorBidi"/>
                                              <w:b/>
                                              <w:color w:val="000000" w:themeColor="dark1"/>
                                              <w:sz w:val="30"/>
                                              <w:szCs w:val="30"/>
                                            </w:rPr>
                                            <w:t>川</w:t>
                                          </w:r>
                                        </w:rubyBase>
                                      </w:ruby>
                                    </w:r>
                                    <w:r w:rsidRPr="00021D77">
                                      <w:rPr>
                                        <w:rFonts w:ascii="HG丸ｺﾞｼｯｸM-PRO" w:eastAsia="HG丸ｺﾞｼｯｸM-PRO" w:hAnsi="HG丸ｺﾞｼｯｸM-PRO" w:cstheme="minorBidi" w:hint="eastAsia"/>
                                        <w:b/>
                                        <w:color w:val="000000" w:themeColor="dark1"/>
                                        <w:sz w:val="30"/>
                                        <w:szCs w:val="30"/>
                                      </w:rPr>
                                      <w:t>から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cstheme="minorBidi"/>
                                        <w:b/>
                                        <w:color w:val="000000" w:themeColor="dark1"/>
                                        <w:sz w:val="30"/>
                                        <w:szCs w:val="30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5"/>
                                          <w:hpsRaise w:val="28"/>
                                          <w:hpsBaseText w:val="30"/>
                                          <w:lid w:val="ja-JP"/>
                                        </w:rubyPr>
                                        <w:rt>
                                          <w:r w:rsidR="000C63F3" w:rsidRPr="00021D77">
                                            <w:rPr>
                                              <w:rFonts w:ascii="HG丸ｺﾞｼｯｸM-PRO" w:eastAsia="HG丸ｺﾞｼｯｸM-PRO" w:hAnsi="HG丸ｺﾞｼｯｸM-PRO" w:cstheme="minorBidi"/>
                                              <w:b/>
                                              <w:color w:val="000000" w:themeColor="dark1"/>
                                              <w:sz w:val="15"/>
                                              <w:szCs w:val="30"/>
                                            </w:rPr>
                                            <w:t>みず</w:t>
                                          </w:r>
                                        </w:rt>
                                        <w:rubyBase>
                                          <w:r w:rsidR="000C63F3">
                                            <w:rPr>
                                              <w:rFonts w:ascii="HG丸ｺﾞｼｯｸM-PRO" w:eastAsia="HG丸ｺﾞｼｯｸM-PRO" w:hAnsi="HG丸ｺﾞｼｯｸM-PRO" w:cstheme="minorBidi"/>
                                              <w:b/>
                                              <w:color w:val="000000" w:themeColor="dark1"/>
                                              <w:sz w:val="30"/>
                                              <w:szCs w:val="30"/>
                                            </w:rPr>
                                            <w:t>水</w:t>
                                          </w:r>
                                        </w:rubyBase>
                                      </w:ruby>
                                    </w:r>
                                    <w:r w:rsidRPr="00021D77">
                                      <w:rPr>
                                        <w:rFonts w:ascii="HG丸ｺﾞｼｯｸM-PRO" w:eastAsia="HG丸ｺﾞｼｯｸM-PRO" w:hAnsi="HG丸ｺﾞｼｯｸM-PRO" w:cstheme="minorBidi" w:hint="eastAsia"/>
                                        <w:b/>
                                        <w:color w:val="000000" w:themeColor="dark1"/>
                                        <w:sz w:val="30"/>
                                        <w:szCs w:val="30"/>
                                      </w:rPr>
                                      <w:t>が</w:t>
                                    </w:r>
                                    <w:r>
                                      <w:rPr>
                                        <w:rFonts w:ascii="HG丸ｺﾞｼｯｸM-PRO" w:eastAsia="HG丸ｺﾞｼｯｸM-PRO" w:hAnsi="HG丸ｺﾞｼｯｸM-PRO" w:cstheme="minorBidi"/>
                                        <w:b/>
                                        <w:color w:val="000000" w:themeColor="dark1"/>
                                        <w:sz w:val="30"/>
                                        <w:szCs w:val="30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5"/>
                                          <w:hpsRaise w:val="28"/>
                                          <w:hpsBaseText w:val="30"/>
                                          <w:lid w:val="ja-JP"/>
                                        </w:rubyPr>
                                        <w:rt>
                                          <w:r w:rsidR="000C63F3" w:rsidRPr="00021D77">
                                            <w:rPr>
                                              <w:rFonts w:ascii="HG丸ｺﾞｼｯｸM-PRO" w:eastAsia="HG丸ｺﾞｼｯｸM-PRO" w:hAnsi="HG丸ｺﾞｼｯｸM-PRO" w:cstheme="minorBidi"/>
                                              <w:b/>
                                              <w:color w:val="000000" w:themeColor="dark1"/>
                                              <w:sz w:val="15"/>
                                              <w:szCs w:val="30"/>
                                            </w:rPr>
                                            <w:t>あふ</w:t>
                                          </w:r>
                                        </w:rt>
                                        <w:rubyBase>
                                          <w:r w:rsidR="000C63F3">
                                            <w:rPr>
                                              <w:rFonts w:ascii="HG丸ｺﾞｼｯｸM-PRO" w:eastAsia="HG丸ｺﾞｼｯｸM-PRO" w:hAnsi="HG丸ｺﾞｼｯｸM-PRO" w:cstheme="minorBidi"/>
                                              <w:b/>
                                              <w:color w:val="000000" w:themeColor="dark1"/>
                                              <w:sz w:val="30"/>
                                              <w:szCs w:val="30"/>
                                            </w:rPr>
                                            <w:t>溢</w:t>
                                          </w:r>
                                        </w:rubyBase>
                                      </w:ruby>
                                    </w:r>
                                    <w:r w:rsidRPr="00021D77">
                                      <w:rPr>
                                        <w:rFonts w:ascii="HG丸ｺﾞｼｯｸM-PRO" w:eastAsia="HG丸ｺﾞｼｯｸM-PRO" w:hAnsi="HG丸ｺﾞｼｯｸM-PRO" w:cstheme="minorBidi" w:hint="eastAsia"/>
                                        <w:b/>
                                        <w:color w:val="000000" w:themeColor="dark1"/>
                                        <w:sz w:val="30"/>
                                        <w:szCs w:val="30"/>
                                      </w:rPr>
                                      <w:t>れます</w:t>
                                    </w:r>
                                    <w:r w:rsidRPr="00021D77">
                                      <w:rPr>
                                        <w:rFonts w:asciiTheme="minorHAnsi" w:eastAsiaTheme="minorEastAsia" w:hAnsi="ＭＳ 明朝" w:cstheme="minorBidi" w:hint="eastAsia"/>
                                        <w:b/>
                                        <w:color w:val="000000" w:themeColor="dark1"/>
                                        <w:sz w:val="30"/>
                                        <w:szCs w:val="30"/>
                                      </w:rPr>
                                      <w:t>。</w:t>
                                    </w:r>
                                  </w:p>
                                </w:txbxContent>
                              </wps:txbx>
                              <wps:bodyPr wrap="square" rtlCol="0" anchor="t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グループ化 48" o:spid="_x0000_s1046" style="width:271.5pt;height:159.85pt;mso-position-horizontal-relative:char;mso-position-vertical-relative:line" coordorigin="-25030,-2045" coordsize="35188,20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">
                      <v:shape id="図 58" o:spid="_x0000_s1047" type="#_x0000_t75" style="position:absolute;left:-25030;top:-2045;width:35188;height:20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1oP3CAAAA2wAAAA8AAABkcnMvZG93bnJldi54bWxET11rwjAUfR/4H8Id7G2mKnNSjSKCMCwM&#10;7DZkb3fJtS1rbmoT2+7fLw+Cj4fzvdoMthYdtb5yrGAyTkAQa2cqLhR8fuyfFyB8QDZYOyYFf+Rh&#10;sx49rDA1rucjdXkoRAxhn6KCMoQmldLrkiz6sWuII3d2rcUQYVtI02Ifw20tp0kylxYrjg0lNrQr&#10;Sf/mV6vgO0xeM1Mfiwvhuz7MfmZfOjsp9fQ4bJcgAg3hLr6534yClzg2fok/QK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NaD9wgAAANsAAAAPAAAAAAAAAAAAAAAAAJ8C&#10;AABkcnMvZG93bnJldi54bWxQSwUGAAAAAAQABAD3AAAAjgMAAAAA&#10;">
                        <v:imagedata r:id="rId52" o:title=""/>
                        <v:path arrowok="t"/>
                      </v:shape>
                      <v:shape id="図 59" o:spid="_x0000_s1048" type="#_x0000_t75" style="position:absolute;left:3136;top:11481;width:6479;height:6479;rotation:128066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hrfDEAAAA2wAAAA8AAABkcnMvZG93bnJldi54bWxEj0trAkEQhO8B/8PQgjedVYyYjaOIIOsh&#10;CPGRc7vT+4g7PcvOqKu/3gkIORZV9RU1W7SmEldqXGlZwXAQgSBOrS45V3DYr/tTEM4ja6wsk4I7&#10;OVjMO28zjLW98Tdddz4XAcIuRgWF93UspUsLMugGtiYOXmYbgz7IJpe6wVuAm0qOomgiDZYcFgqs&#10;aVVQet5djAL/O/45HYfZQyfZtj19rRKWdaJUr9suP0F4av1/+NXeaAXvH/D3JfwAOX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hrfDEAAAA2wAAAA8AAAAAAAAAAAAAAAAA&#10;nwIAAGRycy9kb3ducmV2LnhtbFBLBQYAAAAABAAEAPcAAACQAwAAAAA=&#10;">
                        <v:imagedata r:id="rId53" o:title=""/>
                        <v:path arrowok="t"/>
                      </v:shape>
                      <v:shape id="_x0000_s1049" type="#_x0000_t202" style="position:absolute;left:-18290;top:-609;width:23717;height:5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9+BsAA&#10;AADbAAAADwAAAGRycy9kb3ducmV2LnhtbERP3WrCMBS+H+wdwhG8GZoqTqQzylCUCbux+gDH5qwt&#10;NiclSX98++VC8PLj+19vB1OLjpyvLCuYTRMQxLnVFRcKrpfDZAXCB2SNtWVS8CAP28372xpTbXs+&#10;U5eFQsQQ9ikqKENoUil9XpJBP7UNceT+rDMYInSF1A77GG5qOU+SpTRYcWwosaFdSfk9a42C0P8e&#10;9hny7jNpm5O+yY/F7UhKjUfD9xeIQEN4iZ/uH61gGdfHL/EHy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R9+BsAAAADbAAAADwAAAAAAAAAAAAAAAACYAgAAZHJzL2Rvd25y&#10;ZXYueG1sUEsFBgAAAAAEAAQA9QAAAIUDAAAAAA==&#10;" fillcolor="white [3201]" strokecolor="#7f7f7f [1601]">
                        <v:fill opacity="0"/>
                        <v:stroke opacity="0"/>
                        <v:textbox>
                          <w:txbxContent>
                            <w:p w:rsidR="000C63F3" w:rsidRPr="00021D77" w:rsidRDefault="000C63F3" w:rsidP="00150ABF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b/>
                                  <w:sz w:val="30"/>
                                  <w:szCs w:val="30"/>
                                </w:rPr>
                              </w:pPr>
                              <w:r w:rsidRPr="00021D77"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color w:val="000000" w:themeColor="dark1"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0C63F3" w:rsidRPr="00021D77">
                                      <w:rPr>
                                        <w:rFonts w:ascii="HG丸ｺﾞｼｯｸM-PRO" w:eastAsia="HG丸ｺﾞｼｯｸM-PRO" w:hAnsi="HG丸ｺﾞｼｯｸM-PRO" w:cstheme="minorBidi"/>
                                        <w:b/>
                                        <w:color w:val="000000" w:themeColor="dark1"/>
                                        <w:sz w:val="15"/>
                                        <w:szCs w:val="30"/>
                                      </w:rPr>
                                      <w:t>かわ</w:t>
                                    </w:r>
                                  </w:rt>
                                  <w:rubyBase>
                                    <w:r w:rsidR="000C63F3" w:rsidRPr="00021D77">
                                      <w:rPr>
                                        <w:rFonts w:ascii="HG丸ｺﾞｼｯｸM-PRO" w:eastAsia="HG丸ｺﾞｼｯｸM-PRO" w:hAnsi="HG丸ｺﾞｼｯｸM-PRO" w:cstheme="minorBidi"/>
                                        <w:b/>
                                        <w:color w:val="000000" w:themeColor="dark1"/>
                                        <w:sz w:val="30"/>
                                        <w:szCs w:val="30"/>
                                      </w:rPr>
                                      <w:t>川</w:t>
                                    </w:r>
                                  </w:rubyBase>
                                </w:ruby>
                              </w:r>
                              <w:r w:rsidRPr="00021D77"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color w:val="000000" w:themeColor="dark1"/>
                                  <w:sz w:val="30"/>
                                  <w:szCs w:val="30"/>
                                </w:rPr>
                                <w:t>から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color w:val="000000" w:themeColor="dark1"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0C63F3" w:rsidRPr="00021D77">
                                      <w:rPr>
                                        <w:rFonts w:ascii="HG丸ｺﾞｼｯｸM-PRO" w:eastAsia="HG丸ｺﾞｼｯｸM-PRO" w:hAnsi="HG丸ｺﾞｼｯｸM-PRO" w:cstheme="minorBidi"/>
                                        <w:b/>
                                        <w:color w:val="000000" w:themeColor="dark1"/>
                                        <w:sz w:val="15"/>
                                        <w:szCs w:val="30"/>
                                      </w:rPr>
                                      <w:t>みず</w:t>
                                    </w:r>
                                  </w:rt>
                                  <w:rubyBase>
                                    <w:r w:rsidR="000C63F3">
                                      <w:rPr>
                                        <w:rFonts w:ascii="HG丸ｺﾞｼｯｸM-PRO" w:eastAsia="HG丸ｺﾞｼｯｸM-PRO" w:hAnsi="HG丸ｺﾞｼｯｸM-PRO" w:cstheme="minorBidi"/>
                                        <w:b/>
                                        <w:color w:val="000000" w:themeColor="dark1"/>
                                        <w:sz w:val="30"/>
                                        <w:szCs w:val="30"/>
                                      </w:rPr>
                                      <w:t>水</w:t>
                                    </w:r>
                                  </w:rubyBase>
                                </w:ruby>
                              </w:r>
                              <w:r w:rsidRPr="00021D77"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color w:val="000000" w:themeColor="dark1"/>
                                  <w:sz w:val="30"/>
                                  <w:szCs w:val="30"/>
                                </w:rPr>
                                <w:t>が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color w:val="000000" w:themeColor="dark1"/>
                                  <w:sz w:val="30"/>
                                  <w:szCs w:val="30"/>
                                </w:rPr>
                                <w:ruby>
                                  <w:rubyPr>
                                    <w:rubyAlign w:val="distributeSpace"/>
                                    <w:hps w:val="15"/>
                                    <w:hpsRaise w:val="28"/>
                                    <w:hpsBaseText w:val="30"/>
                                    <w:lid w:val="ja-JP"/>
                                  </w:rubyPr>
                                  <w:rt>
                                    <w:r w:rsidR="000C63F3" w:rsidRPr="00021D77">
                                      <w:rPr>
                                        <w:rFonts w:ascii="HG丸ｺﾞｼｯｸM-PRO" w:eastAsia="HG丸ｺﾞｼｯｸM-PRO" w:hAnsi="HG丸ｺﾞｼｯｸM-PRO" w:cstheme="minorBidi"/>
                                        <w:b/>
                                        <w:color w:val="000000" w:themeColor="dark1"/>
                                        <w:sz w:val="15"/>
                                        <w:szCs w:val="30"/>
                                      </w:rPr>
                                      <w:t>あふ</w:t>
                                    </w:r>
                                  </w:rt>
                                  <w:rubyBase>
                                    <w:r w:rsidR="000C63F3">
                                      <w:rPr>
                                        <w:rFonts w:ascii="HG丸ｺﾞｼｯｸM-PRO" w:eastAsia="HG丸ｺﾞｼｯｸM-PRO" w:hAnsi="HG丸ｺﾞｼｯｸM-PRO" w:cstheme="minorBidi"/>
                                        <w:b/>
                                        <w:color w:val="000000" w:themeColor="dark1"/>
                                        <w:sz w:val="30"/>
                                        <w:szCs w:val="30"/>
                                      </w:rPr>
                                      <w:t>溢</w:t>
                                    </w:r>
                                  </w:rubyBase>
                                </w:ruby>
                              </w:r>
                              <w:r w:rsidRPr="00021D77"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color w:val="000000" w:themeColor="dark1"/>
                                  <w:sz w:val="30"/>
                                  <w:szCs w:val="30"/>
                                </w:rPr>
                                <w:t>れます</w:t>
                              </w:r>
                              <w:r w:rsidRPr="00021D77">
                                <w:rPr>
                                  <w:rFonts w:asciiTheme="minorHAnsi" w:eastAsiaTheme="minorEastAsia" w:hAnsi="ＭＳ 明朝" w:cstheme="minorBidi" w:hint="eastAsia"/>
                                  <w:b/>
                                  <w:color w:val="000000" w:themeColor="dark1"/>
                                  <w:sz w:val="30"/>
                                  <w:szCs w:val="30"/>
                                </w:rPr>
                                <w:t>。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50ABF" w:rsidTr="00040358">
        <w:trPr>
          <w:trHeight w:val="3395"/>
        </w:trPr>
        <w:tc>
          <w:tcPr>
            <w:tcW w:w="5098" w:type="dxa"/>
          </w:tcPr>
          <w:p w:rsidR="00150ABF" w:rsidRDefault="00150ABF" w:rsidP="00040358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37600" behindDoc="0" locked="0" layoutInCell="1" allowOverlap="1" wp14:anchorId="02C70BBC" wp14:editId="2919ED4F">
                  <wp:simplePos x="0" y="0"/>
                  <wp:positionH relativeFrom="column">
                    <wp:posOffset>969588</wp:posOffset>
                  </wp:positionH>
                  <wp:positionV relativeFrom="paragraph">
                    <wp:posOffset>290195</wp:posOffset>
                  </wp:positionV>
                  <wp:extent cx="1949450" cy="1876346"/>
                  <wp:effectExtent l="0" t="0" r="0" b="0"/>
                  <wp:wrapNone/>
                  <wp:docPr id="66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図 32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50" cy="1876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62B1CA83" wp14:editId="59B2FA20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9526</wp:posOffset>
                      </wp:positionV>
                      <wp:extent cx="2427943" cy="723900"/>
                      <wp:effectExtent l="0" t="0" r="0" b="0"/>
                      <wp:wrapNone/>
                      <wp:docPr id="72" name="テキスト ボックス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27943" cy="723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0"/>
                                </a:schemeClr>
                              </a:solidFill>
                              <a:ln w="9525" cmpd="sng">
                                <a:solidFill>
                                  <a:schemeClr val="lt1">
                                    <a:shade val="50000"/>
                                    <a:alpha val="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63F3" w:rsidRPr="000F32ED" w:rsidRDefault="000C63F3" w:rsidP="00150ABF">
                                  <w:pPr>
                                    <w:pStyle w:val="Web"/>
                                    <w:snapToGrid w:val="0"/>
                                    <w:spacing w:before="0" w:beforeAutospacing="0" w:after="0" w:afterAutospacing="0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 w:rsidRPr="000F32ED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5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0C63F3" w:rsidRPr="000F32ED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15"/>
                                            <w:szCs w:val="30"/>
                                          </w:rPr>
                                          <w:t>みず</w:t>
                                        </w:r>
                                      </w:rt>
                                      <w:rubyBase>
                                        <w:r w:rsidR="000C63F3" w:rsidRPr="000F32ED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30"/>
                                            <w:szCs w:val="30"/>
                                          </w:rPr>
                                          <w:t>水</w:t>
                                        </w:r>
                                      </w:rubyBase>
                                    </w:ruby>
                                  </w:r>
                                  <w:r w:rsidRPr="000F32ED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t>が</w:t>
                                  </w:r>
                                  <w:r w:rsidRPr="000F32ED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5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0C63F3" w:rsidRPr="000F32ED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15"/>
                                            <w:szCs w:val="30"/>
                                          </w:rPr>
                                          <w:t>いえ</w:t>
                                        </w:r>
                                      </w:rt>
                                      <w:rubyBase>
                                        <w:r w:rsidR="000C63F3" w:rsidRPr="000F32ED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30"/>
                                            <w:szCs w:val="30"/>
                                          </w:rPr>
                                          <w:t>家</w:t>
                                        </w:r>
                                      </w:rubyBase>
                                    </w:ruby>
                                  </w:r>
                                  <w:r w:rsidRPr="000F32ED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t>まで</w:t>
                                  </w:r>
                                  <w:r w:rsidRPr="000F32ED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ruby>
                                      <w:rubyPr>
                                        <w:rubyAlign w:val="distributeSpace"/>
                                        <w:hps w:val="15"/>
                                        <w:hpsRaise w:val="28"/>
                                        <w:hpsBaseText w:val="30"/>
                                        <w:lid w:val="ja-JP"/>
                                      </w:rubyPr>
                                      <w:rt>
                                        <w:r w:rsidR="000C63F3" w:rsidRPr="000F32ED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15"/>
                                            <w:szCs w:val="30"/>
                                          </w:rPr>
                                          <w:t>はい</w:t>
                                        </w:r>
                                      </w:rt>
                                      <w:rubyBase>
                                        <w:r w:rsidR="000C63F3" w:rsidRPr="000F32ED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30"/>
                                            <w:szCs w:val="30"/>
                                          </w:rPr>
                                          <w:t>入</w:t>
                                        </w:r>
                                      </w:rubyBase>
                                    </w:ruby>
                                  </w:r>
                                  <w:r w:rsidRPr="000F32ED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t>ってくるかもしれません。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71" o:spid="_x0000_s1050" type="#_x0000_t202" style="position:absolute;margin-left:-.7pt;margin-top:.75pt;width:191.2pt;height:57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" fillcolor="white [3201]" strokecolor="#7f7f7f [1601]">
                      <v:fill opacity="0"/>
                      <v:stroke opacity="0"/>
                      <v:textbox>
                        <w:txbxContent>
                          <w:p w:rsidR="000C63F3" w:rsidRPr="000F32ED" w:rsidRDefault="000C63F3" w:rsidP="00150AB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 w:rsidRPr="000F32ED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dark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0C63F3" w:rsidRPr="000F32ED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15"/>
                                      <w:szCs w:val="30"/>
                                    </w:rPr>
                                    <w:t>みず</w:t>
                                  </w:r>
                                </w:rt>
                                <w:rubyBase>
                                  <w:r w:rsidR="000C63F3" w:rsidRPr="000F32ED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0F32ED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dark1"/>
                                <w:sz w:val="30"/>
                                <w:szCs w:val="30"/>
                              </w:rPr>
                              <w:t>が</w:t>
                            </w:r>
                            <w:r w:rsidRPr="000F32ED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dark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0C63F3" w:rsidRPr="000F32ED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15"/>
                                      <w:szCs w:val="30"/>
                                    </w:rPr>
                                    <w:t>いえ</w:t>
                                  </w:r>
                                </w:rt>
                                <w:rubyBase>
                                  <w:r w:rsidR="000C63F3" w:rsidRPr="000F32ED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0F32ED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dark1"/>
                                <w:sz w:val="30"/>
                                <w:szCs w:val="30"/>
                              </w:rPr>
                              <w:t>まで</w:t>
                            </w:r>
                            <w:r w:rsidRPr="000F32ED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dark1"/>
                                <w:sz w:val="30"/>
                                <w:szCs w:val="30"/>
                              </w:rPr>
                              <w:ruby>
                                <w:rubyPr>
                                  <w:rubyAlign w:val="distributeSpace"/>
                                  <w:hps w:val="15"/>
                                  <w:hpsRaise w:val="28"/>
                                  <w:hpsBaseText w:val="30"/>
                                  <w:lid w:val="ja-JP"/>
                                </w:rubyPr>
                                <w:rt>
                                  <w:r w:rsidR="000C63F3" w:rsidRPr="000F32ED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15"/>
                                      <w:szCs w:val="30"/>
                                    </w:rPr>
                                    <w:t>はい</w:t>
                                  </w:r>
                                </w:rt>
                                <w:rubyBase>
                                  <w:r w:rsidR="000C63F3" w:rsidRPr="000F32ED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0F32ED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dark1"/>
                                <w:sz w:val="30"/>
                                <w:szCs w:val="30"/>
                              </w:rPr>
                              <w:t>ってくるかもしれません。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225" w:type="dxa"/>
          </w:tcPr>
          <w:p w:rsidR="00150ABF" w:rsidRDefault="00150ABF" w:rsidP="00040358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4232851A" wp14:editId="27290A5E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67310</wp:posOffset>
                      </wp:positionV>
                      <wp:extent cx="3081480" cy="1962150"/>
                      <wp:effectExtent l="0" t="0" r="24130" b="19050"/>
                      <wp:wrapNone/>
                      <wp:docPr id="79" name="テキスト ボックス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81480" cy="1962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 cmpd="sng">
                                <a:solidFill>
                                  <a:schemeClr val="lt1">
                                    <a:shade val="50000"/>
                                    <a:alpha val="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63F3" w:rsidRPr="00771C67" w:rsidRDefault="000C63F3" w:rsidP="00150ABF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</w:pPr>
                                  <w:r w:rsidRPr="00771C67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t>〇</w:t>
                                  </w:r>
                                  <w:r w:rsidRPr="00771C67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0C63F3" w:rsidRPr="00771C67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28"/>
                                            <w:szCs w:val="28"/>
                                          </w:rPr>
                                          <w:t>はや</w:t>
                                        </w:r>
                                      </w:rt>
                                      <w:rubyBase>
                                        <w:r w:rsidR="000C63F3" w:rsidRPr="00771C67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28"/>
                                            <w:szCs w:val="28"/>
                                          </w:rPr>
                                          <w:t>早</w:t>
                                        </w:r>
                                      </w:rubyBase>
                                    </w:ruby>
                                  </w:r>
                                  <w:r w:rsidRPr="00771C67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t>めの</w:t>
                                  </w:r>
                                  <w:r w:rsidRPr="00771C67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0C63F3" w:rsidRPr="00771C67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28"/>
                                            <w:szCs w:val="28"/>
                                          </w:rPr>
                                          <w:t>ひなん</w:t>
                                        </w:r>
                                      </w:rt>
                                      <w:rubyBase>
                                        <w:r w:rsidR="000C63F3" w:rsidRPr="00771C67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28"/>
                                            <w:szCs w:val="28"/>
                                          </w:rPr>
                                          <w:t>避難</w:t>
                                        </w:r>
                                      </w:rubyBase>
                                    </w:ruby>
                                  </w:r>
                                  <w:r w:rsidRPr="00771C67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t>が</w:t>
                                  </w:r>
                                  <w:r w:rsidRPr="00771C67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0C63F3" w:rsidRPr="00771C67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28"/>
                                            <w:szCs w:val="28"/>
                                          </w:rPr>
                                          <w:t>たいせつ</w:t>
                                        </w:r>
                                      </w:rt>
                                      <w:rubyBase>
                                        <w:r w:rsidR="000C63F3" w:rsidRPr="00771C67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28"/>
                                            <w:szCs w:val="28"/>
                                          </w:rPr>
                                          <w:t>大切</w:t>
                                        </w:r>
                                      </w:rubyBase>
                                    </w:ruby>
                                  </w:r>
                                  <w:r w:rsidRPr="00771C67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t>です！</w:t>
                                  </w:r>
                                </w:p>
                                <w:p w:rsidR="000C63F3" w:rsidRPr="00771C67" w:rsidRDefault="000C63F3" w:rsidP="00150ABF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30"/>
                                      <w:szCs w:val="30"/>
                                    </w:rPr>
                                  </w:pPr>
                                  <w:r w:rsidRPr="00771C67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t>〇</w:t>
                                  </w:r>
                                  <w:r w:rsidRPr="00771C67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0C63F3" w:rsidRPr="00771C67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28"/>
                                            <w:szCs w:val="28"/>
                                          </w:rPr>
                                          <w:t>みず</w:t>
                                        </w:r>
                                      </w:rt>
                                      <w:rubyBase>
                                        <w:r w:rsidR="000C63F3" w:rsidRPr="00771C67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28"/>
                                            <w:szCs w:val="28"/>
                                          </w:rPr>
                                          <w:t>水</w:t>
                                        </w:r>
                                      </w:rubyBase>
                                    </w:ruby>
                                  </w:r>
                                  <w:r w:rsidRPr="00771C67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t>がきて、</w:t>
                                  </w:r>
                                  <w:r w:rsidRPr="00771C67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0C63F3" w:rsidRPr="00771C67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28"/>
                                            <w:szCs w:val="28"/>
                                          </w:rPr>
                                          <w:t>そと</w:t>
                                        </w:r>
                                      </w:rt>
                                      <w:rubyBase>
                                        <w:r w:rsidR="000C63F3" w:rsidRPr="00771C67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28"/>
                                            <w:szCs w:val="28"/>
                                          </w:rPr>
                                          <w:t>外</w:t>
                                        </w:r>
                                      </w:rubyBase>
                                    </w:ruby>
                                  </w:r>
                                  <w:r w:rsidRPr="00771C67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t>に</w:t>
                                  </w:r>
                                  <w:r w:rsidRPr="00771C67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0C63F3" w:rsidRPr="00771C67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28"/>
                                            <w:szCs w:val="28"/>
                                          </w:rPr>
                                          <w:t>で</w:t>
                                        </w:r>
                                      </w:rt>
                                      <w:rubyBase>
                                        <w:r w:rsidR="000C63F3" w:rsidRPr="00771C67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28"/>
                                            <w:szCs w:val="28"/>
                                          </w:rPr>
                                          <w:t>出</w:t>
                                        </w:r>
                                      </w:rubyBase>
                                    </w:ruby>
                                  </w:r>
                                  <w:r w:rsidRPr="00771C67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t>ることが</w:t>
                                  </w:r>
                                  <w:r w:rsidRPr="00771C67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0C63F3" w:rsidRPr="00771C67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28"/>
                                            <w:szCs w:val="28"/>
                                          </w:rPr>
                                          <w:t>きけん</w:t>
                                        </w:r>
                                      </w:rt>
                                      <w:rubyBase>
                                        <w:r w:rsidR="000C63F3" w:rsidRPr="00771C67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28"/>
                                            <w:szCs w:val="28"/>
                                          </w:rPr>
                                          <w:t>危険</w:t>
                                        </w:r>
                                      </w:rubyBase>
                                    </w:ruby>
                                  </w:r>
                                  <w:r w:rsidRPr="00771C67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t>な</w:t>
                                  </w:r>
                                  <w:r w:rsidRPr="00771C67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0C63F3" w:rsidRPr="00771C67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28"/>
                                            <w:szCs w:val="28"/>
                                          </w:rPr>
                                          <w:t>ばあい</w:t>
                                        </w:r>
                                      </w:rt>
                                      <w:rubyBase>
                                        <w:r w:rsidR="000C63F3" w:rsidRPr="00771C67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28"/>
                                            <w:szCs w:val="28"/>
                                          </w:rPr>
                                          <w:t>場合</w:t>
                                        </w:r>
                                      </w:rubyBase>
                                    </w:ruby>
                                  </w:r>
                                  <w:r w:rsidRPr="00771C67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t>は２</w:t>
                                  </w:r>
                                  <w:r w:rsidRPr="00771C67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0C63F3" w:rsidRPr="00771C67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28"/>
                                            <w:szCs w:val="28"/>
                                          </w:rPr>
                                          <w:t>かい</w:t>
                                        </w:r>
                                      </w:rt>
                                      <w:rubyBase>
                                        <w:r w:rsidR="000C63F3" w:rsidRPr="00771C67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28"/>
                                            <w:szCs w:val="28"/>
                                          </w:rPr>
                                          <w:t>階</w:t>
                                        </w:r>
                                      </w:rubyBase>
                                    </w:ruby>
                                  </w:r>
                                  <w:r w:rsidRPr="00771C67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t>など</w:t>
                                  </w:r>
                                  <w:r w:rsidRPr="00771C67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0C63F3" w:rsidRPr="00771C67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28"/>
                                            <w:szCs w:val="28"/>
                                          </w:rPr>
                                          <w:t>すこ</w:t>
                                        </w:r>
                                      </w:rt>
                                      <w:rubyBase>
                                        <w:r w:rsidR="000C63F3" w:rsidRPr="00771C67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28"/>
                                            <w:szCs w:val="28"/>
                                          </w:rPr>
                                          <w:t>少</w:t>
                                        </w:r>
                                      </w:rubyBase>
                                    </w:ruby>
                                  </w:r>
                                  <w:r w:rsidRPr="00771C67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t>しでも</w:t>
                                  </w:r>
                                  <w:r w:rsidRPr="00771C67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0C63F3" w:rsidRPr="00771C67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28"/>
                                            <w:szCs w:val="28"/>
                                          </w:rPr>
                                          <w:t>あんぜん</w:t>
                                        </w:r>
                                      </w:rt>
                                      <w:rubyBase>
                                        <w:r w:rsidR="000C63F3" w:rsidRPr="00771C67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28"/>
                                            <w:szCs w:val="28"/>
                                          </w:rPr>
                                          <w:t>安全</w:t>
                                        </w:r>
                                      </w:rubyBase>
                                    </w:ruby>
                                  </w:r>
                                  <w:r w:rsidRPr="00771C67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t>なところに</w:t>
                                  </w:r>
                                  <w:r w:rsidRPr="00771C67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ruby>
                                      <w:rubyPr>
                                        <w:rubyAlign w:val="distributeSpace"/>
                                        <w:hps w:val="16"/>
                                        <w:hpsRaise w:val="30"/>
                                        <w:hpsBaseText w:val="28"/>
                                        <w:lid w:val="ja-JP"/>
                                      </w:rubyPr>
                                      <w:rt>
                                        <w:r w:rsidR="000C63F3" w:rsidRPr="00771C67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28"/>
                                            <w:szCs w:val="28"/>
                                          </w:rPr>
                                          <w:t>に</w:t>
                                        </w:r>
                                      </w:rt>
                                      <w:rubyBase>
                                        <w:r w:rsidR="000C63F3" w:rsidRPr="00771C67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b/>
                                            <w:color w:val="000000" w:themeColor="dark1"/>
                                            <w:sz w:val="28"/>
                                            <w:szCs w:val="28"/>
                                          </w:rPr>
                                          <w:t>逃</w:t>
                                        </w:r>
                                      </w:rubyBase>
                                    </w:ruby>
                                  </w:r>
                                  <w:r w:rsidRPr="00771C67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t>げましょ</w:t>
                                  </w:r>
                                  <w:r w:rsidRPr="00771C67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color w:val="000000" w:themeColor="dark1"/>
                                      <w:sz w:val="30"/>
                                      <w:szCs w:val="30"/>
                                    </w:rPr>
                                    <w:t>う！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78" o:spid="_x0000_s1051" type="#_x0000_t202" style="position:absolute;margin-left:3.9pt;margin-top:5.3pt;width:242.65pt;height:154.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" fillcolor="white [3212]" strokecolor="#7f7f7f [1601]">
                      <v:stroke opacity="0"/>
                      <v:textbox>
                        <w:txbxContent>
                          <w:p w:rsidR="000C63F3" w:rsidRPr="00771C67" w:rsidRDefault="000C63F3" w:rsidP="00150AB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dark1"/>
                                <w:sz w:val="28"/>
                                <w:szCs w:val="28"/>
                              </w:rPr>
                            </w:pPr>
                            <w:r w:rsidRPr="00771C67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dark1"/>
                                <w:sz w:val="28"/>
                                <w:szCs w:val="28"/>
                              </w:rPr>
                              <w:t>〇</w:t>
                            </w:r>
                            <w:r w:rsidRPr="00771C67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dark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0C63F3" w:rsidRPr="00771C67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t>はや</w:t>
                                  </w:r>
                                </w:rt>
                                <w:rubyBase>
                                  <w:r w:rsidR="000C63F3" w:rsidRPr="00771C67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Pr="00771C67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dark1"/>
                                <w:sz w:val="28"/>
                                <w:szCs w:val="28"/>
                              </w:rPr>
                              <w:t>めの</w:t>
                            </w:r>
                            <w:r w:rsidRPr="00771C67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dark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0C63F3" w:rsidRPr="00771C67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t>ひなん</w:t>
                                  </w:r>
                                </w:rt>
                                <w:rubyBase>
                                  <w:r w:rsidR="000C63F3" w:rsidRPr="00771C67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t>避難</w:t>
                                  </w:r>
                                </w:rubyBase>
                              </w:ruby>
                            </w:r>
                            <w:r w:rsidRPr="00771C67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dark1"/>
                                <w:sz w:val="28"/>
                                <w:szCs w:val="28"/>
                              </w:rPr>
                              <w:t>が</w:t>
                            </w:r>
                            <w:r w:rsidRPr="00771C67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dark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0C63F3" w:rsidRPr="00771C67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0C63F3" w:rsidRPr="00771C67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771C67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dark1"/>
                                <w:sz w:val="28"/>
                                <w:szCs w:val="28"/>
                              </w:rPr>
                              <w:t>です！</w:t>
                            </w:r>
                          </w:p>
                          <w:p w:rsidR="000C63F3" w:rsidRPr="00771C67" w:rsidRDefault="000C63F3" w:rsidP="00150AB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0"/>
                                <w:szCs w:val="30"/>
                              </w:rPr>
                            </w:pPr>
                            <w:r w:rsidRPr="00771C67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dark1"/>
                                <w:sz w:val="28"/>
                                <w:szCs w:val="28"/>
                              </w:rPr>
                              <w:t>〇</w:t>
                            </w:r>
                            <w:r w:rsidRPr="00771C67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dark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0C63F3" w:rsidRPr="00771C67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t>みず</w:t>
                                  </w:r>
                                </w:rt>
                                <w:rubyBase>
                                  <w:r w:rsidR="000C63F3" w:rsidRPr="00771C67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771C67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dark1"/>
                                <w:sz w:val="28"/>
                                <w:szCs w:val="28"/>
                              </w:rPr>
                              <w:t>がきて、</w:t>
                            </w:r>
                            <w:r w:rsidRPr="00771C67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dark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0C63F3" w:rsidRPr="00771C67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t>そと</w:t>
                                  </w:r>
                                </w:rt>
                                <w:rubyBase>
                                  <w:r w:rsidR="000C63F3" w:rsidRPr="00771C67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 w:rsidRPr="00771C67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dark1"/>
                                <w:sz w:val="28"/>
                                <w:szCs w:val="28"/>
                              </w:rPr>
                              <w:t>に</w:t>
                            </w:r>
                            <w:r w:rsidRPr="00771C67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dark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0C63F3" w:rsidRPr="00771C67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t>で</w:t>
                                  </w:r>
                                </w:rt>
                                <w:rubyBase>
                                  <w:r w:rsidR="000C63F3" w:rsidRPr="00771C67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71C67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dark1"/>
                                <w:sz w:val="28"/>
                                <w:szCs w:val="28"/>
                              </w:rPr>
                              <w:t>ることが</w:t>
                            </w:r>
                            <w:r w:rsidRPr="00771C67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dark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0C63F3" w:rsidRPr="00771C67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t>きけん</w:t>
                                  </w:r>
                                </w:rt>
                                <w:rubyBase>
                                  <w:r w:rsidR="000C63F3" w:rsidRPr="00771C67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t>危険</w:t>
                                  </w:r>
                                </w:rubyBase>
                              </w:ruby>
                            </w:r>
                            <w:r w:rsidRPr="00771C67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dark1"/>
                                <w:sz w:val="28"/>
                                <w:szCs w:val="28"/>
                              </w:rPr>
                              <w:t>な</w:t>
                            </w:r>
                            <w:r w:rsidRPr="00771C67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dark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0C63F3" w:rsidRPr="00771C67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0C63F3" w:rsidRPr="00771C67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771C67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dark1"/>
                                <w:sz w:val="28"/>
                                <w:szCs w:val="28"/>
                              </w:rPr>
                              <w:t>は２</w:t>
                            </w:r>
                            <w:r w:rsidRPr="00771C67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dark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0C63F3" w:rsidRPr="00771C67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0C63F3" w:rsidRPr="00771C67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t>階</w:t>
                                  </w:r>
                                </w:rubyBase>
                              </w:ruby>
                            </w:r>
                            <w:r w:rsidRPr="00771C67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dark1"/>
                                <w:sz w:val="28"/>
                                <w:szCs w:val="28"/>
                              </w:rPr>
                              <w:t>など</w:t>
                            </w:r>
                            <w:r w:rsidRPr="00771C67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dark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0C63F3" w:rsidRPr="00771C67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t>すこ</w:t>
                                  </w:r>
                                </w:rt>
                                <w:rubyBase>
                                  <w:r w:rsidR="000C63F3" w:rsidRPr="00771C67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771C67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dark1"/>
                                <w:sz w:val="28"/>
                                <w:szCs w:val="28"/>
                              </w:rPr>
                              <w:t>しでも</w:t>
                            </w:r>
                            <w:r w:rsidRPr="00771C67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dark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0C63F3" w:rsidRPr="00771C67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0C63F3" w:rsidRPr="00771C67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 w:rsidRPr="00771C67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dark1"/>
                                <w:sz w:val="28"/>
                                <w:szCs w:val="28"/>
                              </w:rPr>
                              <w:t>なところに</w:t>
                            </w:r>
                            <w:r w:rsidRPr="00771C67"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dark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28"/>
                                  <w:lid w:val="ja-JP"/>
                                </w:rubyPr>
                                <w:rt>
                                  <w:r w:rsidR="000C63F3" w:rsidRPr="00771C67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t>に</w:t>
                                  </w:r>
                                </w:rt>
                                <w:rubyBase>
                                  <w:r w:rsidR="000C63F3" w:rsidRPr="00771C67"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color w:val="000000" w:themeColor="dark1"/>
                                      <w:sz w:val="28"/>
                                      <w:szCs w:val="28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771C67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dark1"/>
                                <w:sz w:val="28"/>
                                <w:szCs w:val="28"/>
                              </w:rPr>
                              <w:t>げましょ</w:t>
                            </w:r>
                            <w:r w:rsidRPr="00771C67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dark1"/>
                                <w:sz w:val="30"/>
                                <w:szCs w:val="30"/>
                              </w:rPr>
                              <w:t>う！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648" behindDoc="1" locked="0" layoutInCell="1" allowOverlap="1" wp14:anchorId="6C7F7C68" wp14:editId="71D48DD3">
                      <wp:simplePos x="0" y="0"/>
                      <wp:positionH relativeFrom="column">
                        <wp:posOffset>-74296</wp:posOffset>
                      </wp:positionH>
                      <wp:positionV relativeFrom="paragraph">
                        <wp:posOffset>635</wp:posOffset>
                      </wp:positionV>
                      <wp:extent cx="3324225" cy="2168525"/>
                      <wp:effectExtent l="0" t="0" r="28575" b="22225"/>
                      <wp:wrapNone/>
                      <wp:docPr id="61" name="正方形/長方形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24225" cy="2168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C000">
                                  <a:lumMod val="60000"/>
                                  <a:lumOff val="40000"/>
                                  <a:alpha val="64000"/>
                                </a:srgbClr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  <a:alpha val="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tlCol="0" anchor="t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61" o:spid="_x0000_s1026" style="position:absolute;left:0;text-align:left;margin-left:-5.85pt;margin-top:.05pt;width:261.75pt;height:170.75pt;z-index:-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" fillcolor="#ffd966" strokecolor="#41719c" strokeweight="1pt">
                      <v:fill opacity="41891f"/>
                      <v:stroke opacity="0"/>
                    </v:rect>
                  </w:pict>
                </mc:Fallback>
              </mc:AlternateContent>
            </w:r>
          </w:p>
          <w:p w:rsidR="00150ABF" w:rsidRDefault="00150ABF" w:rsidP="00040358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32"/>
                <w:szCs w:val="32"/>
              </w:rPr>
            </w:pPr>
          </w:p>
          <w:p w:rsidR="00150ABF" w:rsidRDefault="00150ABF" w:rsidP="00040358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32"/>
                <w:szCs w:val="32"/>
              </w:rPr>
            </w:pPr>
          </w:p>
          <w:p w:rsidR="00150ABF" w:rsidRDefault="00150ABF" w:rsidP="00040358">
            <w:pPr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32"/>
                <w:szCs w:val="32"/>
              </w:rPr>
            </w:pPr>
          </w:p>
        </w:tc>
      </w:tr>
    </w:tbl>
    <w:p w:rsidR="008360FA" w:rsidRDefault="00692534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67310</wp:posOffset>
                </wp:positionV>
                <wp:extent cx="276225" cy="323850"/>
                <wp:effectExtent l="0" t="0" r="28575" b="19050"/>
                <wp:wrapNone/>
                <wp:docPr id="311" name="円/楕円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238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63F3" w:rsidRPr="00692534" w:rsidRDefault="000C63F3" w:rsidP="0069253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6925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11" o:spid="_x0000_s1052" style="position:absolute;margin-left:237pt;margin-top:5.3pt;width:21.75pt;height:25.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" fillcolor="white [3201]" strokecolor="#f79646 [3209]" strokeweight="2pt">
                <v:textbox inset="0,0,0,0">
                  <w:txbxContent>
                    <w:p w:rsidR="000C63F3" w:rsidRPr="00692534" w:rsidRDefault="000C63F3" w:rsidP="0069253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692534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１</w:t>
                      </w:r>
                    </w:p>
                  </w:txbxContent>
                </v:textbox>
              </v:oval>
            </w:pict>
          </mc:Fallback>
        </mc:AlternateContent>
      </w:r>
    </w:p>
    <w:p w:rsidR="002F7BFB" w:rsidRPr="008D2E7D" w:rsidRDefault="008B4AA4" w:rsidP="002F7BFB">
      <w:pPr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sz w:val="32"/>
          <w:szCs w:val="32"/>
        </w:rPr>
        <w:lastRenderedPageBreak/>
        <w:t>◆</w:t>
      </w:r>
      <w:r w:rsidR="002F7BFB" w:rsidRPr="008D2E7D"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F7BFB" w:rsidRPr="008D2E7D">
              <w:rPr>
                <w:rFonts w:ascii="HG丸ｺﾞｼｯｸM-PRO" w:eastAsia="HG丸ｺﾞｼｯｸM-PRO" w:hAnsi="HG丸ｺﾞｼｯｸM-PRO"/>
                <w:sz w:val="32"/>
                <w:szCs w:val="32"/>
              </w:rPr>
              <w:t>さいがい</w:t>
            </w:r>
          </w:rt>
          <w:rubyBase>
            <w:r w:rsidR="002F7BFB" w:rsidRPr="008D2E7D">
              <w:rPr>
                <w:rFonts w:ascii="HG丸ｺﾞｼｯｸM-PRO" w:eastAsia="HG丸ｺﾞｼｯｸM-PRO" w:hAnsi="HG丸ｺﾞｼｯｸM-PRO"/>
                <w:sz w:val="32"/>
                <w:szCs w:val="32"/>
              </w:rPr>
              <w:t>災害</w:t>
            </w:r>
          </w:rubyBase>
        </w:ruby>
      </w:r>
      <w:r w:rsidR="002F7BFB" w:rsidRPr="008D2E7D">
        <w:rPr>
          <w:rFonts w:ascii="HG丸ｺﾞｼｯｸM-PRO" w:eastAsia="HG丸ｺﾞｼｯｸM-PRO" w:hAnsi="HG丸ｺﾞｼｯｸM-PRO" w:hint="eastAsia"/>
          <w:sz w:val="32"/>
          <w:szCs w:val="32"/>
        </w:rPr>
        <w:t>が</w:t>
      </w:r>
      <w:r w:rsidR="002F7BFB" w:rsidRPr="008D2E7D"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F7BFB" w:rsidRPr="008D2E7D">
              <w:rPr>
                <w:rFonts w:ascii="HG丸ｺﾞｼｯｸM-PRO" w:eastAsia="HG丸ｺﾞｼｯｸM-PRO" w:hAnsi="HG丸ｺﾞｼｯｸM-PRO"/>
                <w:sz w:val="32"/>
                <w:szCs w:val="32"/>
              </w:rPr>
              <w:t>お</w:t>
            </w:r>
          </w:rt>
          <w:rubyBase>
            <w:r w:rsidR="002F7BFB" w:rsidRPr="008D2E7D">
              <w:rPr>
                <w:rFonts w:ascii="HG丸ｺﾞｼｯｸM-PRO" w:eastAsia="HG丸ｺﾞｼｯｸM-PRO" w:hAnsi="HG丸ｺﾞｼｯｸM-PRO"/>
                <w:sz w:val="32"/>
                <w:szCs w:val="32"/>
              </w:rPr>
              <w:t>起</w:t>
            </w:r>
          </w:rubyBase>
        </w:ruby>
      </w:r>
      <w:r w:rsidR="002F7BFB" w:rsidRPr="008D2E7D">
        <w:rPr>
          <w:rFonts w:ascii="HG丸ｺﾞｼｯｸM-PRO" w:eastAsia="HG丸ｺﾞｼｯｸM-PRO" w:hAnsi="HG丸ｺﾞｼｯｸM-PRO" w:hint="eastAsia"/>
          <w:sz w:val="32"/>
          <w:szCs w:val="32"/>
        </w:rPr>
        <w:t>こるとどんなことで</w:t>
      </w:r>
      <w:r w:rsidR="002F7BFB" w:rsidRPr="008D2E7D"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F7BFB" w:rsidRPr="008D2E7D">
              <w:rPr>
                <w:rFonts w:ascii="HG丸ｺﾞｼｯｸM-PRO" w:eastAsia="HG丸ｺﾞｼｯｸM-PRO" w:hAnsi="HG丸ｺﾞｼｯｸM-PRO"/>
                <w:sz w:val="32"/>
                <w:szCs w:val="32"/>
              </w:rPr>
              <w:t>こま</w:t>
            </w:r>
          </w:rt>
          <w:rubyBase>
            <w:r w:rsidR="002F7BFB" w:rsidRPr="008D2E7D">
              <w:rPr>
                <w:rFonts w:ascii="HG丸ｺﾞｼｯｸM-PRO" w:eastAsia="HG丸ｺﾞｼｯｸM-PRO" w:hAnsi="HG丸ｺﾞｼｯｸM-PRO"/>
                <w:sz w:val="32"/>
                <w:szCs w:val="32"/>
              </w:rPr>
              <w:t>困</w:t>
            </w:r>
          </w:rubyBase>
        </w:ruby>
      </w:r>
      <w:r w:rsidR="002F7BFB" w:rsidRPr="008D2E7D">
        <w:rPr>
          <w:rFonts w:ascii="HG丸ｺﾞｼｯｸM-PRO" w:eastAsia="HG丸ｺﾞｼｯｸM-PRO" w:hAnsi="HG丸ｺﾞｼｯｸM-PRO" w:hint="eastAsia"/>
          <w:sz w:val="32"/>
          <w:szCs w:val="32"/>
        </w:rPr>
        <w:t>るかな？</w:t>
      </w: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3256"/>
        <w:gridCol w:w="425"/>
        <w:gridCol w:w="3118"/>
        <w:gridCol w:w="426"/>
        <w:gridCol w:w="3260"/>
      </w:tblGrid>
      <w:tr w:rsidR="002F7BFB" w:rsidTr="00040358">
        <w:trPr>
          <w:trHeight w:val="546"/>
        </w:trPr>
        <w:tc>
          <w:tcPr>
            <w:tcW w:w="3256" w:type="dxa"/>
          </w:tcPr>
          <w:p w:rsidR="008B4AA4" w:rsidRDefault="002F7BFB" w:rsidP="00040358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8B4AA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１．</w:t>
            </w:r>
            <w:r w:rsidR="005C6DD2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5C6DD2" w:rsidRPr="005C6DD2">
                    <w:rPr>
                      <w:rFonts w:ascii="HG丸ｺﾞｼｯｸM-PRO" w:eastAsia="HG丸ｺﾞｼｯｸM-PRO" w:hAnsi="HG丸ｺﾞｼｯｸM-PRO"/>
                      <w:sz w:val="10"/>
                      <w:szCs w:val="24"/>
                    </w:rPr>
                    <w:t>ひじょう</w:t>
                  </w:r>
                </w:rt>
                <w:rubyBase>
                  <w:r w:rsidR="005C6DD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非常</w:t>
                  </w:r>
                </w:rubyBase>
              </w:ruby>
            </w:r>
            <w:r w:rsidR="005C6DD2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5C6DD2" w:rsidRPr="005C6DD2">
                    <w:rPr>
                      <w:rFonts w:ascii="HG丸ｺﾞｼｯｸM-PRO" w:eastAsia="HG丸ｺﾞｼｯｸM-PRO" w:hAnsi="HG丸ｺﾞｼｯｸM-PRO"/>
                      <w:sz w:val="10"/>
                      <w:szCs w:val="24"/>
                    </w:rPr>
                    <w:t>も</w:t>
                  </w:r>
                </w:rt>
                <w:rubyBase>
                  <w:r w:rsidR="005C6DD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持</w:t>
                  </w:r>
                </w:rubyBase>
              </w:ruby>
            </w:r>
            <w:r w:rsidR="005C6DD2" w:rsidRPr="008B4AA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ち</w:t>
            </w:r>
            <w:r w:rsidR="005C6DD2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5C6DD2" w:rsidRPr="005C6DD2">
                    <w:rPr>
                      <w:rFonts w:ascii="HG丸ｺﾞｼｯｸM-PRO" w:eastAsia="HG丸ｺﾞｼｯｸM-PRO" w:hAnsi="HG丸ｺﾞｼｯｸM-PRO"/>
                      <w:sz w:val="10"/>
                      <w:szCs w:val="24"/>
                    </w:rPr>
                    <w:t>だ</w:t>
                  </w:r>
                </w:rt>
                <w:rubyBase>
                  <w:r w:rsidR="005C6DD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出</w:t>
                  </w:r>
                </w:rubyBase>
              </w:ruby>
            </w:r>
            <w:r w:rsidR="005C6DD2" w:rsidRPr="008B4AA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</w:t>
            </w:r>
            <w:r w:rsidR="005C6DD2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5C6DD2" w:rsidRPr="005C6DD2">
                    <w:rPr>
                      <w:rFonts w:ascii="HG丸ｺﾞｼｯｸM-PRO" w:eastAsia="HG丸ｺﾞｼｯｸM-PRO" w:hAnsi="HG丸ｺﾞｼｯｸM-PRO"/>
                      <w:sz w:val="10"/>
                      <w:szCs w:val="24"/>
                    </w:rPr>
                    <w:t>ぶくろ</w:t>
                  </w:r>
                </w:rt>
                <w:rubyBase>
                  <w:r w:rsidR="005C6DD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袋</w:t>
                  </w:r>
                </w:rubyBase>
              </w:ruby>
            </w:r>
          </w:p>
          <w:p w:rsidR="002F7BFB" w:rsidRPr="008B4AA4" w:rsidRDefault="005C6DD2" w:rsidP="005C6DD2">
            <w:pPr>
              <w:spacing w:line="360" w:lineRule="auto"/>
              <w:ind w:firstLineChars="600" w:firstLine="14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8B4AA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を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5C6DD2" w:rsidRPr="005C6DD2">
                    <w:rPr>
                      <w:rFonts w:ascii="HG丸ｺﾞｼｯｸM-PRO" w:eastAsia="HG丸ｺﾞｼｯｸM-PRO" w:hAnsi="HG丸ｺﾞｼｯｸM-PRO"/>
                      <w:sz w:val="10"/>
                      <w:szCs w:val="24"/>
                    </w:rPr>
                    <w:t>じゅんび</w:t>
                  </w:r>
                </w:rt>
                <w:rubyBase>
                  <w:r w:rsidR="005C6DD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準備</w:t>
                  </w:r>
                </w:rubyBase>
              </w:ruby>
            </w:r>
            <w:r w:rsidRPr="008B4AA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しよう</w:t>
            </w:r>
          </w:p>
        </w:tc>
        <w:tc>
          <w:tcPr>
            <w:tcW w:w="425" w:type="dxa"/>
            <w:vMerge w:val="restart"/>
            <w:tcBorders>
              <w:top w:val="nil"/>
            </w:tcBorders>
          </w:tcPr>
          <w:p w:rsidR="002F7BFB" w:rsidRPr="00345444" w:rsidRDefault="002F7BFB" w:rsidP="00040358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2F7BFB" w:rsidRPr="008B4AA4" w:rsidRDefault="002F7BFB" w:rsidP="005C6DD2">
            <w:pPr>
              <w:spacing w:line="72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8B4AA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２．</w:t>
            </w:r>
            <w:r w:rsidR="005C6DD2" w:rsidRPr="00C65435">
              <w:rPr>
                <w:rFonts w:ascii="HG丸ｺﾞｼｯｸM-PRO" w:eastAsia="HG丸ｺﾞｼｯｸM-PRO" w:hAnsi="HG丸ｺﾞｼｯｸM-PRO"/>
                <w:sz w:val="22"/>
              </w:rPr>
              <w:ruby>
                <w:rubyPr>
                  <w:rubyAlign w:val="distributeSpace"/>
                  <w:hps w:val="10"/>
                  <w:hpsRaise w:val="24"/>
                  <w:hpsBaseText w:val="22"/>
                  <w:lid w:val="ja-JP"/>
                </w:rubyPr>
                <w:rt>
                  <w:r w:rsidR="005C6DD2" w:rsidRPr="00C65435">
                    <w:rPr>
                      <w:rFonts w:ascii="HG丸ｺﾞｼｯｸM-PRO" w:eastAsia="HG丸ｺﾞｼｯｸM-PRO" w:hAnsi="HG丸ｺﾞｼｯｸM-PRO"/>
                      <w:sz w:val="22"/>
                    </w:rPr>
                    <w:t>ひなん</w:t>
                  </w:r>
                </w:rt>
                <w:rubyBase>
                  <w:r w:rsidR="005C6DD2" w:rsidRPr="00C65435">
                    <w:rPr>
                      <w:rFonts w:ascii="HG丸ｺﾞｼｯｸM-PRO" w:eastAsia="HG丸ｺﾞｼｯｸM-PRO" w:hAnsi="HG丸ｺﾞｼｯｸM-PRO"/>
                      <w:sz w:val="22"/>
                    </w:rPr>
                    <w:t>避難</w:t>
                  </w:r>
                </w:rubyBase>
              </w:ruby>
            </w:r>
            <w:r w:rsidR="005C6DD2" w:rsidRPr="00C65435">
              <w:rPr>
                <w:rFonts w:ascii="HG丸ｺﾞｼｯｸM-PRO" w:eastAsia="HG丸ｺﾞｼｯｸM-PRO" w:hAnsi="HG丸ｺﾞｼｯｸM-PRO" w:hint="eastAsia"/>
                <w:sz w:val="22"/>
              </w:rPr>
              <w:t>のことを</w:t>
            </w:r>
            <w:r w:rsidR="005C6DD2" w:rsidRPr="00C65435">
              <w:rPr>
                <w:rFonts w:ascii="HG丸ｺﾞｼｯｸM-PRO" w:eastAsia="HG丸ｺﾞｼｯｸM-PRO" w:hAnsi="HG丸ｺﾞｼｯｸM-PRO"/>
                <w:sz w:val="22"/>
              </w:rPr>
              <w:ruby>
                <w:rubyPr>
                  <w:rubyAlign w:val="distributeSpace"/>
                  <w:hps w:val="10"/>
                  <w:hpsRaise w:val="24"/>
                  <w:hpsBaseText w:val="22"/>
                  <w:lid w:val="ja-JP"/>
                </w:rubyPr>
                <w:rt>
                  <w:r w:rsidR="005C6DD2" w:rsidRPr="00C65435">
                    <w:rPr>
                      <w:rFonts w:ascii="HG丸ｺﾞｼｯｸM-PRO" w:eastAsia="HG丸ｺﾞｼｯｸM-PRO" w:hAnsi="HG丸ｺﾞｼｯｸM-PRO"/>
                      <w:sz w:val="22"/>
                    </w:rPr>
                    <w:t>かんが</w:t>
                  </w:r>
                </w:rt>
                <w:rubyBase>
                  <w:r w:rsidR="005C6DD2" w:rsidRPr="00C65435">
                    <w:rPr>
                      <w:rFonts w:ascii="HG丸ｺﾞｼｯｸM-PRO" w:eastAsia="HG丸ｺﾞｼｯｸM-PRO" w:hAnsi="HG丸ｺﾞｼｯｸM-PRO"/>
                      <w:sz w:val="22"/>
                    </w:rPr>
                    <w:t>考</w:t>
                  </w:r>
                </w:rubyBase>
              </w:ruby>
            </w:r>
            <w:r w:rsidR="005C6DD2" w:rsidRPr="00C65435">
              <w:rPr>
                <w:rFonts w:ascii="HG丸ｺﾞｼｯｸM-PRO" w:eastAsia="HG丸ｺﾞｼｯｸM-PRO" w:hAnsi="HG丸ｺﾞｼｯｸM-PRO" w:hint="eastAsia"/>
                <w:sz w:val="22"/>
              </w:rPr>
              <w:t>えよう</w:t>
            </w:r>
          </w:p>
        </w:tc>
        <w:tc>
          <w:tcPr>
            <w:tcW w:w="426" w:type="dxa"/>
            <w:vMerge w:val="restart"/>
            <w:tcBorders>
              <w:top w:val="nil"/>
            </w:tcBorders>
          </w:tcPr>
          <w:p w:rsidR="002F7BFB" w:rsidRPr="00345444" w:rsidRDefault="002F7BFB" w:rsidP="00040358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:rsidR="002F7BFB" w:rsidRPr="008B4AA4" w:rsidRDefault="002F7BFB" w:rsidP="005C6DD2">
            <w:pPr>
              <w:spacing w:line="72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8B4AA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３．</w:t>
            </w:r>
            <w:r w:rsidR="005C6DD2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5C6DD2" w:rsidRPr="005C6DD2">
                    <w:rPr>
                      <w:rFonts w:ascii="HG丸ｺﾞｼｯｸM-PRO" w:eastAsia="HG丸ｺﾞｼｯｸM-PRO" w:hAnsi="HG丸ｺﾞｼｯｸM-PRO"/>
                      <w:sz w:val="10"/>
                      <w:szCs w:val="24"/>
                    </w:rPr>
                    <w:t>さいがい</w:t>
                  </w:r>
                </w:rt>
                <w:rubyBase>
                  <w:r w:rsidR="005C6DD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災害</w:t>
                  </w:r>
                </w:rubyBase>
              </w:ruby>
            </w:r>
            <w:r w:rsidR="005C6DD2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5C6DD2" w:rsidRPr="005C6DD2">
                    <w:rPr>
                      <w:rFonts w:ascii="HG丸ｺﾞｼｯｸM-PRO" w:eastAsia="HG丸ｺﾞｼｯｸM-PRO" w:hAnsi="HG丸ｺﾞｼｯｸM-PRO"/>
                      <w:sz w:val="10"/>
                      <w:szCs w:val="24"/>
                    </w:rPr>
                    <w:t>じ</w:t>
                  </w:r>
                </w:rt>
                <w:rubyBase>
                  <w:r w:rsidR="005C6DD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時</w:t>
                  </w:r>
                </w:rubyBase>
              </w:ruby>
            </w:r>
            <w:r w:rsidR="005C6DD2" w:rsidRPr="008B4AA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に</w:t>
            </w:r>
            <w:r w:rsidR="005C6DD2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5C6DD2" w:rsidRPr="005C6DD2">
                    <w:rPr>
                      <w:rFonts w:ascii="HG丸ｺﾞｼｯｸM-PRO" w:eastAsia="HG丸ｺﾞｼｯｸM-PRO" w:hAnsi="HG丸ｺﾞｼｯｸM-PRO"/>
                      <w:sz w:val="10"/>
                      <w:szCs w:val="24"/>
                    </w:rPr>
                    <w:t>やくだ</w:t>
                  </w:r>
                </w:rt>
                <w:rubyBase>
                  <w:r w:rsidR="005C6DD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役立</w:t>
                  </w:r>
                </w:rubyBase>
              </w:ruby>
            </w:r>
            <w:r w:rsidR="005C6DD2" w:rsidRPr="008B4AA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つ</w:t>
            </w:r>
            <w:r w:rsidR="005C6DD2">
              <w:rPr>
                <w:rFonts w:ascii="HG丸ｺﾞｼｯｸM-PRO" w:eastAsia="HG丸ｺﾞｼｯｸM-PRO" w:hAnsi="HG丸ｺﾞｼｯｸM-PRO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5C6DD2" w:rsidRPr="005C6DD2">
                    <w:rPr>
                      <w:rFonts w:ascii="HG丸ｺﾞｼｯｸM-PRO" w:eastAsia="HG丸ｺﾞｼｯｸM-PRO" w:hAnsi="HG丸ｺﾞｼｯｸM-PRO"/>
                      <w:sz w:val="10"/>
                      <w:szCs w:val="24"/>
                    </w:rPr>
                    <w:t>じょうほう</w:t>
                  </w:r>
                </w:rt>
                <w:rubyBase>
                  <w:r w:rsidR="005C6DD2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情報</w:t>
                  </w:r>
                </w:rubyBase>
              </w:ruby>
            </w:r>
          </w:p>
        </w:tc>
      </w:tr>
      <w:tr w:rsidR="002F7BFB" w:rsidRPr="00345444" w:rsidTr="00040358">
        <w:tblPrEx>
          <w:tblCellMar>
            <w:left w:w="99" w:type="dxa"/>
            <w:right w:w="99" w:type="dxa"/>
          </w:tblCellMar>
        </w:tblPrEx>
        <w:tc>
          <w:tcPr>
            <w:tcW w:w="3256" w:type="dxa"/>
          </w:tcPr>
          <w:p w:rsidR="002F7BFB" w:rsidRDefault="002F7BFB" w:rsidP="0004035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1" allowOverlap="1" wp14:anchorId="76615ACA" wp14:editId="0FE4EDC6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88265</wp:posOffset>
                      </wp:positionV>
                      <wp:extent cx="1543050" cy="542925"/>
                      <wp:effectExtent l="0" t="0" r="0" b="0"/>
                      <wp:wrapNone/>
                      <wp:docPr id="67" name="テキスト ボックス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3050" cy="542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0"/>
                                </a:schemeClr>
                              </a:solidFill>
                              <a:ln w="9525" cmpd="sng">
                                <a:solidFill>
                                  <a:schemeClr val="lt1">
                                    <a:shade val="50000"/>
                                    <a:alpha val="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63F3" w:rsidRDefault="000C63F3" w:rsidP="002F7BFB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0C63F3" w:rsidRPr="00D7358D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10"/>
                                            <w:szCs w:val="21"/>
                                          </w:rPr>
                                          <w:t>いえ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21"/>
                                            <w:szCs w:val="21"/>
                                          </w:rPr>
                                          <w:t>家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 w:themeColor="dark1"/>
                                      <w:sz w:val="21"/>
                                      <w:szCs w:val="21"/>
                                    </w:rPr>
                                    <w:t>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0C63F3" w:rsidRPr="00D7358D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10"/>
                                            <w:szCs w:val="21"/>
                                          </w:rPr>
                                          <w:t>こわ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21"/>
                                            <w:szCs w:val="21"/>
                                          </w:rPr>
                                          <w:t>壊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 w:themeColor="dark1"/>
                                      <w:sz w:val="21"/>
                                      <w:szCs w:val="21"/>
                                    </w:rPr>
                                    <w:t>れて、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0C63F3" w:rsidRPr="00D7358D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10"/>
                                            <w:szCs w:val="21"/>
                                          </w:rPr>
                                          <w:t>いえ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21"/>
                                            <w:szCs w:val="21"/>
                                          </w:rPr>
                                          <w:t>家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 w:themeColor="dark1"/>
                                      <w:sz w:val="21"/>
                                      <w:szCs w:val="21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1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0C63F3" w:rsidRPr="00D7358D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10"/>
                                            <w:szCs w:val="21"/>
                                          </w:rPr>
                                          <w:t>はい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21"/>
                                            <w:szCs w:val="21"/>
                                          </w:rPr>
                                          <w:t>入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 w:themeColor="dark1"/>
                                      <w:sz w:val="21"/>
                                      <w:szCs w:val="21"/>
                                    </w:rPr>
                                    <w:t>れないよ～！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3" o:spid="_x0000_s1053" type="#_x0000_t202" style="position:absolute;margin-left:10.2pt;margin-top:6.95pt;width:121.5pt;height:42.7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" fillcolor="white [3212]" strokecolor="#7f7f7f [1601]">
                      <v:fill opacity="0"/>
                      <v:stroke opacity="0"/>
                      <v:textbox>
                        <w:txbxContent>
                          <w:p w:rsidR="000C63F3" w:rsidRDefault="000C63F3" w:rsidP="002F7BFB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D7358D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10"/>
                                      <w:szCs w:val="2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1"/>
                                      <w:szCs w:val="21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1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D7358D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10"/>
                                      <w:szCs w:val="21"/>
                                    </w:rPr>
                                    <w:t>こわ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1"/>
                                      <w:szCs w:val="21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1"/>
                                <w:szCs w:val="21"/>
                              </w:rPr>
                              <w:t>れて、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D7358D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10"/>
                                      <w:szCs w:val="2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1"/>
                                      <w:szCs w:val="21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1"/>
                                <w:szCs w:val="2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21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D7358D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10"/>
                                      <w:szCs w:val="21"/>
                                    </w:rPr>
                                    <w:t>はい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1"/>
                                      <w:szCs w:val="21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1"/>
                                <w:szCs w:val="21"/>
                              </w:rPr>
                              <w:t>れないよ～！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F7BFB" w:rsidRDefault="002F7BFB" w:rsidP="00040358"/>
          <w:p w:rsidR="002F7BFB" w:rsidRDefault="002F7BFB" w:rsidP="00040358">
            <w:r>
              <w:rPr>
                <w:noProof/>
              </w:rPr>
              <w:drawing>
                <wp:anchor distT="0" distB="0" distL="114300" distR="114300" simplePos="0" relativeHeight="251587072" behindDoc="0" locked="0" layoutInCell="1" allowOverlap="1" wp14:anchorId="5C82781B" wp14:editId="14467FF9">
                  <wp:simplePos x="0" y="0"/>
                  <wp:positionH relativeFrom="column">
                    <wp:posOffset>1143635</wp:posOffset>
                  </wp:positionH>
                  <wp:positionV relativeFrom="paragraph">
                    <wp:posOffset>76835</wp:posOffset>
                  </wp:positionV>
                  <wp:extent cx="952500" cy="1316819"/>
                  <wp:effectExtent l="0" t="0" r="0" b="0"/>
                  <wp:wrapNone/>
                  <wp:docPr id="78" name="図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図 77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316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F7BFB" w:rsidRDefault="002F7BFB" w:rsidP="00040358">
            <w:r>
              <w:rPr>
                <w:noProof/>
              </w:rPr>
              <w:drawing>
                <wp:anchor distT="0" distB="0" distL="114300" distR="114300" simplePos="0" relativeHeight="251585024" behindDoc="0" locked="0" layoutInCell="1" allowOverlap="1" wp14:anchorId="6FA836F7" wp14:editId="235194D3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92710</wp:posOffset>
                  </wp:positionV>
                  <wp:extent cx="1232535" cy="876300"/>
                  <wp:effectExtent l="0" t="0" r="5715" b="0"/>
                  <wp:wrapNone/>
                  <wp:docPr id="97" name="図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図 50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53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F7BFB" w:rsidRDefault="002F7BFB" w:rsidP="00040358"/>
          <w:p w:rsidR="002F7BFB" w:rsidRDefault="002F7BFB" w:rsidP="00040358"/>
          <w:p w:rsidR="002F7BFB" w:rsidRDefault="002F7BFB" w:rsidP="00040358"/>
          <w:p w:rsidR="002F7BFB" w:rsidRDefault="002F7BFB" w:rsidP="00040358"/>
        </w:tc>
        <w:tc>
          <w:tcPr>
            <w:tcW w:w="425" w:type="dxa"/>
            <w:vMerge/>
          </w:tcPr>
          <w:p w:rsidR="002F7BFB" w:rsidRDefault="002F7BFB" w:rsidP="00040358"/>
        </w:tc>
        <w:tc>
          <w:tcPr>
            <w:tcW w:w="3118" w:type="dxa"/>
          </w:tcPr>
          <w:p w:rsidR="002F7BFB" w:rsidRDefault="008B4AA4" w:rsidP="0004035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6288" behindDoc="0" locked="0" layoutInCell="1" allowOverlap="1" wp14:anchorId="381A49C9" wp14:editId="638D7251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23495</wp:posOffset>
                      </wp:positionV>
                      <wp:extent cx="1866900" cy="1200150"/>
                      <wp:effectExtent l="0" t="0" r="0" b="0"/>
                      <wp:wrapNone/>
                      <wp:docPr id="38" name="テキスト ボックス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66900" cy="1200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0"/>
                                </a:schemeClr>
                              </a:solidFill>
                              <a:ln w="9525" cmpd="sng">
                                <a:solidFill>
                                  <a:schemeClr val="lt1">
                                    <a:shade val="50000"/>
                                    <a:alpha val="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63F3" w:rsidRDefault="000C63F3" w:rsidP="002F7BFB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まだまだ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C63F3" w:rsidRPr="00D7358D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10"/>
                                            <w:szCs w:val="20"/>
                                          </w:rPr>
                                          <w:t>ゆ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20"/>
                                            <w:szCs w:val="20"/>
                                          </w:rPr>
                                          <w:t>揺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れが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C63F3" w:rsidRPr="00D7358D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10"/>
                                            <w:szCs w:val="20"/>
                                          </w:rPr>
                                          <w:t>つづ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20"/>
                                            <w:szCs w:val="20"/>
                                          </w:rPr>
                                          <w:t>続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いてて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C63F3" w:rsidRPr="00D7358D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10"/>
                                            <w:szCs w:val="20"/>
                                          </w:rPr>
                                          <w:t>こわ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20"/>
                                            <w:szCs w:val="20"/>
                                          </w:rPr>
                                          <w:t>怖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いよう…。いつ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C63F3" w:rsidRPr="00D7358D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10"/>
                                            <w:szCs w:val="20"/>
                                          </w:rPr>
                                          <w:t>いえ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20"/>
                                            <w:szCs w:val="20"/>
                                          </w:rPr>
                                          <w:t>家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C63F3" w:rsidRPr="00D7358D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10"/>
                                            <w:szCs w:val="20"/>
                                          </w:rPr>
                                          <w:t>こわ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20"/>
                                            <w:szCs w:val="20"/>
                                          </w:rPr>
                                          <w:t>壊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れるかわからないし…。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テキスト ボックス 37" o:spid="_x0000_s1054" type="#_x0000_t202" style="position:absolute;margin-left:-.8pt;margin-top:1.85pt;width:147pt;height:94.5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" fillcolor="white [3212]" strokecolor="#7f7f7f [1601]">
                      <v:fill opacity="0"/>
                      <v:stroke opacity="0"/>
                      <v:textbox>
                        <w:txbxContent>
                          <w:p w:rsidR="000C63F3" w:rsidRDefault="000C63F3" w:rsidP="002F7BFB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まだまだ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D7358D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10"/>
                                      <w:szCs w:val="20"/>
                                    </w:rPr>
                                    <w:t>ゆ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れが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D7358D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10"/>
                                      <w:szCs w:val="20"/>
                                    </w:rPr>
                                    <w:t>つづ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いてて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D7358D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10"/>
                                      <w:szCs w:val="20"/>
                                    </w:rPr>
                                    <w:t>こわ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いよう…。いつ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D7358D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10"/>
                                      <w:szCs w:val="20"/>
                                    </w:rPr>
                                    <w:t>いえ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D7358D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10"/>
                                      <w:szCs w:val="20"/>
                                    </w:rPr>
                                    <w:t>こわ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れるかわからないし…。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7BFB">
              <w:rPr>
                <w:noProof/>
              </w:rPr>
              <w:drawing>
                <wp:anchor distT="0" distB="0" distL="114300" distR="114300" simplePos="0" relativeHeight="251595264" behindDoc="0" locked="0" layoutInCell="1" allowOverlap="1" wp14:anchorId="0BC71622" wp14:editId="6FA8C1A8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907415</wp:posOffset>
                  </wp:positionV>
                  <wp:extent cx="904875" cy="904875"/>
                  <wp:effectExtent l="0" t="0" r="9525" b="9525"/>
                  <wp:wrapNone/>
                  <wp:docPr id="77" name="図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図 76"/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7BFB">
              <w:rPr>
                <w:noProof/>
              </w:rPr>
              <w:drawing>
                <wp:anchor distT="0" distB="0" distL="114300" distR="114300" simplePos="0" relativeHeight="251593216" behindDoc="0" locked="0" layoutInCell="1" allowOverlap="1" wp14:anchorId="44678683" wp14:editId="52A01772">
                  <wp:simplePos x="0" y="0"/>
                  <wp:positionH relativeFrom="column">
                    <wp:posOffset>954405</wp:posOffset>
                  </wp:positionH>
                  <wp:positionV relativeFrom="paragraph">
                    <wp:posOffset>821690</wp:posOffset>
                  </wp:positionV>
                  <wp:extent cx="990600" cy="990600"/>
                  <wp:effectExtent l="0" t="0" r="0" b="0"/>
                  <wp:wrapNone/>
                  <wp:docPr id="76" name="図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図 75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  <w:vMerge/>
          </w:tcPr>
          <w:p w:rsidR="002F7BFB" w:rsidRDefault="002F7BFB" w:rsidP="00040358"/>
        </w:tc>
        <w:tc>
          <w:tcPr>
            <w:tcW w:w="3260" w:type="dxa"/>
          </w:tcPr>
          <w:p w:rsidR="002F7BFB" w:rsidRDefault="002F7BFB" w:rsidP="0004035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7312" behindDoc="0" locked="0" layoutInCell="1" allowOverlap="1" wp14:anchorId="62B051AB" wp14:editId="213A047C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67945</wp:posOffset>
                      </wp:positionV>
                      <wp:extent cx="1590675" cy="762000"/>
                      <wp:effectExtent l="0" t="0" r="0" b="0"/>
                      <wp:wrapNone/>
                      <wp:docPr id="43" name="テキスト ボックス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0675" cy="76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0"/>
                                </a:schemeClr>
                              </a:solidFill>
                              <a:ln w="9525" cmpd="sng">
                                <a:solidFill>
                                  <a:schemeClr val="lt1">
                                    <a:shade val="50000"/>
                                    <a:alpha val="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63F3" w:rsidRDefault="000C63F3" w:rsidP="002F7BFB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C63F3" w:rsidRPr="0081081F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10"/>
                                            <w:szCs w:val="20"/>
                                          </w:rPr>
                                          <w:t>でんき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20"/>
                                            <w:szCs w:val="20"/>
                                          </w:rPr>
                                          <w:t>電気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がつかない…。</w:t>
                                  </w:r>
                                </w:p>
                                <w:p w:rsidR="000C63F3" w:rsidRDefault="000C63F3" w:rsidP="002F7BFB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C63F3" w:rsidRPr="0081081F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10"/>
                                            <w:szCs w:val="20"/>
                                          </w:rPr>
                                          <w:t>みず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20"/>
                                            <w:szCs w:val="20"/>
                                          </w:rPr>
                                          <w:t>水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C63F3" w:rsidRPr="0081081F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10"/>
                                            <w:szCs w:val="20"/>
                                          </w:rPr>
                                          <w:t>で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20"/>
                                            <w:szCs w:val="20"/>
                                          </w:rPr>
                                          <w:t>出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ないよ…。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テキスト ボックス 42" o:spid="_x0000_s1055" type="#_x0000_t202" style="position:absolute;margin-left:5.75pt;margin-top:5.35pt;width:125.25pt;height:60pt;z-index:2515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" fillcolor="white [3212]" strokecolor="#7f7f7f [1601]">
                      <v:fill opacity="0"/>
                      <v:stroke opacity="0"/>
                      <v:textbox>
                        <w:txbxContent>
                          <w:p w:rsidR="000C63F3" w:rsidRDefault="000C63F3" w:rsidP="002F7BFB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81081F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10"/>
                                      <w:szCs w:val="20"/>
                                    </w:rPr>
                                    <w:t>でんき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電気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がつかない…。</w:t>
                            </w:r>
                          </w:p>
                          <w:p w:rsidR="000C63F3" w:rsidRDefault="000C63F3" w:rsidP="002F7BFB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81081F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10"/>
                                      <w:szCs w:val="20"/>
                                    </w:rPr>
                                    <w:t>みず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81081F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10"/>
                                      <w:szCs w:val="20"/>
                                    </w:rPr>
                                    <w:t>で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ないよ…。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04480" behindDoc="0" locked="0" layoutInCell="1" allowOverlap="1" wp14:anchorId="49CACA16" wp14:editId="03B77AF3">
                  <wp:simplePos x="0" y="0"/>
                  <wp:positionH relativeFrom="column">
                    <wp:posOffset>880110</wp:posOffset>
                  </wp:positionH>
                  <wp:positionV relativeFrom="paragraph">
                    <wp:posOffset>615950</wp:posOffset>
                  </wp:positionV>
                  <wp:extent cx="962025" cy="1026160"/>
                  <wp:effectExtent l="0" t="0" r="0" b="2540"/>
                  <wp:wrapNone/>
                  <wp:docPr id="98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図 19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02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02432" behindDoc="0" locked="0" layoutInCell="1" allowOverlap="1" wp14:anchorId="30F45E4C" wp14:editId="29D24EEB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619709</wp:posOffset>
                  </wp:positionV>
                  <wp:extent cx="1142999" cy="1158934"/>
                  <wp:effectExtent l="0" t="0" r="635" b="3175"/>
                  <wp:wrapNone/>
                  <wp:docPr id="99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999" cy="1158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7BFB" w:rsidTr="00040358">
        <w:tblPrEx>
          <w:tblCellMar>
            <w:left w:w="99" w:type="dxa"/>
            <w:right w:w="99" w:type="dxa"/>
          </w:tblCellMar>
        </w:tblPrEx>
        <w:tc>
          <w:tcPr>
            <w:tcW w:w="3256" w:type="dxa"/>
          </w:tcPr>
          <w:p w:rsidR="002F7BFB" w:rsidRDefault="002F7BFB" w:rsidP="0004035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0448" behindDoc="0" locked="0" layoutInCell="1" allowOverlap="1" wp14:anchorId="042A67E3" wp14:editId="69E0331F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91440</wp:posOffset>
                      </wp:positionV>
                      <wp:extent cx="1724025" cy="933450"/>
                      <wp:effectExtent l="0" t="0" r="0" b="0"/>
                      <wp:wrapNone/>
                      <wp:docPr id="69" name="テキスト ボックス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4025" cy="933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0"/>
                                </a:schemeClr>
                              </a:solidFill>
                              <a:ln w="9525" cmpd="sng">
                                <a:solidFill>
                                  <a:schemeClr val="lt1">
                                    <a:shade val="50000"/>
                                    <a:alpha val="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63F3" w:rsidRDefault="000C63F3" w:rsidP="002F7BFB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た…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C63F3" w:rsidRPr="00D7358D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10"/>
                                            <w:szCs w:val="20"/>
                                          </w:rPr>
                                          <w:t>た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20"/>
                                            <w:szCs w:val="20"/>
                                          </w:rPr>
                                          <w:t>食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べ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C63F3" w:rsidRPr="00D7358D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10"/>
                                            <w:szCs w:val="20"/>
                                          </w:rPr>
                                          <w:t>もの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20"/>
                                            <w:szCs w:val="20"/>
                                          </w:rPr>
                                          <w:t>物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がない！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C63F3" w:rsidRPr="00D7358D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10"/>
                                            <w:szCs w:val="20"/>
                                          </w:rPr>
                                          <w:t>き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20"/>
                                            <w:szCs w:val="20"/>
                                          </w:rPr>
                                          <w:t>着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C63F3" w:rsidRPr="00D7358D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10"/>
                                            <w:szCs w:val="20"/>
                                          </w:rPr>
                                          <w:t>ふく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20"/>
                                            <w:szCs w:val="20"/>
                                          </w:rPr>
                                          <w:t>服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がない！！お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C63F3" w:rsidRPr="00D7358D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10"/>
                                            <w:szCs w:val="20"/>
                                          </w:rPr>
                                          <w:t>みせ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20"/>
                                            <w:szCs w:val="20"/>
                                          </w:rPr>
                                          <w:t>店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もやっていないしどうしよう…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0" o:spid="_x0000_s1056" type="#_x0000_t202" style="position:absolute;margin-left:4.55pt;margin-top:7.2pt;width:135.75pt;height:73.5pt;z-index:25156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" fillcolor="white [3212]" strokecolor="#7f7f7f [1601]">
                      <v:fill opacity="0"/>
                      <v:stroke opacity="0"/>
                      <v:textbox>
                        <w:txbxContent>
                          <w:p w:rsidR="000C63F3" w:rsidRDefault="000C63F3" w:rsidP="002F7BFB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た…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D7358D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10"/>
                                      <w:szCs w:val="20"/>
                                    </w:rPr>
                                    <w:t>た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べ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D7358D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10"/>
                                      <w:szCs w:val="2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がない！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D7358D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D7358D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10"/>
                                      <w:szCs w:val="20"/>
                                    </w:rPr>
                                    <w:t>ふく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がない！！お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D7358D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10"/>
                                      <w:szCs w:val="20"/>
                                    </w:rPr>
                                    <w:t>みせ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もやっていないしどうしよう…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F7BFB" w:rsidRDefault="002F7BFB" w:rsidP="00040358"/>
          <w:p w:rsidR="002F7BFB" w:rsidRDefault="002F7BFB" w:rsidP="00040358"/>
          <w:p w:rsidR="002F7BFB" w:rsidRDefault="002F7BFB" w:rsidP="00040358">
            <w:r>
              <w:rPr>
                <w:noProof/>
              </w:rPr>
              <w:drawing>
                <wp:anchor distT="0" distB="0" distL="114300" distR="114300" simplePos="0" relativeHeight="251563520" behindDoc="0" locked="0" layoutInCell="1" allowOverlap="1" wp14:anchorId="63E0DE1A" wp14:editId="44B58428">
                  <wp:simplePos x="0" y="0"/>
                  <wp:positionH relativeFrom="column">
                    <wp:posOffset>1396938</wp:posOffset>
                  </wp:positionH>
                  <wp:positionV relativeFrom="paragraph">
                    <wp:posOffset>151411</wp:posOffset>
                  </wp:positionV>
                  <wp:extent cx="503562" cy="504824"/>
                  <wp:effectExtent l="57150" t="57150" r="48895" b="67310"/>
                  <wp:wrapNone/>
                  <wp:docPr id="101" name="図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図 55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551977">
                            <a:off x="0" y="0"/>
                            <a:ext cx="503562" cy="504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F7BFB" w:rsidRDefault="002F7BFB" w:rsidP="00040358">
            <w:r>
              <w:rPr>
                <w:noProof/>
              </w:rPr>
              <w:drawing>
                <wp:anchor distT="0" distB="0" distL="114300" distR="114300" simplePos="0" relativeHeight="251562496" behindDoc="0" locked="0" layoutInCell="1" allowOverlap="1" wp14:anchorId="59162D49" wp14:editId="42D4417B">
                  <wp:simplePos x="0" y="0"/>
                  <wp:positionH relativeFrom="column">
                    <wp:posOffset>491716</wp:posOffset>
                  </wp:positionH>
                  <wp:positionV relativeFrom="paragraph">
                    <wp:posOffset>138187</wp:posOffset>
                  </wp:positionV>
                  <wp:extent cx="815975" cy="621665"/>
                  <wp:effectExtent l="0" t="19050" r="60325" b="6985"/>
                  <wp:wrapNone/>
                  <wp:docPr id="100" name="図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図 53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56663">
                            <a:off x="0" y="0"/>
                            <a:ext cx="815975" cy="621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61472" behindDoc="0" locked="0" layoutInCell="1" allowOverlap="1" wp14:anchorId="029BBDEA" wp14:editId="2BD16325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175190</wp:posOffset>
                  </wp:positionV>
                  <wp:extent cx="809625" cy="722149"/>
                  <wp:effectExtent l="38100" t="0" r="28575" b="1905"/>
                  <wp:wrapNone/>
                  <wp:docPr id="102" name="図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図 52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60314">
                            <a:off x="0" y="0"/>
                            <a:ext cx="809625" cy="722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F7BFB" w:rsidRDefault="002F7BFB" w:rsidP="00040358">
            <w:r>
              <w:rPr>
                <w:noProof/>
              </w:rPr>
              <w:drawing>
                <wp:anchor distT="0" distB="0" distL="114300" distR="114300" simplePos="0" relativeHeight="251565568" behindDoc="0" locked="0" layoutInCell="1" allowOverlap="1" wp14:anchorId="1AD55192" wp14:editId="04A71154">
                  <wp:simplePos x="0" y="0"/>
                  <wp:positionH relativeFrom="column">
                    <wp:posOffset>1238416</wp:posOffset>
                  </wp:positionH>
                  <wp:positionV relativeFrom="paragraph">
                    <wp:posOffset>11810</wp:posOffset>
                  </wp:positionV>
                  <wp:extent cx="622199" cy="622199"/>
                  <wp:effectExtent l="38100" t="19050" r="26035" b="6985"/>
                  <wp:wrapNone/>
                  <wp:docPr id="103" name="図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図 51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66547">
                            <a:off x="0" y="0"/>
                            <a:ext cx="622199" cy="622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F7BFB" w:rsidRDefault="002F7BFB" w:rsidP="00040358"/>
          <w:p w:rsidR="002F7BFB" w:rsidRDefault="002F7BFB" w:rsidP="00040358"/>
        </w:tc>
        <w:tc>
          <w:tcPr>
            <w:tcW w:w="425" w:type="dxa"/>
            <w:vMerge/>
          </w:tcPr>
          <w:p w:rsidR="002F7BFB" w:rsidRDefault="002F7BFB" w:rsidP="00040358"/>
        </w:tc>
        <w:tc>
          <w:tcPr>
            <w:tcW w:w="3118" w:type="dxa"/>
          </w:tcPr>
          <w:p w:rsidR="002F7BFB" w:rsidRDefault="002F7BFB" w:rsidP="0004035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6592" behindDoc="0" locked="0" layoutInCell="1" allowOverlap="1" wp14:anchorId="18507B57" wp14:editId="62987871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15875</wp:posOffset>
                      </wp:positionV>
                      <wp:extent cx="1714500" cy="619125"/>
                      <wp:effectExtent l="0" t="0" r="0" b="0"/>
                      <wp:wrapNone/>
                      <wp:docPr id="41" name="テキスト ボックス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4500" cy="619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0"/>
                                </a:schemeClr>
                              </a:solidFill>
                              <a:ln w="9525" cmpd="sng">
                                <a:solidFill>
                                  <a:schemeClr val="lt1">
                                    <a:shade val="50000"/>
                                    <a:alpha val="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63F3" w:rsidRDefault="000C63F3" w:rsidP="002F7BFB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どこに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C63F3" w:rsidRPr="00AC0E8A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10"/>
                                            <w:szCs w:val="20"/>
                                          </w:rPr>
                                          <w:t>に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20"/>
                                            <w:szCs w:val="20"/>
                                          </w:rPr>
                                          <w:t>逃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げたらいいかわからないよ…。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テキスト ボックス 40" o:spid="_x0000_s1057" type="#_x0000_t202" style="position:absolute;margin-left:2.2pt;margin-top:1.25pt;width:135pt;height:48.75pt;z-index:2515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" fillcolor="white [3212]" strokecolor="#7f7f7f [1601]">
                      <v:fill opacity="0"/>
                      <v:stroke opacity="0"/>
                      <v:textbox>
                        <w:txbxContent>
                          <w:p w:rsidR="000C63F3" w:rsidRDefault="000C63F3" w:rsidP="002F7BFB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どこに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AC0E8A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10"/>
                                      <w:szCs w:val="20"/>
                                    </w:rPr>
                                    <w:t>に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げたらいいかわからないよ…。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578880" behindDoc="0" locked="0" layoutInCell="1" allowOverlap="1" wp14:anchorId="0E517DF7" wp14:editId="675A2A52">
                  <wp:simplePos x="0" y="0"/>
                  <wp:positionH relativeFrom="column">
                    <wp:posOffset>953770</wp:posOffset>
                  </wp:positionH>
                  <wp:positionV relativeFrom="paragraph">
                    <wp:posOffset>579673</wp:posOffset>
                  </wp:positionV>
                  <wp:extent cx="910365" cy="1228725"/>
                  <wp:effectExtent l="0" t="0" r="0" b="0"/>
                  <wp:wrapNone/>
                  <wp:docPr id="104" name="図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図 64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36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77856" behindDoc="0" locked="0" layoutInCell="1" allowOverlap="1" wp14:anchorId="09167178" wp14:editId="3D0BCEBA">
                  <wp:simplePos x="0" y="0"/>
                  <wp:positionH relativeFrom="column">
                    <wp:posOffset>656681</wp:posOffset>
                  </wp:positionH>
                  <wp:positionV relativeFrom="paragraph">
                    <wp:posOffset>633682</wp:posOffset>
                  </wp:positionV>
                  <wp:extent cx="299012" cy="380999"/>
                  <wp:effectExtent l="38100" t="19050" r="6350" b="19685"/>
                  <wp:wrapNone/>
                  <wp:docPr id="70" name="図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図 69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223265">
                            <a:off x="0" y="0"/>
                            <a:ext cx="299012" cy="380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75808" behindDoc="0" locked="0" layoutInCell="1" allowOverlap="1" wp14:anchorId="09069003" wp14:editId="5BCF7FC8">
                  <wp:simplePos x="0" y="0"/>
                  <wp:positionH relativeFrom="column">
                    <wp:posOffset>310923</wp:posOffset>
                  </wp:positionH>
                  <wp:positionV relativeFrom="paragraph">
                    <wp:posOffset>927965</wp:posOffset>
                  </wp:positionV>
                  <wp:extent cx="292399" cy="372573"/>
                  <wp:effectExtent l="0" t="19050" r="0" b="27940"/>
                  <wp:wrapNone/>
                  <wp:docPr id="71" name="図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図 70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73192">
                            <a:off x="0" y="0"/>
                            <a:ext cx="292399" cy="372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76832" behindDoc="0" locked="0" layoutInCell="1" allowOverlap="1" wp14:anchorId="4265FA71" wp14:editId="5D459246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1260310</wp:posOffset>
                  </wp:positionV>
                  <wp:extent cx="598082" cy="514350"/>
                  <wp:effectExtent l="0" t="0" r="0" b="0"/>
                  <wp:wrapNone/>
                  <wp:docPr id="105" name="図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図 66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082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70688" behindDoc="0" locked="0" layoutInCell="1" allowOverlap="1" wp14:anchorId="51095D5F" wp14:editId="6F4FEC76">
                  <wp:simplePos x="0" y="0"/>
                  <wp:positionH relativeFrom="column">
                    <wp:posOffset>524510</wp:posOffset>
                  </wp:positionH>
                  <wp:positionV relativeFrom="paragraph">
                    <wp:posOffset>1019175</wp:posOffset>
                  </wp:positionV>
                  <wp:extent cx="527685" cy="475615"/>
                  <wp:effectExtent l="0" t="0" r="5715" b="635"/>
                  <wp:wrapNone/>
                  <wp:docPr id="106" name="図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図 65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" cy="47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67616" behindDoc="0" locked="0" layoutInCell="1" allowOverlap="1" wp14:anchorId="682F5ABC" wp14:editId="7BB8BF7A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619125</wp:posOffset>
                  </wp:positionV>
                  <wp:extent cx="699135" cy="400050"/>
                  <wp:effectExtent l="0" t="0" r="5715" b="0"/>
                  <wp:wrapNone/>
                  <wp:docPr id="107" name="図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図 68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3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" w:type="dxa"/>
            <w:vMerge/>
          </w:tcPr>
          <w:p w:rsidR="002F7BFB" w:rsidRDefault="002F7BFB" w:rsidP="00040358"/>
        </w:tc>
        <w:tc>
          <w:tcPr>
            <w:tcW w:w="3260" w:type="dxa"/>
          </w:tcPr>
          <w:p w:rsidR="002F7BFB" w:rsidRDefault="005C6DD2" w:rsidP="0004035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0928" behindDoc="0" locked="0" layoutInCell="1" allowOverlap="1" wp14:anchorId="3ECE2821" wp14:editId="05E65302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76200</wp:posOffset>
                      </wp:positionV>
                      <wp:extent cx="1704975" cy="504825"/>
                      <wp:effectExtent l="0" t="0" r="0" b="0"/>
                      <wp:wrapNone/>
                      <wp:docPr id="45" name="テキスト ボックス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4975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0"/>
                                </a:schemeClr>
                              </a:solidFill>
                              <a:ln w="9525" cmpd="sng">
                                <a:solidFill>
                                  <a:schemeClr val="lt1">
                                    <a:shade val="50000"/>
                                    <a:alpha val="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63F3" w:rsidRDefault="000C63F3" w:rsidP="002F7BFB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トイレの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C63F3" w:rsidRPr="0081081F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10"/>
                                            <w:szCs w:val="20"/>
                                          </w:rPr>
                                          <w:t>みず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20"/>
                                            <w:szCs w:val="20"/>
                                          </w:rPr>
                                          <w:t>水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も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C63F3" w:rsidRPr="0081081F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10"/>
                                            <w:szCs w:val="20"/>
                                          </w:rPr>
                                          <w:t>なが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20"/>
                                            <w:szCs w:val="20"/>
                                          </w:rPr>
                                          <w:t>流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れない…。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44" o:spid="_x0000_s1058" type="#_x0000_t202" style="position:absolute;margin-left:5.95pt;margin-top:6pt;width:134.25pt;height:39.7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" fillcolor="white [3212]" strokecolor="#7f7f7f [1601]">
                      <v:fill opacity="0"/>
                      <v:stroke opacity="0"/>
                      <v:textbox>
                        <w:txbxContent>
                          <w:p w:rsidR="000C63F3" w:rsidRDefault="000C63F3" w:rsidP="002F7BFB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トイレの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81081F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10"/>
                                      <w:szCs w:val="20"/>
                                    </w:rPr>
                                    <w:t>みず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81081F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10"/>
                                      <w:szCs w:val="20"/>
                                    </w:rPr>
                                    <w:t>なが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れない…。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7BFB">
              <w:rPr>
                <w:noProof/>
              </w:rPr>
              <w:drawing>
                <wp:anchor distT="0" distB="0" distL="114300" distR="114300" simplePos="0" relativeHeight="251582976" behindDoc="1" locked="0" layoutInCell="1" allowOverlap="1" wp14:anchorId="79969BB6" wp14:editId="21E080A4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95250</wp:posOffset>
                  </wp:positionV>
                  <wp:extent cx="1838325" cy="1562100"/>
                  <wp:effectExtent l="0" t="0" r="9525" b="0"/>
                  <wp:wrapNone/>
                  <wp:docPr id="108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図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517"/>
                          <a:stretch/>
                        </pic:blipFill>
                        <pic:spPr>
                          <a:xfrm>
                            <a:off x="0" y="0"/>
                            <a:ext cx="183832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7BFB">
              <w:rPr>
                <w:noProof/>
              </w:rPr>
              <w:drawing>
                <wp:anchor distT="0" distB="0" distL="114300" distR="114300" simplePos="0" relativeHeight="251581952" behindDoc="0" locked="0" layoutInCell="1" allowOverlap="1" wp14:anchorId="3CB3E03B" wp14:editId="5BAE0A4E">
                  <wp:simplePos x="0" y="0"/>
                  <wp:positionH relativeFrom="column">
                    <wp:posOffset>689610</wp:posOffset>
                  </wp:positionH>
                  <wp:positionV relativeFrom="paragraph">
                    <wp:posOffset>581025</wp:posOffset>
                  </wp:positionV>
                  <wp:extent cx="866773" cy="866773"/>
                  <wp:effectExtent l="0" t="0" r="0" b="0"/>
                  <wp:wrapNone/>
                  <wp:docPr id="109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3" cy="866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F7BFB" w:rsidTr="00040358">
        <w:tblPrEx>
          <w:tblCellMar>
            <w:left w:w="99" w:type="dxa"/>
            <w:right w:w="99" w:type="dxa"/>
          </w:tblCellMar>
        </w:tblPrEx>
        <w:tc>
          <w:tcPr>
            <w:tcW w:w="3256" w:type="dxa"/>
          </w:tcPr>
          <w:p w:rsidR="002F7BFB" w:rsidRDefault="002F7BFB" w:rsidP="0004035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1232" behindDoc="0" locked="0" layoutInCell="1" allowOverlap="1" wp14:anchorId="700B1F1C" wp14:editId="75B55587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3810</wp:posOffset>
                      </wp:positionV>
                      <wp:extent cx="1647825" cy="809625"/>
                      <wp:effectExtent l="0" t="0" r="0" b="0"/>
                      <wp:wrapNone/>
                      <wp:docPr id="36" name="テキスト ボックス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47825" cy="809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0"/>
                                </a:schemeClr>
                              </a:solidFill>
                              <a:ln w="9525" cmpd="sng">
                                <a:solidFill>
                                  <a:schemeClr val="lt1">
                                    <a:shade val="50000"/>
                                    <a:alpha val="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63F3" w:rsidRDefault="000C63F3" w:rsidP="002F7BFB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C63F3" w:rsidRPr="00D7358D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10"/>
                                            <w:szCs w:val="20"/>
                                          </w:rPr>
                                          <w:t>じぜん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20"/>
                                            <w:szCs w:val="20"/>
                                          </w:rPr>
                                          <w:t>事前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C63F3" w:rsidRPr="00D7358D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10"/>
                                            <w:szCs w:val="20"/>
                                          </w:rPr>
                                          <w:t>ひつよう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20"/>
                                            <w:szCs w:val="20"/>
                                          </w:rPr>
                                          <w:t>必要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なものを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C63F3" w:rsidRPr="00D7358D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10"/>
                                            <w:szCs w:val="20"/>
                                          </w:rPr>
                                          <w:t>ようい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20"/>
                                            <w:szCs w:val="20"/>
                                          </w:rPr>
                                          <w:t>用意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していたら、こんなに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C63F3" w:rsidRPr="00D7358D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10"/>
                                            <w:szCs w:val="20"/>
                                          </w:rPr>
                                          <w:t>こま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20"/>
                                            <w:szCs w:val="20"/>
                                          </w:rPr>
                                          <w:t>困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C63F3" w:rsidRPr="00D7358D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10"/>
                                            <w:szCs w:val="20"/>
                                          </w:rPr>
                                          <w:t>こと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20"/>
                                            <w:szCs w:val="20"/>
                                          </w:rPr>
                                          <w:t>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なかったな～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テキスト ボックス 35" o:spid="_x0000_s1059" type="#_x0000_t202" style="position:absolute;margin-left:4.75pt;margin-top:.3pt;width:129.75pt;height:63.75pt;z-index:2515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" fillcolor="white [3212]" strokecolor="#7f7f7f [1601]">
                      <v:fill opacity="0"/>
                      <v:stroke opacity="0"/>
                      <v:textbox>
                        <w:txbxContent>
                          <w:p w:rsidR="000C63F3" w:rsidRDefault="000C63F3" w:rsidP="002F7BFB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D7358D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10"/>
                                      <w:szCs w:val="20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D7358D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10"/>
                                      <w:szCs w:val="20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なものを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D7358D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10"/>
                                      <w:szCs w:val="20"/>
                                    </w:rPr>
                                    <w:t>ようい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用意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していたら、こんなに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D7358D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10"/>
                                      <w:szCs w:val="20"/>
                                    </w:rPr>
                                    <w:t>こま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D7358D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10"/>
                                      <w:szCs w:val="20"/>
                                    </w:rPr>
                                    <w:t>こと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なかったな～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F7BFB" w:rsidRDefault="002F7BFB" w:rsidP="00040358"/>
          <w:p w:rsidR="002F7BFB" w:rsidRDefault="002F7BFB" w:rsidP="00040358">
            <w:r>
              <w:rPr>
                <w:noProof/>
              </w:rPr>
              <w:drawing>
                <wp:anchor distT="0" distB="0" distL="114300" distR="114300" simplePos="0" relativeHeight="251552256" behindDoc="0" locked="0" layoutInCell="1" allowOverlap="1" wp14:anchorId="489F0CA9" wp14:editId="18B58989">
                  <wp:simplePos x="0" y="0"/>
                  <wp:positionH relativeFrom="column">
                    <wp:posOffset>1019865</wp:posOffset>
                  </wp:positionH>
                  <wp:positionV relativeFrom="paragraph">
                    <wp:posOffset>104140</wp:posOffset>
                  </wp:positionV>
                  <wp:extent cx="923925" cy="1248484"/>
                  <wp:effectExtent l="0" t="0" r="0" b="8890"/>
                  <wp:wrapNone/>
                  <wp:docPr id="110" name="図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図 57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248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F7BFB" w:rsidRDefault="002F7BFB" w:rsidP="00040358"/>
          <w:p w:rsidR="002F7BFB" w:rsidRDefault="002F7BFB" w:rsidP="00040358"/>
          <w:p w:rsidR="002F7BFB" w:rsidRDefault="002F7BFB" w:rsidP="00040358"/>
          <w:p w:rsidR="002F7BFB" w:rsidRDefault="002F7BFB" w:rsidP="00040358"/>
          <w:p w:rsidR="002F7BFB" w:rsidRDefault="002F7BFB" w:rsidP="00040358"/>
        </w:tc>
        <w:tc>
          <w:tcPr>
            <w:tcW w:w="425" w:type="dxa"/>
            <w:vMerge/>
          </w:tcPr>
          <w:p w:rsidR="002F7BFB" w:rsidRDefault="002F7BFB" w:rsidP="00040358"/>
        </w:tc>
        <w:tc>
          <w:tcPr>
            <w:tcW w:w="3118" w:type="dxa"/>
          </w:tcPr>
          <w:p w:rsidR="002F7BFB" w:rsidRDefault="002F7BFB" w:rsidP="00040358">
            <w:r>
              <w:rPr>
                <w:noProof/>
              </w:rPr>
              <w:drawing>
                <wp:anchor distT="0" distB="0" distL="114300" distR="114300" simplePos="0" relativeHeight="251554304" behindDoc="0" locked="0" layoutInCell="1" allowOverlap="1" wp14:anchorId="076A13F5" wp14:editId="0B8C408D">
                  <wp:simplePos x="0" y="0"/>
                  <wp:positionH relativeFrom="column">
                    <wp:posOffset>-104140</wp:posOffset>
                  </wp:positionH>
                  <wp:positionV relativeFrom="paragraph">
                    <wp:posOffset>580999</wp:posOffset>
                  </wp:positionV>
                  <wp:extent cx="1066799" cy="1233294"/>
                  <wp:effectExtent l="0" t="0" r="0" b="5080"/>
                  <wp:wrapNone/>
                  <wp:docPr id="75" name="図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図 74"/>
                          <pic:cNvPicPr>
                            <a:picLocks noChangeAspect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799" cy="1233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3280" behindDoc="0" locked="0" layoutInCell="1" allowOverlap="1" wp14:anchorId="1E950A96" wp14:editId="56C3DA28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7620</wp:posOffset>
                      </wp:positionV>
                      <wp:extent cx="1752600" cy="666750"/>
                      <wp:effectExtent l="0" t="0" r="0" b="0"/>
                      <wp:wrapNone/>
                      <wp:docPr id="73" name="テキスト ボックス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52600" cy="666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0"/>
                                </a:schemeClr>
                              </a:solidFill>
                              <a:ln w="9525" cmpd="sng">
                                <a:solidFill>
                                  <a:schemeClr val="lt1">
                                    <a:shade val="50000"/>
                                    <a:alpha val="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63F3" w:rsidRDefault="000C63F3" w:rsidP="002F7BFB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C63F3" w:rsidRPr="00AC0E8A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10"/>
                                            <w:szCs w:val="20"/>
                                          </w:rPr>
                                          <w:t>じぜん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20"/>
                                            <w:szCs w:val="20"/>
                                          </w:rPr>
                                          <w:t>事前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C63F3" w:rsidRPr="00AC0E8A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10"/>
                                            <w:szCs w:val="20"/>
                                          </w:rPr>
                                          <w:t>ひなん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20"/>
                                            <w:szCs w:val="20"/>
                                          </w:rPr>
                                          <w:t>避難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C63F3" w:rsidRPr="00AC0E8A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10"/>
                                            <w:szCs w:val="20"/>
                                          </w:rPr>
                                          <w:t>ばしょ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20"/>
                                            <w:szCs w:val="20"/>
                                          </w:rPr>
                                          <w:t>場所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がわかっていたら、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C63F3" w:rsidRPr="00AC0E8A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10"/>
                                            <w:szCs w:val="20"/>
                                          </w:rPr>
                                          <w:t>よ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20"/>
                                            <w:szCs w:val="20"/>
                                          </w:rPr>
                                          <w:t>良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かったな～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テキスト ボックス 41" o:spid="_x0000_s1060" type="#_x0000_t202" style="position:absolute;margin-left:-.05pt;margin-top:.6pt;width:138pt;height:52.5pt;z-index:2515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" fillcolor="white [3212]" strokecolor="#7f7f7f [1601]">
                      <v:fill opacity="0"/>
                      <v:stroke opacity="0"/>
                      <v:textbox>
                        <w:txbxContent>
                          <w:p w:rsidR="000C63F3" w:rsidRDefault="000C63F3" w:rsidP="002F7BFB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AC0E8A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10"/>
                                      <w:szCs w:val="20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AC0E8A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10"/>
                                      <w:szCs w:val="20"/>
                                    </w:rPr>
                                    <w:t>ひなん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避難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AC0E8A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10"/>
                                      <w:szCs w:val="20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がわかっていたら、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AC0E8A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10"/>
                                      <w:szCs w:val="20"/>
                                    </w:rPr>
                                    <w:t>よ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かったな～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6" w:type="dxa"/>
            <w:vMerge/>
          </w:tcPr>
          <w:p w:rsidR="002F7BFB" w:rsidRDefault="002F7BFB" w:rsidP="00040358"/>
        </w:tc>
        <w:tc>
          <w:tcPr>
            <w:tcW w:w="3260" w:type="dxa"/>
          </w:tcPr>
          <w:p w:rsidR="002F7BFB" w:rsidRDefault="002F7BFB" w:rsidP="0004035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8400" behindDoc="0" locked="0" layoutInCell="1" allowOverlap="1" wp14:anchorId="32951D2E" wp14:editId="1D8D2FBA">
                      <wp:simplePos x="0" y="0"/>
                      <wp:positionH relativeFrom="column">
                        <wp:posOffset>-100966</wp:posOffset>
                      </wp:positionH>
                      <wp:positionV relativeFrom="paragraph">
                        <wp:posOffset>1841500</wp:posOffset>
                      </wp:positionV>
                      <wp:extent cx="2085975" cy="1524000"/>
                      <wp:effectExtent l="0" t="0" r="0" b="0"/>
                      <wp:wrapNone/>
                      <wp:docPr id="74" name="テキスト ボックス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85975" cy="152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0"/>
                                </a:schemeClr>
                              </a:solidFill>
                              <a:ln w="9525" cmpd="sng">
                                <a:solidFill>
                                  <a:schemeClr val="lt1">
                                    <a:shade val="50000"/>
                                    <a:alpha val="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63F3" w:rsidRDefault="000C63F3" w:rsidP="002F7BFB">
                                  <w:pPr>
                                    <w:pStyle w:val="Web"/>
                                    <w:snapToGrid w:val="0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0C63F3" w:rsidRPr="00AC0E8A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11"/>
                                            <w:szCs w:val="22"/>
                                          </w:rPr>
                                          <w:t>さいがい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22"/>
                                            <w:szCs w:val="22"/>
                                          </w:rPr>
                                          <w:t>災害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0C63F3" w:rsidRPr="00AC0E8A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11"/>
                                            <w:szCs w:val="22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22"/>
                                            <w:szCs w:val="22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でも、ちょっとした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0C63F3" w:rsidRPr="00AC0E8A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11"/>
                                            <w:szCs w:val="22"/>
                                          </w:rPr>
                                          <w:t>くふう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22"/>
                                            <w:szCs w:val="22"/>
                                          </w:rPr>
                                          <w:t>工夫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で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0C63F3" w:rsidRPr="00AC0E8A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11"/>
                                            <w:szCs w:val="22"/>
                                          </w:rPr>
                                          <w:t>やくだ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22"/>
                                            <w:szCs w:val="22"/>
                                          </w:rPr>
                                          <w:t>役立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つものがたくさんあるよ！どんなものがあるか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0C63F3" w:rsidRPr="00AC0E8A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11"/>
                                            <w:szCs w:val="22"/>
                                          </w:rPr>
                                          <w:t>み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22"/>
                                            <w:szCs w:val="22"/>
                                          </w:rPr>
                                          <w:t>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てみよう！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9" o:spid="_x0000_s1061" type="#_x0000_t202" style="position:absolute;margin-left:-7.95pt;margin-top:145pt;width:164.25pt;height:120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" fillcolor="white [3212]" strokecolor="#7f7f7f [1601]">
                      <v:fill opacity="0"/>
                      <v:stroke opacity="0"/>
                      <v:textbox>
                        <w:txbxContent>
                          <w:p w:rsidR="000C63F3" w:rsidRDefault="000C63F3" w:rsidP="002F7BF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63F3" w:rsidRPr="00AC0E8A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11"/>
                                      <w:szCs w:val="22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63F3" w:rsidRPr="00AC0E8A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11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でも、ちょっとした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63F3" w:rsidRPr="00AC0E8A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11"/>
                                      <w:szCs w:val="22"/>
                                    </w:rPr>
                                    <w:t>くふう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工夫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63F3" w:rsidRPr="00AC0E8A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11"/>
                                      <w:szCs w:val="22"/>
                                    </w:rPr>
                                    <w:t>やくだ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役立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つものがたくさんあるよ！どんなものがあるか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63F3" w:rsidRPr="00AC0E8A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11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2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2"/>
                                <w:szCs w:val="22"/>
                              </w:rPr>
                              <w:t>てみよう！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557376" behindDoc="1" locked="0" layoutInCell="1" allowOverlap="1" wp14:anchorId="4C6CA705" wp14:editId="7F504A59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492125</wp:posOffset>
                  </wp:positionV>
                  <wp:extent cx="1495426" cy="1351865"/>
                  <wp:effectExtent l="0" t="0" r="0" b="0"/>
                  <wp:wrapNone/>
                  <wp:docPr id="111" name="図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図 60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6" cy="135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5328" behindDoc="0" locked="0" layoutInCell="1" allowOverlap="1" wp14:anchorId="464128E0" wp14:editId="4CC9EC9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7620</wp:posOffset>
                      </wp:positionV>
                      <wp:extent cx="1781175" cy="762001"/>
                      <wp:effectExtent l="0" t="0" r="0" b="0"/>
                      <wp:wrapNone/>
                      <wp:docPr id="81" name="テキスト ボックス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81175" cy="76200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0"/>
                                </a:schemeClr>
                              </a:solidFill>
                              <a:ln w="9525" cmpd="sng">
                                <a:solidFill>
                                  <a:schemeClr val="lt1">
                                    <a:shade val="50000"/>
                                    <a:alpha val="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63F3" w:rsidRDefault="000C63F3" w:rsidP="002F7BFB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C63F3" w:rsidRPr="0081081F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10"/>
                                            <w:szCs w:val="20"/>
                                          </w:rPr>
                                          <w:t>さいがい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20"/>
                                            <w:szCs w:val="20"/>
                                          </w:rPr>
                                          <w:t>災害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C63F3" w:rsidRPr="0081081F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10"/>
                                            <w:szCs w:val="20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20"/>
                                            <w:szCs w:val="20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C63F3" w:rsidRPr="0081081F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10"/>
                                            <w:szCs w:val="20"/>
                                          </w:rPr>
                                          <w:t>やくだ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20"/>
                                            <w:szCs w:val="20"/>
                                          </w:rPr>
                                          <w:t>役立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つ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C63F3" w:rsidRPr="005C6DD2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10"/>
                                            <w:szCs w:val="20"/>
                                          </w:rPr>
                                          <w:t>じょうほう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20"/>
                                            <w:szCs w:val="20"/>
                                          </w:rPr>
                                          <w:t>情報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があったら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C63F3" w:rsidRPr="0081081F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10"/>
                                            <w:szCs w:val="20"/>
                                          </w:rPr>
                                          <w:t>たす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20"/>
                                            <w:szCs w:val="20"/>
                                          </w:rPr>
                                          <w:t>助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かるな～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テキスト ボックス 45" o:spid="_x0000_s1062" type="#_x0000_t202" style="position:absolute;margin-left:-.25pt;margin-top:.6pt;width:140.25pt;height:60pt;z-index:2515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" fillcolor="white [3212]" strokecolor="#7f7f7f [1601]">
                      <v:fill opacity="0"/>
                      <v:stroke opacity="0"/>
                      <v:textbox>
                        <w:txbxContent>
                          <w:p w:rsidR="000C63F3" w:rsidRDefault="000C63F3" w:rsidP="002F7BFB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81081F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10"/>
                                      <w:szCs w:val="20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81081F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1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81081F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10"/>
                                      <w:szCs w:val="20"/>
                                    </w:rPr>
                                    <w:t>やくだ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役立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つ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5C6DD2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10"/>
                                      <w:szCs w:val="20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があったら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81081F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10"/>
                                      <w:szCs w:val="20"/>
                                    </w:rPr>
                                    <w:t>たす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20"/>
                                      <w:szCs w:val="20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0"/>
                                <w:szCs w:val="20"/>
                              </w:rPr>
                              <w:t>かるな～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F7BFB" w:rsidTr="00040358">
        <w:tblPrEx>
          <w:tblCellMar>
            <w:left w:w="99" w:type="dxa"/>
            <w:right w:w="99" w:type="dxa"/>
          </w:tblCellMar>
        </w:tblPrEx>
        <w:trPr>
          <w:trHeight w:val="2906"/>
        </w:trPr>
        <w:tc>
          <w:tcPr>
            <w:tcW w:w="3256" w:type="dxa"/>
            <w:tcBorders>
              <w:bottom w:val="single" w:sz="4" w:space="0" w:color="auto"/>
            </w:tcBorders>
          </w:tcPr>
          <w:p w:rsidR="002F7BFB" w:rsidRDefault="002F7BFB" w:rsidP="0004035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3040" behindDoc="0" locked="0" layoutInCell="1" allowOverlap="1" wp14:anchorId="79876208" wp14:editId="59C8B7A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6985</wp:posOffset>
                      </wp:positionV>
                      <wp:extent cx="1714500" cy="952499"/>
                      <wp:effectExtent l="0" t="0" r="0" b="0"/>
                      <wp:wrapNone/>
                      <wp:docPr id="82" name="テキスト ボックス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4500" cy="9524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0"/>
                                </a:schemeClr>
                              </a:solidFill>
                              <a:ln w="9525" cmpd="sng">
                                <a:solidFill>
                                  <a:schemeClr val="lt1">
                                    <a:shade val="50000"/>
                                    <a:alpha val="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63F3" w:rsidRDefault="000C63F3" w:rsidP="002F7BFB">
                                  <w:pPr>
                                    <w:pStyle w:val="Web"/>
                                    <w:snapToGrid w:val="0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0C63F3" w:rsidRPr="00D7358D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12"/>
                                          </w:rPr>
                                          <w:t>さいがい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</w:rPr>
                                          <w:t>災害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0C63F3" w:rsidRPr="00D7358D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12"/>
                                          </w:rPr>
                                          <w:t>じ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</w:rPr>
                                          <w:t>時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 w:themeColor="dark1"/>
                                    </w:rPr>
                                    <w:t>に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0C63F3" w:rsidRPr="00D7358D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12"/>
                                          </w:rPr>
                                          <w:t>ひつよう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</w:rPr>
                                          <w:t>必要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 w:themeColor="dark1"/>
                                    </w:rPr>
                                    <w:t>なものを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0C63F3" w:rsidRPr="00D7358D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12"/>
                                          </w:rPr>
                                          <w:t>じゅんび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</w:rPr>
                                          <w:t>準備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 w:themeColor="dark1"/>
                                    </w:rPr>
                                    <w:t>してみよう！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テキスト ボックス 31" o:spid="_x0000_s1063" type="#_x0000_t202" style="position:absolute;margin-left:-.5pt;margin-top:.55pt;width:135pt;height:75pt;z-index:2515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" fillcolor="white [3212]" strokecolor="#7f7f7f [1601]">
                      <v:fill opacity="0"/>
                      <v:stroke opacity="0"/>
                      <v:textbox>
                        <w:txbxContent>
                          <w:p w:rsidR="000C63F3" w:rsidRDefault="000C63F3" w:rsidP="002F7BF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D7358D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12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D7358D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D7358D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12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</w:rPr>
                              <w:t>なものを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D7358D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12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</w:rPr>
                              <w:t>してみよう！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2F7BFB" w:rsidRDefault="002F7BFB" w:rsidP="00040358"/>
          <w:p w:rsidR="002F7BFB" w:rsidRDefault="002F7BFB" w:rsidP="00040358"/>
          <w:p w:rsidR="002F7BFB" w:rsidRDefault="002F7BFB" w:rsidP="00040358">
            <w:r>
              <w:rPr>
                <w:noProof/>
              </w:rPr>
              <w:drawing>
                <wp:anchor distT="0" distB="0" distL="114300" distR="114300" simplePos="0" relativeHeight="251544064" behindDoc="0" locked="0" layoutInCell="1" allowOverlap="1" wp14:anchorId="043B61E9" wp14:editId="7527D6FF">
                  <wp:simplePos x="0" y="0"/>
                  <wp:positionH relativeFrom="column">
                    <wp:posOffset>894715</wp:posOffset>
                  </wp:positionH>
                  <wp:positionV relativeFrom="paragraph">
                    <wp:posOffset>17780</wp:posOffset>
                  </wp:positionV>
                  <wp:extent cx="971550" cy="986123"/>
                  <wp:effectExtent l="0" t="0" r="0" b="5080"/>
                  <wp:wrapNone/>
                  <wp:docPr id="112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図 29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86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F7BFB" w:rsidRDefault="002F7BFB" w:rsidP="00040358"/>
          <w:p w:rsidR="002F7BFB" w:rsidRDefault="002F7BFB" w:rsidP="00040358"/>
          <w:p w:rsidR="002F7BFB" w:rsidRDefault="002F7BFB" w:rsidP="00040358"/>
          <w:p w:rsidR="005B16E7" w:rsidRDefault="005B16E7" w:rsidP="00040358"/>
        </w:tc>
        <w:tc>
          <w:tcPr>
            <w:tcW w:w="425" w:type="dxa"/>
            <w:vMerge/>
            <w:tcBorders>
              <w:bottom w:val="nil"/>
            </w:tcBorders>
          </w:tcPr>
          <w:p w:rsidR="002F7BFB" w:rsidRDefault="002F7BFB" w:rsidP="00040358"/>
        </w:tc>
        <w:tc>
          <w:tcPr>
            <w:tcW w:w="3118" w:type="dxa"/>
          </w:tcPr>
          <w:p w:rsidR="002F7BFB" w:rsidRDefault="002F7BFB" w:rsidP="00040358">
            <w:r>
              <w:rPr>
                <w:noProof/>
              </w:rPr>
              <w:drawing>
                <wp:anchor distT="0" distB="0" distL="114300" distR="114300" simplePos="0" relativeHeight="251547136" behindDoc="0" locked="0" layoutInCell="1" allowOverlap="1" wp14:anchorId="146FED0D" wp14:editId="24E5BB4E">
                  <wp:simplePos x="0" y="0"/>
                  <wp:positionH relativeFrom="column">
                    <wp:posOffset>772655</wp:posOffset>
                  </wp:positionH>
                  <wp:positionV relativeFrom="paragraph">
                    <wp:posOffset>607695</wp:posOffset>
                  </wp:positionV>
                  <wp:extent cx="1095375" cy="1177822"/>
                  <wp:effectExtent l="0" t="0" r="0" b="3810"/>
                  <wp:wrapNone/>
                  <wp:docPr id="113" name="図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図 72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177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5088" behindDoc="0" locked="0" layoutInCell="1" allowOverlap="1" wp14:anchorId="1C4F5FED" wp14:editId="2C1FD09B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10795</wp:posOffset>
                      </wp:positionV>
                      <wp:extent cx="1733550" cy="1076325"/>
                      <wp:effectExtent l="0" t="0" r="0" b="0"/>
                      <wp:wrapNone/>
                      <wp:docPr id="39" name="テキスト ボックス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3550" cy="1076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alpha val="0"/>
                                </a:schemeClr>
                              </a:solidFill>
                              <a:ln w="9525" cmpd="sng">
                                <a:solidFill>
                                  <a:schemeClr val="lt1">
                                    <a:shade val="50000"/>
                                    <a:alpha val="0"/>
                                  </a:schemeClr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63F3" w:rsidRDefault="000C63F3" w:rsidP="002F7BFB">
                                  <w:pPr>
                                    <w:pStyle w:val="Web"/>
                                    <w:snapToGrid w:val="0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0C63F3" w:rsidRPr="00AC0E8A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12"/>
                                          </w:rPr>
                                          <w:t>ひなん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</w:rPr>
                                          <w:t>避難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0C63F3" w:rsidRPr="00AC0E8A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12"/>
                                          </w:rPr>
                                          <w:t>ほうほう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</w:rPr>
                                          <w:t>方法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 w:themeColor="dark1"/>
                                    </w:rPr>
                                    <w:t>や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0C63F3" w:rsidRPr="00AC0E8A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12"/>
                                          </w:rPr>
                                          <w:t>ひなん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</w:rPr>
                                          <w:t>避難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0C63F3" w:rsidRPr="00AC0E8A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12"/>
                                          </w:rPr>
                                          <w:t>ばしょ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</w:rPr>
                                          <w:t>場所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 w:themeColor="dark1"/>
                                    </w:rPr>
                                    <w:t>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0C63F3" w:rsidRPr="00AC0E8A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  <w:sz w:val="12"/>
                                          </w:rPr>
                                          <w:t>かんが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theme="minorBidi"/>
                                            <w:color w:val="000000" w:themeColor="dark1"/>
                                          </w:rPr>
                                          <w:t>考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000000" w:themeColor="dark1"/>
                                    </w:rPr>
                                    <w:t>えてみよう！</w:t>
                                  </w:r>
                                </w:p>
                              </w:txbxContent>
                            </wps:txbx>
                            <wps:bodyPr vertOverflow="clip" horzOverflow="clip" wrap="square" rtlCol="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テキスト ボックス 38" o:spid="_x0000_s1064" type="#_x0000_t202" style="position:absolute;margin-left:-.05pt;margin-top:.85pt;width:136.5pt;height:84.75pt;z-index:2515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" fillcolor="white [3212]" strokecolor="#7f7f7f [1601]">
                      <v:fill opacity="0"/>
                      <v:stroke opacity="0"/>
                      <v:textbox>
                        <w:txbxContent>
                          <w:p w:rsidR="000C63F3" w:rsidRDefault="000C63F3" w:rsidP="002F7BF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AC0E8A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12"/>
                                    </w:rPr>
                                    <w:t>ひなん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</w:rPr>
                                    <w:t>避難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AC0E8A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12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AC0E8A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12"/>
                                    </w:rPr>
                                    <w:t>ひなん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</w:rPr>
                                    <w:t>避難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AC0E8A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12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AC0E8A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  <w:sz w:val="1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000000" w:themeColor="dark1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</w:rPr>
                              <w:t>えてみよう！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6" w:type="dxa"/>
            <w:vMerge/>
            <w:tcBorders>
              <w:bottom w:val="nil"/>
            </w:tcBorders>
          </w:tcPr>
          <w:p w:rsidR="002F7BFB" w:rsidRDefault="002F7BFB" w:rsidP="00040358"/>
        </w:tc>
        <w:tc>
          <w:tcPr>
            <w:tcW w:w="3260" w:type="dxa"/>
          </w:tcPr>
          <w:p w:rsidR="002F7BFB" w:rsidRDefault="002F7BFB" w:rsidP="00040358">
            <w:r>
              <w:rPr>
                <w:noProof/>
              </w:rPr>
              <w:drawing>
                <wp:anchor distT="0" distB="0" distL="114300" distR="114300" simplePos="0" relativeHeight="251550208" behindDoc="0" locked="0" layoutInCell="1" allowOverlap="1" wp14:anchorId="5B92850D" wp14:editId="1F072D26">
                  <wp:simplePos x="0" y="0"/>
                  <wp:positionH relativeFrom="column">
                    <wp:posOffset>428351</wp:posOffset>
                  </wp:positionH>
                  <wp:positionV relativeFrom="paragraph">
                    <wp:posOffset>1106325</wp:posOffset>
                  </wp:positionV>
                  <wp:extent cx="466208" cy="591726"/>
                  <wp:effectExtent l="19050" t="19050" r="0" b="0"/>
                  <wp:wrapNone/>
                  <wp:docPr id="114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747322">
                            <a:off x="0" y="0"/>
                            <a:ext cx="466208" cy="591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48160" behindDoc="0" locked="0" layoutInCell="1" allowOverlap="1" wp14:anchorId="715BD415" wp14:editId="6AE41C31">
                  <wp:simplePos x="0" y="0"/>
                  <wp:positionH relativeFrom="column">
                    <wp:posOffset>1012825</wp:posOffset>
                  </wp:positionH>
                  <wp:positionV relativeFrom="paragraph">
                    <wp:posOffset>757555</wp:posOffset>
                  </wp:positionV>
                  <wp:extent cx="923925" cy="1026583"/>
                  <wp:effectExtent l="0" t="0" r="0" b="2540"/>
                  <wp:wrapNone/>
                  <wp:docPr id="37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026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F7BFB" w:rsidRPr="000C6883" w:rsidRDefault="00D33D5A" w:rsidP="002F7BFB">
      <w:r>
        <w:rPr>
          <w:noProof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764EB1CB" wp14:editId="4407AC36">
                <wp:simplePos x="0" y="0"/>
                <wp:positionH relativeFrom="column">
                  <wp:posOffset>476250</wp:posOffset>
                </wp:positionH>
                <wp:positionV relativeFrom="paragraph">
                  <wp:posOffset>59690</wp:posOffset>
                </wp:positionV>
                <wp:extent cx="1419225" cy="742950"/>
                <wp:effectExtent l="0" t="0" r="28575" b="19050"/>
                <wp:wrapNone/>
                <wp:docPr id="91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9225" cy="742950"/>
                          <a:chOff x="0" y="0"/>
                          <a:chExt cx="1648450" cy="628650"/>
                        </a:xfrm>
                      </wpg:grpSpPr>
                      <wps:wsp>
                        <wps:cNvPr id="93" name="正方形/長方形 92"/>
                        <wps:cNvSpPr/>
                        <wps:spPr>
                          <a:xfrm>
                            <a:off x="0" y="0"/>
                            <a:ext cx="1648450" cy="62865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accent1">
                                <a:shade val="50000"/>
                                <a:alpha val="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t"/>
                      </wps:wsp>
                      <wps:wsp>
                        <wps:cNvPr id="94" name="テキスト ボックス 20"/>
                        <wps:cNvSpPr txBox="1"/>
                        <wps:spPr>
                          <a:xfrm>
                            <a:off x="142094" y="95984"/>
                            <a:ext cx="1344743" cy="4499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 cmpd="sng">
                            <a:solidFill>
                              <a:schemeClr val="lt1">
                                <a:shade val="50000"/>
                              </a:schemeClr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C63F3" w:rsidRDefault="000C63F3" w:rsidP="002F7BFB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 w:themeColor="dark1"/>
                                  <w:sz w:val="40"/>
                                  <w:szCs w:val="40"/>
                                </w:rPr>
                                <w:t>P3～４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7" o:spid="_x0000_s1065" style="position:absolute;margin-left:37.5pt;margin-top:4.7pt;width:111.75pt;height:58.5pt;z-index:251634176;mso-position-horizontal-relative:text;mso-position-vertical-relative:text;mso-width-relative:margin;mso-height-relative:margin" coordsize="16484,6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">
                <v:rect id="正方形/長方形 92" o:spid="_x0000_s1066" style="position:absolute;width:16484;height:6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WHJ78A&#10;AADbAAAADwAAAGRycy9kb3ducmV2LnhtbESP0YrCMBRE3xf8h3AXfFtTFUS7RhFBEETQ6gdcmrtt&#10;2OamNLHGvzeC4OMwM2eY5TraRvTUeeNYwXiUgSAunTZcKbhedj9zED4ga2wck4IHeVivBl9LzLW7&#10;85n6IlQiQdjnqKAOoc2l9GVNFv3ItcTJ+3OdxZBkV0nd4T3BbSMnWTaTFg2nhRpb2tZU/hc3qyCO&#10;ZelNP82oOrija8ypCHGj1PA7bn5BBIrhE36391rBYgqvL+kH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9YcnvwAAANsAAAAPAAAAAAAAAAAAAAAAAJgCAABkcnMvZG93bnJl&#10;di54bWxQSwUGAAAAAAQABAD1AAAAhAMAAAAA&#10;" fillcolor="red" strokecolor="#243f60 [1604]" strokeweight="2pt">
                  <v:stroke opacity="0"/>
                </v:rect>
                <v:shape id="テキスト ボックス 20" o:spid="_x0000_s1067" type="#_x0000_t202" style="position:absolute;left:1420;top:959;width:13448;height:4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Fk8MQA&#10;AADbAAAADwAAAGRycy9kb3ducmV2LnhtbESPW2sCMRSE3wv+h3CEvkjNWi+0q1FEEEofBC99P26O&#10;m8XNyZJEd/vvTUHo4zAz3zCLVWdrcScfKscKRsMMBHHhdMWlgtNx+/YBIkRkjbVjUvBLAVbL3ssC&#10;c+1a3tP9EEuRIBxyVGBibHIpQ2HIYhi6hjh5F+ctxiR9KbXHNsFtLd+zbCYtVpwWDDa0MVRcDzer&#10;IPuu9HhyMtvBhvH80/qdPU93Sr32u/UcRKQu/oef7S+t4HMCf1/SD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xZPDEAAAA2wAAAA8AAAAAAAAAAAAAAAAAmAIAAGRycy9k&#10;b3ducmV2LnhtbFBLBQYAAAAABAAEAPUAAACJAwAAAAA=&#10;" fillcolor="white [3201]" strokecolor="#7f7f7f [1601]">
                  <v:textbox>
                    <w:txbxContent>
                      <w:p w:rsidR="000C63F3" w:rsidRDefault="000C63F3" w:rsidP="002F7BFB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color w:val="000000" w:themeColor="dark1"/>
                            <w:sz w:val="40"/>
                            <w:szCs w:val="40"/>
                          </w:rPr>
                          <w:t>P3～４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39E7B99E" wp14:editId="09C8C588">
                <wp:simplePos x="0" y="0"/>
                <wp:positionH relativeFrom="column">
                  <wp:posOffset>2790825</wp:posOffset>
                </wp:positionH>
                <wp:positionV relativeFrom="paragraph">
                  <wp:posOffset>97790</wp:posOffset>
                </wp:positionV>
                <wp:extent cx="1771650" cy="714375"/>
                <wp:effectExtent l="0" t="0" r="19050" b="28575"/>
                <wp:wrapNone/>
                <wp:docPr id="8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1650" cy="714375"/>
                          <a:chOff x="0" y="7112"/>
                          <a:chExt cx="1851576" cy="533401"/>
                        </a:xfrm>
                      </wpg:grpSpPr>
                      <wps:wsp>
                        <wps:cNvPr id="90" name="正方形/長方形 89"/>
                        <wps:cNvSpPr/>
                        <wps:spPr>
                          <a:xfrm>
                            <a:off x="0" y="7112"/>
                            <a:ext cx="1851576" cy="53340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chemeClr val="accent1">
                                <a:shade val="50000"/>
                                <a:alpha val="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t"/>
                      </wps:wsp>
                      <wps:wsp>
                        <wps:cNvPr id="68" name="テキスト ボックス 22"/>
                        <wps:cNvSpPr txBox="1"/>
                        <wps:spPr>
                          <a:xfrm>
                            <a:off x="116878" y="76200"/>
                            <a:ext cx="1635152" cy="381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9525" cmpd="sng">
                            <a:solidFill>
                              <a:schemeClr val="lt1">
                                <a:shade val="50000"/>
                              </a:schemeClr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C63F3" w:rsidRDefault="000C63F3" w:rsidP="002F7BFB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 w:themeColor="dark1"/>
                                  <w:sz w:val="40"/>
                                  <w:szCs w:val="40"/>
                                </w:rPr>
                                <w:t>P5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 w:themeColor="dark1"/>
                                  <w:sz w:val="40"/>
                                  <w:szCs w:val="40"/>
                                </w:rPr>
                                <w:t>・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 w:themeColor="dark1"/>
                                  <w:sz w:val="40"/>
                                  <w:szCs w:val="40"/>
                                </w:rPr>
                                <w:t>9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/>
                                  <w:color w:val="000000" w:themeColor="dark1"/>
                                  <w:sz w:val="40"/>
                                  <w:szCs w:val="40"/>
                                </w:rPr>
                                <w:t>・</w:t>
                              </w: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 w:themeColor="dark1"/>
                                  <w:sz w:val="40"/>
                                  <w:szCs w:val="4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8" o:spid="_x0000_s1068" style="position:absolute;margin-left:219.75pt;margin-top:7.7pt;width:139.5pt;height:56.25pt;z-index:251649536;mso-position-horizontal-relative:text;mso-position-vertical-relative:text;mso-width-relative:margin;mso-height-relative:margin" coordorigin=",71" coordsize="18515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">
                <v:rect id="正方形/長方形 89" o:spid="_x0000_s1069" style="position:absolute;top:71;width:18515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cZUL4A&#10;AADbAAAADwAAAGRycy9kb3ducmV2LnhtbERP3WrCMBS+H+wdwhG8s6kOhtamRQYDYQxm9QEOzbEN&#10;NielyWr29uZC2OXH91/W0Q5ipskbxwrWWQ6CuHXacKfgcv5cbUH4gKxxcEwK/shDXb2+lFhod+cT&#10;zU3oRAphX6CCPoSxkNK3PVn0mRuJE3d1k8WQ4NRJPeE9hdtBbvL8XVo0nBp6HOmjp/bW/FoFcS1b&#10;b+a3nLov9+0G89OEeFBquYiHPYhAMfyLn+6jVrBL69OX9ANk9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0nGVC+AAAA2wAAAA8AAAAAAAAAAAAAAAAAmAIAAGRycy9kb3ducmV2&#10;LnhtbFBLBQYAAAAABAAEAPUAAACDAwAAAAA=&#10;" fillcolor="red" strokecolor="#243f60 [1604]" strokeweight="2pt">
                  <v:stroke opacity="0"/>
                </v:rect>
                <v:shape id="テキスト ボックス 22" o:spid="_x0000_s1070" type="#_x0000_t202" style="position:absolute;left:1168;top:762;width:16352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ke0sEA&#10;AADbAAAADwAAAGRycy9kb3ducmV2LnhtbERPW2vCMBR+H/gfwhH2MjR1lyLVKCIIYw+FOX0/bY5N&#10;sTkpSdZ2/355GOzx47tv95PtxEA+tI4VrJYZCOLa6ZYbBZev02INIkRkjZ1jUvBDAfa72cMWC+1G&#10;/qThHBuRQjgUqMDE2BdShtqQxbB0PXHibs5bjAn6RmqPYwq3nXzOslxabDk1GOzpaKi+n7+tguyj&#10;1S+vF3N6OjJW19GXtnorlXqcT4cNiEhT/Bf/ud+1gjyNTV/SD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pHtLBAAAA2wAAAA8AAAAAAAAAAAAAAAAAmAIAAGRycy9kb3du&#10;cmV2LnhtbFBLBQYAAAAABAAEAPUAAACGAwAAAAA=&#10;" fillcolor="white [3201]" strokecolor="#7f7f7f [1601]">
                  <v:textbox>
                    <w:txbxContent>
                      <w:p w:rsidR="000C63F3" w:rsidRDefault="000C63F3" w:rsidP="002F7BFB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color w:val="000000" w:themeColor="dark1"/>
                            <w:sz w:val="40"/>
                            <w:szCs w:val="40"/>
                          </w:rPr>
                          <w:t>P5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 w:themeColor="dark1"/>
                            <w:sz w:val="40"/>
                            <w:szCs w:val="40"/>
                          </w:rPr>
                          <w:t>・</w:t>
                        </w: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color w:val="000000" w:themeColor="dark1"/>
                            <w:sz w:val="40"/>
                            <w:szCs w:val="40"/>
                          </w:rPr>
                          <w:t>9</w:t>
                        </w:r>
                        <w:r>
                          <w:rPr>
                            <w:rFonts w:ascii="HG丸ｺﾞｼｯｸM-PRO" w:eastAsia="HG丸ｺﾞｼｯｸM-PRO" w:hAnsi="HG丸ｺﾞｼｯｸM-PRO" w:cstheme="minorBidi"/>
                            <w:color w:val="000000" w:themeColor="dark1"/>
                            <w:sz w:val="40"/>
                            <w:szCs w:val="40"/>
                          </w:rPr>
                          <w:t>・</w:t>
                        </w: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color w:val="000000" w:themeColor="dark1"/>
                            <w:sz w:val="40"/>
                            <w:szCs w:val="4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44B3D7C4" wp14:editId="42695DA2">
                <wp:simplePos x="0" y="0"/>
                <wp:positionH relativeFrom="column">
                  <wp:posOffset>2299335</wp:posOffset>
                </wp:positionH>
                <wp:positionV relativeFrom="paragraph">
                  <wp:posOffset>3175</wp:posOffset>
                </wp:positionV>
                <wp:extent cx="437515" cy="480695"/>
                <wp:effectExtent l="0" t="2540" r="36195" b="36195"/>
                <wp:wrapNone/>
                <wp:docPr id="95" name="屈折矢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37515" cy="480695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id="屈折矢印 12" o:spid="_x0000_s1026" style="position:absolute;left:0;text-align:left;margin-left:181.05pt;margin-top:.25pt;width:34.45pt;height:37.85pt;rotation:90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37515,480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" path="m,371316r273447,l273447,109379r-54689,l328136,,437515,109379r-54689,l382826,480695,,480695,,371316xe" fillcolor="#4f81bd [3204]" strokecolor="#243f60 [1604]" strokeweight="2pt">
                <v:path arrowok="t" o:connecttype="custom" o:connectlocs="0,371316;273447,371316;273447,109379;218758,109379;328136,0;437515,109379;382826,109379;382826,480695;0,480695;0,371316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5666A02" wp14:editId="74FDB91F">
                <wp:simplePos x="0" y="0"/>
                <wp:positionH relativeFrom="column">
                  <wp:posOffset>4725035</wp:posOffset>
                </wp:positionH>
                <wp:positionV relativeFrom="paragraph">
                  <wp:posOffset>36830</wp:posOffset>
                </wp:positionV>
                <wp:extent cx="437515" cy="480695"/>
                <wp:effectExtent l="0" t="2540" r="36195" b="36195"/>
                <wp:wrapNone/>
                <wp:docPr id="94" name="屈折矢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37515" cy="480695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id="屈折矢印 12" o:spid="_x0000_s1026" style="position:absolute;left:0;text-align:left;margin-left:372.05pt;margin-top:2.9pt;width:34.45pt;height:37.85pt;rotation:90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37515,480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" path="m,371316r273447,l273447,109379r-54689,l328136,,437515,109379r-54689,l382826,480695,,480695,,371316xe" fillcolor="#4f81bd [3204]" strokecolor="#243f60 [1604]" strokeweight="2pt">
                <v:path arrowok="t" o:connecttype="custom" o:connectlocs="0,371316;273447,371316;273447,109379;218758,109379;328136,0;437515,109379;382826,109379;382826,480695;0,480695;0,371316" o:connectangles="0,0,0,0,0,0,0,0,0,0"/>
              </v:shape>
            </w:pict>
          </mc:Fallback>
        </mc:AlternateContent>
      </w:r>
      <w:r w:rsidR="00C23005"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4C1A79AA" wp14:editId="2EBA3DF5">
                <wp:simplePos x="0" y="0"/>
                <wp:positionH relativeFrom="column">
                  <wp:posOffset>5181600</wp:posOffset>
                </wp:positionH>
                <wp:positionV relativeFrom="paragraph">
                  <wp:posOffset>57150</wp:posOffset>
                </wp:positionV>
                <wp:extent cx="1447800" cy="714375"/>
                <wp:effectExtent l="0" t="0" r="19050" b="28575"/>
                <wp:wrapNone/>
                <wp:docPr id="83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7800" cy="714375"/>
                          <a:chOff x="0" y="0"/>
                          <a:chExt cx="1513116" cy="533401"/>
                        </a:xfrm>
                      </wpg:grpSpPr>
                      <wps:wsp>
                        <wps:cNvPr id="87" name="正方形/長方形 86"/>
                        <wps:cNvSpPr/>
                        <wps:spPr>
                          <a:xfrm>
                            <a:off x="0" y="0"/>
                            <a:ext cx="1513116" cy="53340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solidFill>
                              <a:srgbClr val="5B9BD5">
                                <a:shade val="50000"/>
                                <a:alpha val="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t"/>
                      </wps:wsp>
                      <wps:wsp>
                        <wps:cNvPr id="89" name="テキスト ボックス 22"/>
                        <wps:cNvSpPr txBox="1"/>
                        <wps:spPr>
                          <a:xfrm>
                            <a:off x="106925" y="72136"/>
                            <a:ext cx="1306644" cy="3810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 cmpd="sng">
                            <a:solidFill>
                              <a:sysClr val="window" lastClr="FFFFFF">
                                <a:shade val="50000"/>
                              </a:sysClr>
                            </a:solidFill>
                          </a:ln>
                          <a:effectLst/>
                        </wps:spPr>
                        <wps:txbx>
                          <w:txbxContent>
                            <w:p w:rsidR="000C63F3" w:rsidRDefault="000C63F3" w:rsidP="002F7BFB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HG丸ｺﾞｼｯｸM-PRO" w:eastAsia="HG丸ｺﾞｼｯｸM-PRO" w:hAnsi="HG丸ｺﾞｼｯｸM-PRO" w:cstheme="minorBidi" w:hint="eastAsia"/>
                                  <w:color w:val="000000" w:themeColor="dark1"/>
                                  <w:sz w:val="40"/>
                                  <w:szCs w:val="40"/>
                                </w:rPr>
                                <w:t>P７～８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71" style="position:absolute;margin-left:408pt;margin-top:4.5pt;width:114pt;height:56.25pt;z-index:251645440;mso-position-horizontal-relative:text;mso-position-vertical-relative:text;mso-height-relative:margin" coordsize="15131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">
                <v:rect id="正方形/長方形 86" o:spid="_x0000_s1072" style="position:absolute;width:15131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TRD8UA&#10;AADbAAAADwAAAGRycy9kb3ducmV2LnhtbESPT2sCMRTE74V+h/AKXqRmW9BuV6PYgvinetAWvD42&#10;z93FzcuSRF2/vRGEHoeZ+Q0zmrSmFmdyvrKs4K2XgCDOra64UPD3O3tNQfiArLG2TAqu5GEyfn4a&#10;Yabthbd03oVCRAj7DBWUITSZlD4vyaDv2YY4egfrDIYoXSG1w0uEm1q+J8lAGqw4LpTY0HdJ+XF3&#10;Mgrm2439+lx0B/awunLfLNc/e5cq1Xlpp0MQgdrwH360F1pB+gH3L/EHyPE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NEPxQAAANsAAAAPAAAAAAAAAAAAAAAAAJgCAABkcnMv&#10;ZG93bnJldi54bWxQSwUGAAAAAAQABAD1AAAAigMAAAAA&#10;" fillcolor="red" strokecolor="#41719c" strokeweight="1pt">
                  <v:stroke opacity="0"/>
                </v:rect>
                <v:shape id="テキスト ボックス 22" o:spid="_x0000_s1073" type="#_x0000_t202" style="position:absolute;left:1069;top:721;width:13066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Ie7cQA&#10;AADbAAAADwAAAGRycy9kb3ducmV2LnhtbESPT2sCMRTE74V+h/AKvdWsPYhdzS4iVPTQSrX1/Ni8&#10;/aOblyWJ7vrtG0HwOMzMb5h5PphWXMj5xrKC8SgBQVxY3XCl4Hf/+TYF4QOyxtYyKbiShzx7fppj&#10;qm3PP3TZhUpECPsUFdQhdKmUvqjJoB/Zjjh6pXUGQ5SuktphH+Gmle9JMpEGG44LNXa0rKk47c5G&#10;waost4d+dTh+bzdX7Ur9N158tUq9vgyLGYhAQ3iE7+21VjD9gNuX+AN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yHu3EAAAA2wAAAA8AAAAAAAAAAAAAAAAAmAIAAGRycy9k&#10;b3ducmV2LnhtbFBLBQYAAAAABAAEAPUAAACJAwAAAAA=&#10;" fillcolor="window" strokecolor="#bcbcbc">
                  <v:textbox>
                    <w:txbxContent>
                      <w:p w:rsidR="000C63F3" w:rsidRDefault="000C63F3" w:rsidP="002F7BFB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="HG丸ｺﾞｼｯｸM-PRO" w:eastAsia="HG丸ｺﾞｼｯｸM-PRO" w:hAnsi="HG丸ｺﾞｼｯｸM-PRO" w:cstheme="minorBidi" w:hint="eastAsia"/>
                            <w:color w:val="000000" w:themeColor="dark1"/>
                            <w:sz w:val="40"/>
                            <w:szCs w:val="40"/>
                          </w:rPr>
                          <w:t>P７～８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F7BFB">
        <w:rPr>
          <w:noProof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5F39EB1D" wp14:editId="4BFD9A84">
                <wp:simplePos x="0" y="0"/>
                <wp:positionH relativeFrom="column">
                  <wp:posOffset>0</wp:posOffset>
                </wp:positionH>
                <wp:positionV relativeFrom="paragraph">
                  <wp:posOffset>1905</wp:posOffset>
                </wp:positionV>
                <wp:extent cx="438148" cy="481012"/>
                <wp:effectExtent l="0" t="2540" r="36195" b="36195"/>
                <wp:wrapNone/>
                <wp:docPr id="96" name="屈折矢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38148" cy="481012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>
            <w:pict>
              <v:shape id="屈折矢印 12" o:spid="_x0000_s1026" style="position:absolute;left:0;text-align:left;margin-left:0;margin-top:.15pt;width:34.5pt;height:37.85pt;rotation:90;z-index:2515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38148,481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" path="m,371475r273843,l273843,109537r-54769,l328611,,438148,109537r-54768,l383380,481012,,481012,,371475xe" fillcolor="#4f81bd [3204]" strokecolor="#243f60 [1604]" strokeweight="2pt">
                <v:path arrowok="t" o:connecttype="custom" o:connectlocs="0,371475;273843,371475;273843,109537;219074,109537;328611,0;438148,109537;383380,109537;383380,481012;0,481012;0,371475" o:connectangles="0,0,0,0,0,0,0,0,0,0"/>
              </v:shape>
            </w:pict>
          </mc:Fallback>
        </mc:AlternateContent>
      </w:r>
    </w:p>
    <w:p w:rsidR="005B16E7" w:rsidRDefault="005B16E7">
      <w:pPr>
        <w:rPr>
          <w:b/>
        </w:rPr>
      </w:pPr>
    </w:p>
    <w:p w:rsidR="005B16E7" w:rsidRPr="005B16E7" w:rsidRDefault="005B16E7" w:rsidP="005B16E7"/>
    <w:p w:rsidR="007D57F5" w:rsidRDefault="007931B1" w:rsidP="005B16E7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63A67001" wp14:editId="0323B560">
                <wp:simplePos x="0" y="0"/>
                <wp:positionH relativeFrom="column">
                  <wp:posOffset>2959735</wp:posOffset>
                </wp:positionH>
                <wp:positionV relativeFrom="paragraph">
                  <wp:posOffset>187325</wp:posOffset>
                </wp:positionV>
                <wp:extent cx="276225" cy="323850"/>
                <wp:effectExtent l="0" t="0" r="28575" b="19050"/>
                <wp:wrapNone/>
                <wp:docPr id="312" name="円/楕円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238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63F3" w:rsidRPr="00692534" w:rsidRDefault="000C63F3" w:rsidP="0069253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6925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12" o:spid="_x0000_s1074" style="position:absolute;margin-left:233.05pt;margin-top:14.75pt;width:21.75pt;height:25.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" fillcolor="window" strokecolor="#f79646" strokeweight="2pt">
                <v:textbox inset="0,0,0,0">
                  <w:txbxContent>
                    <w:p w:rsidR="000C63F3" w:rsidRPr="00692534" w:rsidRDefault="000C63F3" w:rsidP="0069253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692534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２</w:t>
                      </w:r>
                    </w:p>
                  </w:txbxContent>
                </v:textbox>
              </v:oval>
            </w:pict>
          </mc:Fallback>
        </mc:AlternateContent>
      </w:r>
    </w:p>
    <w:tbl>
      <w:tblPr>
        <w:tblStyle w:val="a3"/>
        <w:tblpPr w:leftFromText="142" w:rightFromText="142" w:vertAnchor="text" w:horzAnchor="margin" w:tblpY="1861"/>
        <w:tblOverlap w:val="never"/>
        <w:tblW w:w="10267" w:type="dxa"/>
        <w:tblLook w:val="04A0" w:firstRow="1" w:lastRow="0" w:firstColumn="1" w:lastColumn="0" w:noHBand="0" w:noVBand="1"/>
      </w:tblPr>
      <w:tblGrid>
        <w:gridCol w:w="2516"/>
        <w:gridCol w:w="2410"/>
        <w:gridCol w:w="2551"/>
        <w:gridCol w:w="2554"/>
        <w:gridCol w:w="236"/>
      </w:tblGrid>
      <w:tr w:rsidR="007D57F5" w:rsidRPr="005B3735" w:rsidTr="00C23005">
        <w:trPr>
          <w:gridAfter w:val="1"/>
          <w:wAfter w:w="236" w:type="dxa"/>
          <w:trHeight w:val="284"/>
        </w:trPr>
        <w:tc>
          <w:tcPr>
            <w:tcW w:w="10031" w:type="dxa"/>
            <w:gridSpan w:val="4"/>
          </w:tcPr>
          <w:p w:rsidR="007D57F5" w:rsidRPr="005B3735" w:rsidRDefault="007D57F5" w:rsidP="00C2300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D57F5" w:rsidRPr="00E844EB">
                    <w:rPr>
                      <w:rFonts w:ascii="HG丸ｺﾞｼｯｸM-PRO" w:eastAsia="HG丸ｺﾞｼｯｸM-PRO" w:hAnsi="HG丸ｺﾞｼｯｸM-PRO"/>
                      <w:sz w:val="11"/>
                    </w:rPr>
                    <w:t>き</w:t>
                  </w:r>
                </w:rt>
                <w:rubyBase>
                  <w:r w:rsidR="007D57F5">
                    <w:rPr>
                      <w:rFonts w:ascii="HG丸ｺﾞｼｯｸM-PRO" w:eastAsia="HG丸ｺﾞｼｯｸM-PRO" w:hAnsi="HG丸ｺﾞｼｯｸM-PRO"/>
                      <w:sz w:val="22"/>
                    </w:rPr>
                    <w:t>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D57F5" w:rsidRPr="00E844EB">
                    <w:rPr>
                      <w:rFonts w:ascii="HG丸ｺﾞｼｯｸM-PRO" w:eastAsia="HG丸ｺﾞｼｯｸM-PRO" w:hAnsi="HG丸ｺﾞｼｯｸM-PRO"/>
                      <w:sz w:val="11"/>
                    </w:rPr>
                    <w:t>ちょう</w:t>
                  </w:r>
                </w:rt>
                <w:rubyBase>
                  <w:r w:rsidR="007D57F5">
                    <w:rPr>
                      <w:rFonts w:ascii="HG丸ｺﾞｼｯｸM-PRO" w:eastAsia="HG丸ｺﾞｼｯｸM-PRO" w:hAnsi="HG丸ｺﾞｼｯｸM-PRO"/>
                      <w:sz w:val="22"/>
                    </w:rPr>
                    <w:t>重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D57F5" w:rsidRPr="00E844EB">
                    <w:rPr>
                      <w:rFonts w:ascii="HG丸ｺﾞｼｯｸM-PRO" w:eastAsia="HG丸ｺﾞｼｯｸM-PRO" w:hAnsi="HG丸ｺﾞｼｯｸM-PRO"/>
                      <w:sz w:val="11"/>
                    </w:rPr>
                    <w:t>ひん</w:t>
                  </w:r>
                </w:rt>
                <w:rubyBase>
                  <w:r w:rsidR="007D57F5">
                    <w:rPr>
                      <w:rFonts w:ascii="HG丸ｺﾞｼｯｸM-PRO" w:eastAsia="HG丸ｺﾞｼｯｸM-PRO" w:hAnsi="HG丸ｺﾞｼｯｸM-PRO"/>
                      <w:sz w:val="22"/>
                    </w:rPr>
                    <w:t>品</w:t>
                  </w:r>
                </w:rubyBase>
              </w:ruby>
            </w:r>
          </w:p>
        </w:tc>
      </w:tr>
      <w:tr w:rsidR="007D57F5" w:rsidRPr="005B3735" w:rsidTr="00C23005">
        <w:trPr>
          <w:gridAfter w:val="1"/>
          <w:wAfter w:w="236" w:type="dxa"/>
          <w:trHeight w:val="1821"/>
        </w:trPr>
        <w:tc>
          <w:tcPr>
            <w:tcW w:w="2516" w:type="dxa"/>
            <w:tcBorders>
              <w:bottom w:val="single" w:sz="4" w:space="0" w:color="auto"/>
            </w:tcBorders>
          </w:tcPr>
          <w:p w:rsidR="007D57F5" w:rsidRPr="005B3735" w:rsidRDefault="007D57F5" w:rsidP="00C23005">
            <w:pPr>
              <w:rPr>
                <w:rFonts w:ascii="HG丸ｺﾞｼｯｸM-PRO" w:eastAsia="HG丸ｺﾞｼｯｸM-PRO" w:hAnsi="HG丸ｺﾞｼｯｸM-PRO"/>
              </w:rPr>
            </w:pPr>
            <w:r w:rsidRPr="005B3735">
              <w:rPr>
                <w:rFonts w:ascii="HG丸ｺﾞｼｯｸM-PRO" w:eastAsia="HG丸ｺﾞｼｯｸM-PRO" w:hAnsi="HG丸ｺﾞｼｯｸM-PRO" w:cs="Arial"/>
                <w:noProof/>
                <w:sz w:val="20"/>
                <w:szCs w:val="20"/>
              </w:rPr>
              <w:drawing>
                <wp:anchor distT="0" distB="0" distL="114300" distR="114300" simplePos="0" relativeHeight="251740672" behindDoc="0" locked="0" layoutInCell="1" allowOverlap="1" wp14:anchorId="7CB6D1A9" wp14:editId="0C9632D0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15300</wp:posOffset>
                  </wp:positionV>
                  <wp:extent cx="1274533" cy="862965"/>
                  <wp:effectExtent l="0" t="0" r="1905" b="0"/>
                  <wp:wrapNone/>
                  <wp:docPr id="376" name="図 376" descr="お金 イラスト に対する画像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お金 イラスト に対する画像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533" cy="86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7928171F" wp14:editId="120BFDFF">
                      <wp:simplePos x="0" y="0"/>
                      <wp:positionH relativeFrom="column">
                        <wp:posOffset>-45373</wp:posOffset>
                      </wp:positionH>
                      <wp:positionV relativeFrom="paragraph">
                        <wp:posOffset>35337</wp:posOffset>
                      </wp:positionV>
                      <wp:extent cx="161925" cy="161925"/>
                      <wp:effectExtent l="0" t="0" r="28575" b="28575"/>
                      <wp:wrapNone/>
                      <wp:docPr id="288" name="正方形/長方形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288" o:spid="_x0000_s1026" style="position:absolute;left:0;text-align:left;margin-left:-3.55pt;margin-top:2.8pt;width:12.75pt;height:12.7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" fillcolor="white [3201]" strokecolor="black [3200]" strokeweight="1pt"/>
                  </w:pict>
                </mc:Fallback>
              </mc:AlternateContent>
            </w:r>
          </w:p>
          <w:p w:rsidR="007D57F5" w:rsidRPr="005B3735" w:rsidRDefault="007D57F5" w:rsidP="00C23005">
            <w:pPr>
              <w:rPr>
                <w:rFonts w:ascii="HG丸ｺﾞｼｯｸM-PRO" w:eastAsia="HG丸ｺﾞｼｯｸM-PRO" w:hAnsi="HG丸ｺﾞｼｯｸM-PRO"/>
              </w:rPr>
            </w:pPr>
          </w:p>
          <w:p w:rsidR="007D57F5" w:rsidRPr="005B3735" w:rsidRDefault="007D57F5" w:rsidP="00C23005">
            <w:pPr>
              <w:rPr>
                <w:rFonts w:ascii="HG丸ｺﾞｼｯｸM-PRO" w:eastAsia="HG丸ｺﾞｼｯｸM-PRO" w:hAnsi="HG丸ｺﾞｼｯｸM-PRO"/>
              </w:rPr>
            </w:pPr>
          </w:p>
          <w:p w:rsidR="007D57F5" w:rsidRPr="005B3735" w:rsidRDefault="007D57F5" w:rsidP="00C23005">
            <w:pPr>
              <w:rPr>
                <w:rFonts w:ascii="HG丸ｺﾞｼｯｸM-PRO" w:eastAsia="HG丸ｺﾞｼｯｸM-PRO" w:hAnsi="HG丸ｺﾞｼｯｸM-PRO" w:cs="Arial"/>
                <w:noProof/>
                <w:color w:val="0000DE"/>
                <w:bdr w:val="single" w:sz="6" w:space="0" w:color="DDDDDD" w:frame="1"/>
              </w:rPr>
            </w:pPr>
          </w:p>
          <w:p w:rsidR="007D57F5" w:rsidRPr="005B3735" w:rsidRDefault="007D57F5" w:rsidP="00C23005">
            <w:pPr>
              <w:ind w:firstLineChars="400" w:firstLine="880"/>
              <w:rPr>
                <w:rFonts w:ascii="HG丸ｺﾞｼｯｸM-PRO" w:eastAsia="HG丸ｺﾞｼｯｸM-PRO" w:hAnsi="HG丸ｺﾞｼｯｸM-PRO" w:cs="Arial"/>
                <w:noProof/>
                <w:color w:val="0000DE"/>
                <w:sz w:val="22"/>
                <w:bdr w:val="single" w:sz="6" w:space="0" w:color="DDDDDD" w:frame="1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7D57F5" w:rsidRPr="005B3735" w:rsidRDefault="007D57F5" w:rsidP="00C23005">
            <w:pPr>
              <w:rPr>
                <w:rFonts w:ascii="HG丸ｺﾞｼｯｸM-PRO" w:eastAsia="HG丸ｺﾞｼｯｸM-PRO" w:hAnsi="HG丸ｺﾞｼｯｸM-PRO" w:cs="Arial"/>
                <w:noProof/>
                <w:color w:val="0000DE"/>
                <w:bdr w:val="single" w:sz="6" w:space="0" w:color="DDDDDD" w:frame="1"/>
              </w:rPr>
            </w:pPr>
            <w:r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  <w:bdr w:val="single" w:sz="6" w:space="0" w:color="DDDDDD" w:frame="1"/>
              </w:rPr>
              <w:drawing>
                <wp:anchor distT="0" distB="0" distL="114300" distR="114300" simplePos="0" relativeHeight="251650560" behindDoc="0" locked="0" layoutInCell="1" allowOverlap="1" wp14:anchorId="711BCB51" wp14:editId="5253DEA8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210820</wp:posOffset>
                  </wp:positionV>
                  <wp:extent cx="1141095" cy="623570"/>
                  <wp:effectExtent l="0" t="0" r="1905" b="5080"/>
                  <wp:wrapNone/>
                  <wp:docPr id="377" name="図 377" descr="「通帳とカードイ...」の画像検索結果">
                    <a:hlinkClick xmlns:a="http://schemas.openxmlformats.org/drawingml/2006/main" r:id="rId81" tgtFrame="&quot;imagew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「通帳とカードイ...」の画像検索結果">
                            <a:hlinkClick r:id="rId81" tgtFrame="&quot;imagew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62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  <w:bdr w:val="single" w:sz="6" w:space="0" w:color="DDDDDD" w:frame="1"/>
              </w:rPr>
              <w:drawing>
                <wp:anchor distT="0" distB="0" distL="114300" distR="114300" simplePos="0" relativeHeight="251654656" behindDoc="0" locked="0" layoutInCell="1" allowOverlap="1" wp14:anchorId="7691B329" wp14:editId="4E932DD2">
                  <wp:simplePos x="0" y="0"/>
                  <wp:positionH relativeFrom="column">
                    <wp:posOffset>1000760</wp:posOffset>
                  </wp:positionH>
                  <wp:positionV relativeFrom="paragraph">
                    <wp:posOffset>157480</wp:posOffset>
                  </wp:positionV>
                  <wp:extent cx="266700" cy="284480"/>
                  <wp:effectExtent l="0" t="0" r="0" b="1270"/>
                  <wp:wrapNone/>
                  <wp:docPr id="378" name="図 378" descr="「印鑑 イラスト」の画像検索結果">
                    <a:hlinkClick xmlns:a="http://schemas.openxmlformats.org/drawingml/2006/main" r:id="rId83" tgtFrame="&quot;imagew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印鑑 イラスト」の画像検索結果">
                            <a:hlinkClick r:id="rId83" tgtFrame="&quot;imagew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7F51A9ED" wp14:editId="7AF0E4BA">
                      <wp:simplePos x="0" y="0"/>
                      <wp:positionH relativeFrom="column">
                        <wp:posOffset>-41976</wp:posOffset>
                      </wp:positionH>
                      <wp:positionV relativeFrom="paragraph">
                        <wp:posOffset>31082</wp:posOffset>
                      </wp:positionV>
                      <wp:extent cx="161925" cy="161925"/>
                      <wp:effectExtent l="0" t="0" r="28575" b="28575"/>
                      <wp:wrapNone/>
                      <wp:docPr id="316" name="正方形/長方形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16" o:spid="_x0000_s1026" style="position:absolute;left:0;text-align:left;margin-left:-3.3pt;margin-top:2.45pt;width:12.75pt;height:12.7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" fillcolor="window" strokecolor="windowText" strokeweight="1pt"/>
                  </w:pict>
                </mc:Fallback>
              </mc:AlternateContent>
            </w:r>
          </w:p>
          <w:p w:rsidR="007D57F5" w:rsidRPr="005B3735" w:rsidRDefault="007D57F5" w:rsidP="00C23005">
            <w:pPr>
              <w:jc w:val="center"/>
              <w:rPr>
                <w:rFonts w:ascii="HG丸ｺﾞｼｯｸM-PRO" w:eastAsia="HG丸ｺﾞｼｯｸM-PRO" w:hAnsi="HG丸ｺﾞｼｯｸM-PRO" w:cs="Arial"/>
              </w:rPr>
            </w:pPr>
          </w:p>
          <w:p w:rsidR="007D57F5" w:rsidRPr="005B3735" w:rsidRDefault="007D57F5" w:rsidP="00C23005">
            <w:pPr>
              <w:rPr>
                <w:rFonts w:ascii="HG丸ｺﾞｼｯｸM-PRO" w:eastAsia="HG丸ｺﾞｼｯｸM-PRO" w:hAnsi="HG丸ｺﾞｼｯｸM-PRO" w:cs="Arial"/>
              </w:rPr>
            </w:pPr>
          </w:p>
          <w:p w:rsidR="007D57F5" w:rsidRPr="005B3735" w:rsidRDefault="006574F3" w:rsidP="00C23005">
            <w:pPr>
              <w:rPr>
                <w:rFonts w:ascii="HG丸ｺﾞｼｯｸM-PRO" w:eastAsia="HG丸ｺﾞｼｯｸM-PRO" w:hAnsi="HG丸ｺﾞｼｯｸM-PRO" w:cs="Arial"/>
              </w:rPr>
            </w:pPr>
            <w:r>
              <w:rPr>
                <w:rFonts w:ascii="HG丸ｺﾞｼｯｸM-PRO" w:eastAsia="HG丸ｺﾞｼｯｸM-PRO" w:hAnsi="HG丸ｺﾞｼｯｸM-PRO" w:cs="Arial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516D4C17" wp14:editId="690CF7DA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158115</wp:posOffset>
                      </wp:positionV>
                      <wp:extent cx="1552575" cy="400050"/>
                      <wp:effectExtent l="0" t="0" r="0" b="0"/>
                      <wp:wrapNone/>
                      <wp:docPr id="254" name="テキスト ボックス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2575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63F3" w:rsidRPr="006574F3" w:rsidRDefault="000C63F3" w:rsidP="006574F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Arial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0C63F3" w:rsidRPr="005C6DD2">
                                          <w:rPr>
                                            <w:rFonts w:ascii="HG丸ｺﾞｼｯｸM-PRO" w:eastAsia="HG丸ｺﾞｼｯｸM-PRO" w:hAnsi="HG丸ｺﾞｼｯｸM-PRO" w:cs="Arial"/>
                                            <w:sz w:val="10"/>
                                            <w:szCs w:val="21"/>
                                          </w:rPr>
                                          <w:t>つうちょう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="Arial"/>
                                            <w:szCs w:val="21"/>
                                          </w:rPr>
                                          <w:t>通帳</w:t>
                                        </w:r>
                                      </w:rubyBase>
                                    </w:ruby>
                                  </w:r>
                                  <w:r w:rsidRPr="005B3735">
                                    <w:rPr>
                                      <w:rFonts w:ascii="HG丸ｺﾞｼｯｸM-PRO" w:eastAsia="HG丸ｺﾞｼｯｸM-PRO" w:hAnsi="HG丸ｺﾞｼｯｸM-PRO" w:cs="Arial" w:hint="eastAsia"/>
                                      <w:szCs w:val="21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Arial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0C63F3" w:rsidRPr="005C6DD2">
                                          <w:rPr>
                                            <w:rFonts w:ascii="HG丸ｺﾞｼｯｸM-PRO" w:eastAsia="HG丸ｺﾞｼｯｸM-PRO" w:hAnsi="HG丸ｺﾞｼｯｸM-PRO" w:cs="Arial"/>
                                            <w:sz w:val="10"/>
                                            <w:szCs w:val="21"/>
                                          </w:rPr>
                                          <w:t>いん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="Arial"/>
                                            <w:szCs w:val="21"/>
                                          </w:rPr>
                                          <w:t>印</w:t>
                                        </w:r>
                                      </w:rubyBase>
                                    </w:ruby>
                                  </w:r>
                                  <w:r w:rsidRPr="005B3735">
                                    <w:rPr>
                                      <w:rFonts w:ascii="HG丸ｺﾞｼｯｸM-PRO" w:eastAsia="HG丸ｺﾞｼｯｸM-PRO" w:hAnsi="HG丸ｺﾞｼｯｸM-PRO" w:cs="Arial" w:hint="eastAsia"/>
                                      <w:szCs w:val="21"/>
                                    </w:rPr>
                                    <w:t>、ｷｬｯｼｭｶｰﾄﾞ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54" o:spid="_x0000_s1075" type="#_x0000_t202" style="position:absolute;margin-left:-4.3pt;margin-top:12.45pt;width:122.25pt;height:31.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" filled="f" stroked="f" strokeweight=".5pt">
                      <v:textbox>
                        <w:txbxContent>
                          <w:p w:rsidR="000C63F3" w:rsidRPr="006574F3" w:rsidRDefault="000C63F3" w:rsidP="006574F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C6DD2">
                                    <w:rPr>
                                      <w:rFonts w:ascii="HG丸ｺﾞｼｯｸM-PRO" w:eastAsia="HG丸ｺﾞｼｯｸM-PRO" w:hAnsi="HG丸ｺﾞｼｯｸM-PRO" w:cs="Arial"/>
                                      <w:sz w:val="10"/>
                                      <w:szCs w:val="21"/>
                                    </w:rPr>
                                    <w:t>つうちょう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Arial"/>
                                      <w:szCs w:val="21"/>
                                    </w:rPr>
                                    <w:t>通帳</w:t>
                                  </w:r>
                                </w:rubyBase>
                              </w:ruby>
                            </w:r>
                            <w:r w:rsidRPr="005B3735">
                              <w:rPr>
                                <w:rFonts w:ascii="HG丸ｺﾞｼｯｸM-PRO" w:eastAsia="HG丸ｺﾞｼｯｸM-PRO" w:hAnsi="HG丸ｺﾞｼｯｸM-PRO" w:cs="Arial" w:hint="eastAsia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Arial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C6DD2">
                                    <w:rPr>
                                      <w:rFonts w:ascii="HG丸ｺﾞｼｯｸM-PRO" w:eastAsia="HG丸ｺﾞｼｯｸM-PRO" w:hAnsi="HG丸ｺﾞｼｯｸM-PRO" w:cs="Arial"/>
                                      <w:sz w:val="10"/>
                                      <w:szCs w:val="21"/>
                                    </w:rPr>
                                    <w:t>いん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Arial"/>
                                      <w:szCs w:val="21"/>
                                    </w:rPr>
                                    <w:t>印</w:t>
                                  </w:r>
                                </w:rubyBase>
                              </w:ruby>
                            </w:r>
                            <w:r w:rsidRPr="005B3735">
                              <w:rPr>
                                <w:rFonts w:ascii="HG丸ｺﾞｼｯｸM-PRO" w:eastAsia="HG丸ｺﾞｼｯｸM-PRO" w:hAnsi="HG丸ｺﾞｼｯｸM-PRO" w:cs="Arial" w:hint="eastAsia"/>
                                <w:szCs w:val="21"/>
                              </w:rPr>
                              <w:t>、ｷｬｯｼｭｶｰﾄﾞ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D57F5" w:rsidRPr="005B3735" w:rsidRDefault="007D57F5" w:rsidP="00C23005">
            <w:pPr>
              <w:rPr>
                <w:rFonts w:ascii="HG丸ｺﾞｼｯｸM-PRO" w:eastAsia="HG丸ｺﾞｼｯｸM-PRO" w:hAnsi="HG丸ｺﾞｼｯｸM-PRO" w:cs="Arial"/>
                <w:szCs w:val="21"/>
              </w:rPr>
            </w:pPr>
          </w:p>
        </w:tc>
        <w:tc>
          <w:tcPr>
            <w:tcW w:w="2551" w:type="dxa"/>
          </w:tcPr>
          <w:p w:rsidR="007D57F5" w:rsidRPr="005B3735" w:rsidRDefault="007D57F5" w:rsidP="00C23005">
            <w:pPr>
              <w:rPr>
                <w:rFonts w:ascii="HG丸ｺﾞｼｯｸM-PRO" w:eastAsia="HG丸ｺﾞｼｯｸM-PRO" w:hAnsi="HG丸ｺﾞｼｯｸM-PRO" w:cs="Arial"/>
                <w:noProof/>
                <w:color w:val="0000DE"/>
                <w:bdr w:val="single" w:sz="6" w:space="0" w:color="DDDDDD" w:frame="1"/>
              </w:rPr>
            </w:pPr>
            <w:r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  <w:bdr w:val="single" w:sz="6" w:space="0" w:color="DDDDDD" w:frame="1"/>
              </w:rPr>
              <w:drawing>
                <wp:anchor distT="0" distB="0" distL="114300" distR="114300" simplePos="0" relativeHeight="251625984" behindDoc="0" locked="0" layoutInCell="1" allowOverlap="1" wp14:anchorId="0683A8B0" wp14:editId="03EB17D2">
                  <wp:simplePos x="0" y="0"/>
                  <wp:positionH relativeFrom="margin">
                    <wp:posOffset>281940</wp:posOffset>
                  </wp:positionH>
                  <wp:positionV relativeFrom="paragraph">
                    <wp:posOffset>147129</wp:posOffset>
                  </wp:positionV>
                  <wp:extent cx="942975" cy="619316"/>
                  <wp:effectExtent l="0" t="0" r="0" b="9525"/>
                  <wp:wrapNone/>
                  <wp:docPr id="379" name="図 379" descr="「保険証イラスト」の画像検索結果">
                    <a:hlinkClick xmlns:a="http://schemas.openxmlformats.org/drawingml/2006/main" r:id="rId85" tgtFrame="&quot;imagew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「保険証イラスト」の画像検索結果">
                            <a:hlinkClick r:id="rId85" tgtFrame="&quot;imagew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281" cy="624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6CFD8963" wp14:editId="558C7A59">
                      <wp:simplePos x="0" y="0"/>
                      <wp:positionH relativeFrom="column">
                        <wp:posOffset>-38768</wp:posOffset>
                      </wp:positionH>
                      <wp:positionV relativeFrom="paragraph">
                        <wp:posOffset>30447</wp:posOffset>
                      </wp:positionV>
                      <wp:extent cx="161925" cy="161925"/>
                      <wp:effectExtent l="0" t="0" r="28575" b="28575"/>
                      <wp:wrapNone/>
                      <wp:docPr id="321" name="正方形/長方形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21" o:spid="_x0000_s1026" style="position:absolute;left:0;text-align:left;margin-left:-3.05pt;margin-top:2.4pt;width:12.75pt;height:12.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" fillcolor="window" strokecolor="windowText" strokeweight="1pt"/>
                  </w:pict>
                </mc:Fallback>
              </mc:AlternateContent>
            </w:r>
          </w:p>
          <w:p w:rsidR="007D57F5" w:rsidRPr="005B3735" w:rsidRDefault="007D57F5" w:rsidP="00C23005">
            <w:pPr>
              <w:ind w:firstLineChars="100" w:firstLine="210"/>
              <w:rPr>
                <w:rFonts w:ascii="HG丸ｺﾞｼｯｸM-PRO" w:eastAsia="HG丸ｺﾞｼｯｸM-PRO" w:hAnsi="HG丸ｺﾞｼｯｸM-PRO" w:cs="Arial"/>
              </w:rPr>
            </w:pPr>
          </w:p>
          <w:p w:rsidR="007D57F5" w:rsidRPr="005B3735" w:rsidRDefault="007D57F5" w:rsidP="00C23005">
            <w:pPr>
              <w:jc w:val="center"/>
              <w:rPr>
                <w:rFonts w:ascii="HG丸ｺﾞｼｯｸM-PRO" w:eastAsia="HG丸ｺﾞｼｯｸM-PRO" w:hAnsi="HG丸ｺﾞｼｯｸM-PRO" w:cs="Arial"/>
              </w:rPr>
            </w:pPr>
          </w:p>
          <w:p w:rsidR="007D57F5" w:rsidRPr="005B3735" w:rsidRDefault="007D57F5" w:rsidP="00C23005">
            <w:pPr>
              <w:ind w:firstLineChars="400" w:firstLine="880"/>
              <w:rPr>
                <w:rFonts w:ascii="HG丸ｺﾞｼｯｸM-PRO" w:eastAsia="HG丸ｺﾞｼｯｸM-PRO" w:hAnsi="HG丸ｺﾞｼｯｸM-PRO" w:cs="Arial"/>
                <w:sz w:val="22"/>
              </w:rPr>
            </w:pPr>
          </w:p>
        </w:tc>
        <w:tc>
          <w:tcPr>
            <w:tcW w:w="2554" w:type="dxa"/>
          </w:tcPr>
          <w:p w:rsidR="007D57F5" w:rsidRPr="005B3735" w:rsidRDefault="00AC41AA" w:rsidP="00C23005">
            <w:pPr>
              <w:rPr>
                <w:rFonts w:ascii="HG丸ｺﾞｼｯｸM-PRO" w:eastAsia="HG丸ｺﾞｼｯｸM-PRO" w:hAnsi="HG丸ｺﾞｼｯｸM-PRO" w:cs="Arial"/>
                <w:noProof/>
                <w:color w:val="0000DE"/>
                <w:bdr w:val="single" w:sz="6" w:space="0" w:color="DDDDDD" w:frame="1"/>
              </w:rPr>
            </w:pPr>
            <w:r>
              <w:rPr>
                <w:rFonts w:ascii="HG丸ｺﾞｼｯｸM-PRO" w:eastAsia="HG丸ｺﾞｼｯｸM-PRO" w:hAnsi="HG丸ｺﾞｼｯｸM-PRO" w:cs="Arial"/>
                <w:noProof/>
              </w:rPr>
              <w:drawing>
                <wp:anchor distT="0" distB="0" distL="114300" distR="114300" simplePos="0" relativeHeight="251807232" behindDoc="0" locked="0" layoutInCell="1" allowOverlap="1" wp14:anchorId="201C6A65" wp14:editId="7D2A5BC3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148590</wp:posOffset>
                  </wp:positionV>
                  <wp:extent cx="1080770" cy="619125"/>
                  <wp:effectExtent l="0" t="0" r="5080" b="9525"/>
                  <wp:wrapNone/>
                  <wp:docPr id="306" name="図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57F5"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362302B0" wp14:editId="782AE191">
                      <wp:simplePos x="0" y="0"/>
                      <wp:positionH relativeFrom="column">
                        <wp:posOffset>-40895</wp:posOffset>
                      </wp:positionH>
                      <wp:positionV relativeFrom="paragraph">
                        <wp:posOffset>31082</wp:posOffset>
                      </wp:positionV>
                      <wp:extent cx="161925" cy="161925"/>
                      <wp:effectExtent l="0" t="0" r="28575" b="28575"/>
                      <wp:wrapNone/>
                      <wp:docPr id="328" name="正方形/長方形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28" o:spid="_x0000_s1026" style="position:absolute;left:0;text-align:left;margin-left:-3.2pt;margin-top:2.45pt;width:12.75pt;height:12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" fillcolor="window" strokecolor="windowText" strokeweight="1pt"/>
                  </w:pict>
                </mc:Fallback>
              </mc:AlternateContent>
            </w:r>
          </w:p>
          <w:p w:rsidR="007D57F5" w:rsidRPr="005B3735" w:rsidRDefault="007D57F5" w:rsidP="00C23005">
            <w:pPr>
              <w:jc w:val="center"/>
              <w:rPr>
                <w:rFonts w:ascii="HG丸ｺﾞｼｯｸM-PRO" w:eastAsia="HG丸ｺﾞｼｯｸM-PRO" w:hAnsi="HG丸ｺﾞｼｯｸM-PRO" w:cs="Arial"/>
              </w:rPr>
            </w:pPr>
          </w:p>
          <w:p w:rsidR="007D57F5" w:rsidRPr="005B3735" w:rsidRDefault="007D57F5" w:rsidP="00C23005">
            <w:pPr>
              <w:rPr>
                <w:rFonts w:ascii="HG丸ｺﾞｼｯｸM-PRO" w:eastAsia="HG丸ｺﾞｼｯｸM-PRO" w:hAnsi="HG丸ｺﾞｼｯｸM-PRO" w:cs="Arial"/>
              </w:rPr>
            </w:pPr>
          </w:p>
          <w:p w:rsidR="007D57F5" w:rsidRPr="005B3735" w:rsidRDefault="007D57F5" w:rsidP="00C23005">
            <w:pPr>
              <w:rPr>
                <w:rFonts w:ascii="HG丸ｺﾞｼｯｸM-PRO" w:eastAsia="HG丸ｺﾞｼｯｸM-PRO" w:hAnsi="HG丸ｺﾞｼｯｸM-PRO" w:cs="Arial"/>
              </w:rPr>
            </w:pPr>
          </w:p>
          <w:p w:rsidR="007D57F5" w:rsidRPr="005B3735" w:rsidRDefault="007D57F5" w:rsidP="00DA0E5F">
            <w:pPr>
              <w:rPr>
                <w:rFonts w:ascii="HG丸ｺﾞｼｯｸM-PRO" w:eastAsia="HG丸ｺﾞｼｯｸM-PRO" w:hAnsi="HG丸ｺﾞｼｯｸM-PRO" w:cs="Arial"/>
                <w:sz w:val="22"/>
              </w:rPr>
            </w:pPr>
          </w:p>
        </w:tc>
      </w:tr>
      <w:tr w:rsidR="007D57F5" w:rsidRPr="005B3735" w:rsidTr="00C23005">
        <w:trPr>
          <w:gridAfter w:val="1"/>
          <w:wAfter w:w="236" w:type="dxa"/>
          <w:trHeight w:val="330"/>
        </w:trPr>
        <w:tc>
          <w:tcPr>
            <w:tcW w:w="4926" w:type="dxa"/>
            <w:gridSpan w:val="2"/>
            <w:tcBorders>
              <w:left w:val="single" w:sz="4" w:space="0" w:color="auto"/>
            </w:tcBorders>
          </w:tcPr>
          <w:p w:rsidR="007D57F5" w:rsidRPr="005B3735" w:rsidRDefault="006574F3" w:rsidP="00C23005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cs="Arial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>
                      <wp:simplePos x="0" y="0"/>
                      <wp:positionH relativeFrom="column">
                        <wp:posOffset>314325</wp:posOffset>
                      </wp:positionH>
                      <wp:positionV relativeFrom="paragraph">
                        <wp:posOffset>-280670</wp:posOffset>
                      </wp:positionV>
                      <wp:extent cx="895350" cy="361950"/>
                      <wp:effectExtent l="0" t="0" r="0" b="0"/>
                      <wp:wrapNone/>
                      <wp:docPr id="253" name="テキスト ボックス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5350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63F3" w:rsidRPr="006574F3" w:rsidRDefault="000C63F3" w:rsidP="006574F3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6574F3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おかね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53" o:spid="_x0000_s1076" type="#_x0000_t202" style="position:absolute;left:0;text-align:left;margin-left:24.75pt;margin-top:-22.1pt;width:70.5pt;height:28.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" filled="f" stroked="f" strokeweight=".5pt">
                      <v:textbox>
                        <w:txbxContent>
                          <w:p w:rsidR="000C63F3" w:rsidRPr="006574F3" w:rsidRDefault="000C63F3" w:rsidP="006574F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574F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おかね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D57F5">
              <w:rPr>
                <w:rFonts w:ascii="HG丸ｺﾞｼｯｸM-PRO" w:eastAsia="HG丸ｺﾞｼｯｸM-PRO" w:hAnsi="HG丸ｺﾞｼｯｸM-PRO" w:cs="Arial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D57F5" w:rsidRPr="005C6DD2">
                    <w:rPr>
                      <w:rFonts w:ascii="HG丸ｺﾞｼｯｸM-PRO" w:eastAsia="HG丸ｺﾞｼｯｸM-PRO" w:hAnsi="HG丸ｺﾞｼｯｸM-PRO" w:cs="Arial"/>
                      <w:sz w:val="11"/>
                    </w:rPr>
                    <w:t>い</w:t>
                  </w:r>
                </w:rt>
                <w:rubyBase>
                  <w:r w:rsidR="007D57F5">
                    <w:rPr>
                      <w:rFonts w:ascii="HG丸ｺﾞｼｯｸM-PRO" w:eastAsia="HG丸ｺﾞｼｯｸM-PRO" w:hAnsi="HG丸ｺﾞｼｯｸM-PRO" w:cs="Arial"/>
                      <w:sz w:val="22"/>
                    </w:rPr>
                    <w:t>衣</w:t>
                  </w:r>
                </w:rubyBase>
              </w:ruby>
            </w:r>
            <w:r w:rsidR="007D57F5" w:rsidRPr="005B3735">
              <w:rPr>
                <w:rFonts w:ascii="HG丸ｺﾞｼｯｸM-PRO" w:eastAsia="HG丸ｺﾞｼｯｸM-PRO" w:hAnsi="HG丸ｺﾞｼｯｸM-PRO" w:cs="Arial" w:hint="eastAsia"/>
                <w:sz w:val="22"/>
              </w:rPr>
              <w:t xml:space="preserve">　　</w:t>
            </w:r>
            <w:r w:rsidR="007D57F5">
              <w:rPr>
                <w:rFonts w:ascii="HG丸ｺﾞｼｯｸM-PRO" w:eastAsia="HG丸ｺﾞｼｯｸM-PRO" w:hAnsi="HG丸ｺﾞｼｯｸM-PRO" w:cs="Arial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D57F5" w:rsidRPr="005C6DD2">
                    <w:rPr>
                      <w:rFonts w:ascii="HG丸ｺﾞｼｯｸM-PRO" w:eastAsia="HG丸ｺﾞｼｯｸM-PRO" w:hAnsi="HG丸ｺﾞｼｯｸM-PRO" w:cs="Arial"/>
                      <w:sz w:val="11"/>
                    </w:rPr>
                    <w:t>るい</w:t>
                  </w:r>
                </w:rt>
                <w:rubyBase>
                  <w:r w:rsidR="007D57F5">
                    <w:rPr>
                      <w:rFonts w:ascii="HG丸ｺﾞｼｯｸM-PRO" w:eastAsia="HG丸ｺﾞｼｯｸM-PRO" w:hAnsi="HG丸ｺﾞｼｯｸM-PRO" w:cs="Arial"/>
                      <w:sz w:val="22"/>
                    </w:rPr>
                    <w:t>類</w:t>
                  </w:r>
                </w:rubyBase>
              </w:ruby>
            </w:r>
          </w:p>
        </w:tc>
        <w:tc>
          <w:tcPr>
            <w:tcW w:w="5105" w:type="dxa"/>
            <w:gridSpan w:val="2"/>
          </w:tcPr>
          <w:p w:rsidR="007D57F5" w:rsidRPr="005B3735" w:rsidRDefault="00DA0E5F" w:rsidP="00C2300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cs="Arial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6C4FF686" wp14:editId="52B1555C">
                      <wp:simplePos x="0" y="0"/>
                      <wp:positionH relativeFrom="column">
                        <wp:posOffset>1724660</wp:posOffset>
                      </wp:positionH>
                      <wp:positionV relativeFrom="paragraph">
                        <wp:posOffset>-314960</wp:posOffset>
                      </wp:positionV>
                      <wp:extent cx="1209675" cy="419100"/>
                      <wp:effectExtent l="0" t="0" r="0" b="0"/>
                      <wp:wrapNone/>
                      <wp:docPr id="256" name="テキスト ボックス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9675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63F3" w:rsidRPr="006574F3" w:rsidRDefault="000C63F3" w:rsidP="006574F3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5B3735">
                                    <w:rPr>
                                      <w:rFonts w:ascii="HG丸ｺﾞｼｯｸM-PRO" w:eastAsia="HG丸ｺﾞｼｯｸM-PRO" w:hAnsi="HG丸ｺﾞｼｯｸM-PRO" w:cs="Arial" w:hint="eastAsia"/>
                                      <w:sz w:val="22"/>
                                    </w:rPr>
                                    <w:t>ヘルプカード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56" o:spid="_x0000_s1077" type="#_x0000_t202" style="position:absolute;left:0;text-align:left;margin-left:135.8pt;margin-top:-24.8pt;width:95.25pt;height:33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" filled="f" stroked="f" strokeweight=".5pt">
                      <v:textbox>
                        <w:txbxContent>
                          <w:p w:rsidR="000C63F3" w:rsidRPr="006574F3" w:rsidRDefault="000C63F3" w:rsidP="006574F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B3735">
                              <w:rPr>
                                <w:rFonts w:ascii="HG丸ｺﾞｼｯｸM-PRO" w:eastAsia="HG丸ｺﾞｼｯｸM-PRO" w:hAnsi="HG丸ｺﾞｼｯｸM-PRO" w:cs="Arial" w:hint="eastAsia"/>
                                <w:sz w:val="22"/>
                              </w:rPr>
                              <w:t>ヘルプカード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574F3">
              <w:rPr>
                <w:rFonts w:ascii="HG丸ｺﾞｼｯｸM-PRO" w:eastAsia="HG丸ｺﾞｼｯｸM-PRO" w:hAnsi="HG丸ｺﾞｼｯｸM-PRO" w:cs="Arial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7BE80783" wp14:editId="0F752E85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-452120</wp:posOffset>
                      </wp:positionV>
                      <wp:extent cx="1209675" cy="533400"/>
                      <wp:effectExtent l="0" t="0" r="0" b="0"/>
                      <wp:wrapNone/>
                      <wp:docPr id="255" name="テキスト ボックス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9675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63F3" w:rsidRPr="006574F3" w:rsidRDefault="000C63F3" w:rsidP="006574F3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Arial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0C63F3" w:rsidRPr="005C6DD2">
                                          <w:rPr>
                                            <w:rFonts w:ascii="HG丸ｺﾞｼｯｸM-PRO" w:eastAsia="HG丸ｺﾞｼｯｸM-PRO" w:hAnsi="HG丸ｺﾞｼｯｸM-PRO" w:cs="Arial"/>
                                            <w:sz w:val="11"/>
                                          </w:rPr>
                                          <w:t>ほけんしょう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="Arial"/>
                                            <w:sz w:val="22"/>
                                          </w:rPr>
                                          <w:t>保険証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55" o:spid="_x0000_s1078" type="#_x0000_t202" style="position:absolute;left:0;text-align:left;margin-left:9.45pt;margin-top:-35.6pt;width:95.25pt;height:42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" filled="f" stroked="f" strokeweight=".5pt">
                      <v:textbox>
                        <w:txbxContent>
                          <w:p w:rsidR="000C63F3" w:rsidRPr="006574F3" w:rsidRDefault="000C63F3" w:rsidP="006574F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63F3" w:rsidRPr="005C6DD2">
                                    <w:rPr>
                                      <w:rFonts w:ascii="HG丸ｺﾞｼｯｸM-PRO" w:eastAsia="HG丸ｺﾞｼｯｸM-PRO" w:hAnsi="HG丸ｺﾞｼｯｸM-PRO" w:cs="Arial"/>
                                      <w:sz w:val="11"/>
                                    </w:rPr>
                                    <w:t>ほけんしょう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Arial"/>
                                      <w:sz w:val="22"/>
                                    </w:rPr>
                                    <w:t>保険証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B4C73">
              <w:rPr>
                <w:rFonts w:ascii="HG丸ｺﾞｼｯｸM-PRO" w:eastAsia="HG丸ｺﾞｼｯｸM-PRO" w:hAnsi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B4C73" w:rsidRPr="00FB4C73">
                    <w:rPr>
                      <w:rFonts w:ascii="HG丸ｺﾞｼｯｸM-PRO" w:eastAsia="HG丸ｺﾞｼｯｸM-PRO" w:hAnsi="HG丸ｺﾞｼｯｸM-PRO"/>
                      <w:sz w:val="11"/>
                    </w:rPr>
                    <w:t>ひ</w:t>
                  </w:r>
                </w:rt>
                <w:rubyBase>
                  <w:r w:rsidR="00FB4C73">
                    <w:rPr>
                      <w:rFonts w:ascii="HG丸ｺﾞｼｯｸM-PRO" w:eastAsia="HG丸ｺﾞｼｯｸM-PRO" w:hAnsi="HG丸ｺﾞｼｯｸM-PRO"/>
                      <w:sz w:val="22"/>
                    </w:rPr>
                    <w:t>日</w:t>
                  </w:r>
                </w:rubyBase>
              </w:ruby>
            </w:r>
            <w:r w:rsidR="00FB4C73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</w:t>
            </w:r>
            <w:r w:rsidR="00FB4C73">
              <w:rPr>
                <w:rFonts w:ascii="HG丸ｺﾞｼｯｸM-PRO" w:eastAsia="HG丸ｺﾞｼｯｸM-PRO" w:hAnsi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B4C73" w:rsidRPr="00FB4C73">
                    <w:rPr>
                      <w:rFonts w:ascii="HG丸ｺﾞｼｯｸM-PRO" w:eastAsia="HG丸ｺﾞｼｯｸM-PRO" w:hAnsi="HG丸ｺﾞｼｯｸM-PRO"/>
                      <w:sz w:val="11"/>
                    </w:rPr>
                    <w:t>よう</w:t>
                  </w:r>
                </w:rt>
                <w:rubyBase>
                  <w:r w:rsidR="00FB4C73">
                    <w:rPr>
                      <w:rFonts w:ascii="HG丸ｺﾞｼｯｸM-PRO" w:eastAsia="HG丸ｺﾞｼｯｸM-PRO" w:hAnsi="HG丸ｺﾞｼｯｸM-PRO"/>
                      <w:sz w:val="22"/>
                    </w:rPr>
                    <w:t>用</w:t>
                  </w:r>
                </w:rubyBase>
              </w:ruby>
            </w:r>
            <w:r w:rsidR="00FB4C73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</w:t>
            </w:r>
            <w:r w:rsidR="00FB4C73">
              <w:rPr>
                <w:rFonts w:ascii="HG丸ｺﾞｼｯｸM-PRO" w:eastAsia="HG丸ｺﾞｼｯｸM-PRO" w:hAnsi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B4C73" w:rsidRPr="00FB4C73">
                    <w:rPr>
                      <w:rFonts w:ascii="HG丸ｺﾞｼｯｸM-PRO" w:eastAsia="HG丸ｺﾞｼｯｸM-PRO" w:hAnsi="HG丸ｺﾞｼｯｸM-PRO"/>
                      <w:sz w:val="11"/>
                    </w:rPr>
                    <w:t>ひん</w:t>
                  </w:r>
                </w:rt>
                <w:rubyBase>
                  <w:r w:rsidR="00FB4C73">
                    <w:rPr>
                      <w:rFonts w:ascii="HG丸ｺﾞｼｯｸM-PRO" w:eastAsia="HG丸ｺﾞｼｯｸM-PRO" w:hAnsi="HG丸ｺﾞｼｯｸM-PRO"/>
                      <w:sz w:val="22"/>
                    </w:rPr>
                    <w:t>品</w:t>
                  </w:r>
                </w:rubyBase>
              </w:ruby>
            </w:r>
          </w:p>
        </w:tc>
      </w:tr>
      <w:tr w:rsidR="007D57F5" w:rsidRPr="005B3735" w:rsidTr="00C23005">
        <w:trPr>
          <w:trHeight w:val="1808"/>
        </w:trPr>
        <w:tc>
          <w:tcPr>
            <w:tcW w:w="2516" w:type="dxa"/>
            <w:tcBorders>
              <w:bottom w:val="single" w:sz="4" w:space="0" w:color="auto"/>
            </w:tcBorders>
          </w:tcPr>
          <w:p w:rsidR="007D57F5" w:rsidRPr="005B3735" w:rsidRDefault="003F4A10" w:rsidP="00C23005">
            <w:pPr>
              <w:rPr>
                <w:rFonts w:ascii="HG丸ｺﾞｼｯｸM-PRO" w:eastAsia="HG丸ｺﾞｼｯｸM-PRO" w:hAnsi="HG丸ｺﾞｼｯｸM-PRO"/>
              </w:rPr>
            </w:pPr>
            <w:r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  <w:sz w:val="22"/>
                <w:bdr w:val="single" w:sz="6" w:space="0" w:color="DDDDDD" w:frame="1"/>
              </w:rPr>
              <w:drawing>
                <wp:anchor distT="0" distB="0" distL="114300" distR="114300" simplePos="0" relativeHeight="251524608" behindDoc="0" locked="0" layoutInCell="1" allowOverlap="1" wp14:anchorId="7E283B99" wp14:editId="688351C5">
                  <wp:simplePos x="0" y="0"/>
                  <wp:positionH relativeFrom="column">
                    <wp:posOffset>1223645</wp:posOffset>
                  </wp:positionH>
                  <wp:positionV relativeFrom="paragraph">
                    <wp:posOffset>190500</wp:posOffset>
                  </wp:positionV>
                  <wp:extent cx="247650" cy="247650"/>
                  <wp:effectExtent l="0" t="0" r="0" b="0"/>
                  <wp:wrapNone/>
                  <wp:docPr id="384" name="図 384" descr="「靴下イラスト」の画像検索結果">
                    <a:hlinkClick xmlns:a="http://schemas.openxmlformats.org/drawingml/2006/main" r:id="rId88" tgtFrame="&quot;imagew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靴下イラスト」の画像検索結果">
                            <a:hlinkClick r:id="rId88" tgtFrame="&quot;imagew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  <w:sz w:val="22"/>
                <w:bdr w:val="single" w:sz="6" w:space="0" w:color="DDDDDD" w:frame="1"/>
              </w:rPr>
              <w:drawing>
                <wp:anchor distT="0" distB="0" distL="114300" distR="114300" simplePos="0" relativeHeight="251518464" behindDoc="0" locked="0" layoutInCell="1" allowOverlap="1" wp14:anchorId="4C4DAE3D" wp14:editId="5B224442">
                  <wp:simplePos x="0" y="0"/>
                  <wp:positionH relativeFrom="column">
                    <wp:posOffset>606425</wp:posOffset>
                  </wp:positionH>
                  <wp:positionV relativeFrom="paragraph">
                    <wp:posOffset>196850</wp:posOffset>
                  </wp:positionV>
                  <wp:extent cx="695325" cy="695325"/>
                  <wp:effectExtent l="0" t="0" r="9525" b="9525"/>
                  <wp:wrapNone/>
                  <wp:docPr id="382" name="図 382" descr="「ジーパンイラス...」の画像検索結果">
                    <a:hlinkClick xmlns:a="http://schemas.openxmlformats.org/drawingml/2006/main" r:id="rId90" tgtFrame="&quot;imagew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ジーパンイラス...」の画像検索結果">
                            <a:hlinkClick r:id="rId90" tgtFrame="&quot;imagew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  <w:sz w:val="22"/>
                <w:bdr w:val="single" w:sz="6" w:space="0" w:color="DDDDDD" w:frame="1"/>
              </w:rPr>
              <w:drawing>
                <wp:anchor distT="0" distB="0" distL="114300" distR="114300" simplePos="0" relativeHeight="251520512" behindDoc="0" locked="0" layoutInCell="1" allowOverlap="1" wp14:anchorId="491E10C5" wp14:editId="217623F2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17145</wp:posOffset>
                  </wp:positionV>
                  <wp:extent cx="594995" cy="594995"/>
                  <wp:effectExtent l="0" t="0" r="0" b="0"/>
                  <wp:wrapNone/>
                  <wp:docPr id="381" name="図 381" descr="「長袖テーシャツ...」の画像検索結果">
                    <a:hlinkClick xmlns:a="http://schemas.openxmlformats.org/drawingml/2006/main" r:id="rId92" tgtFrame="&quot;imagew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「長袖テーシャツ...」の画像検索結果">
                            <a:hlinkClick r:id="rId92" tgtFrame="&quot;imagew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57F5"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</w:rPr>
              <mc:AlternateContent>
                <mc:Choice Requires="wps">
                  <w:drawing>
                    <wp:anchor distT="0" distB="0" distL="114300" distR="114300" simplePos="0" relativeHeight="251501056" behindDoc="0" locked="0" layoutInCell="1" allowOverlap="1" wp14:anchorId="5C5F8E29" wp14:editId="58DD9EB3">
                      <wp:simplePos x="0" y="0"/>
                      <wp:positionH relativeFrom="column">
                        <wp:posOffset>-41224</wp:posOffset>
                      </wp:positionH>
                      <wp:positionV relativeFrom="paragraph">
                        <wp:posOffset>27907</wp:posOffset>
                      </wp:positionV>
                      <wp:extent cx="161925" cy="161925"/>
                      <wp:effectExtent l="0" t="0" r="28575" b="28575"/>
                      <wp:wrapNone/>
                      <wp:docPr id="329" name="正方形/長方形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29" o:spid="_x0000_s1026" style="position:absolute;left:0;text-align:left;margin-left:-3.25pt;margin-top:2.2pt;width:12.75pt;height:12.75pt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" fillcolor="window" strokecolor="windowText" strokeweight="1pt"/>
                  </w:pict>
                </mc:Fallback>
              </mc:AlternateContent>
            </w:r>
          </w:p>
          <w:p w:rsidR="007D57F5" w:rsidRPr="005B3735" w:rsidRDefault="007D57F5" w:rsidP="00C23005">
            <w:pPr>
              <w:ind w:firstLineChars="100" w:firstLine="210"/>
              <w:rPr>
                <w:rFonts w:ascii="HG丸ｺﾞｼｯｸM-PRO" w:eastAsia="HG丸ｺﾞｼｯｸM-PRO" w:hAnsi="HG丸ｺﾞｼｯｸM-PRO"/>
              </w:rPr>
            </w:pPr>
          </w:p>
          <w:p w:rsidR="007D57F5" w:rsidRPr="005B3735" w:rsidRDefault="003F4A10" w:rsidP="00C23005">
            <w:pPr>
              <w:rPr>
                <w:rFonts w:ascii="HG丸ｺﾞｼｯｸM-PRO" w:eastAsia="HG丸ｺﾞｼｯｸM-PRO" w:hAnsi="HG丸ｺﾞｼｯｸM-PRO"/>
              </w:rPr>
            </w:pPr>
            <w:r w:rsidRPr="005B3735"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546112" behindDoc="0" locked="0" layoutInCell="1" allowOverlap="1" wp14:anchorId="4CA1799C" wp14:editId="69C32325">
                  <wp:simplePos x="0" y="0"/>
                  <wp:positionH relativeFrom="column">
                    <wp:posOffset>1167765</wp:posOffset>
                  </wp:positionH>
                  <wp:positionV relativeFrom="paragraph">
                    <wp:posOffset>53975</wp:posOffset>
                  </wp:positionV>
                  <wp:extent cx="316230" cy="276225"/>
                  <wp:effectExtent l="0" t="0" r="7620" b="0"/>
                  <wp:wrapNone/>
                  <wp:docPr id="383" name="図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57F5" w:rsidRPr="005B3735" w:rsidRDefault="007D57F5" w:rsidP="00C23005">
            <w:pPr>
              <w:rPr>
                <w:rFonts w:ascii="HG丸ｺﾞｼｯｸM-PRO" w:eastAsia="HG丸ｺﾞｼｯｸM-PRO" w:hAnsi="HG丸ｺﾞｼｯｸM-PRO"/>
              </w:rPr>
            </w:pPr>
          </w:p>
          <w:p w:rsidR="007D57F5" w:rsidRPr="005B3735" w:rsidRDefault="007D57F5" w:rsidP="00C23005">
            <w:pPr>
              <w:jc w:val="center"/>
              <w:rPr>
                <w:rFonts w:ascii="HG丸ｺﾞｼｯｸM-PRO" w:eastAsia="HG丸ｺﾞｼｯｸM-PRO" w:hAnsi="HG丸ｺﾞｼｯｸM-PRO" w:cs="Arial"/>
                <w:noProof/>
                <w:color w:val="0000DE"/>
                <w:sz w:val="22"/>
                <w:bdr w:val="single" w:sz="6" w:space="0" w:color="DDDDDD" w:frame="1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7D57F5" w:rsidRPr="005B3735" w:rsidRDefault="007D57F5" w:rsidP="00C23005">
            <w:pPr>
              <w:rPr>
                <w:rFonts w:ascii="HG丸ｺﾞｼｯｸM-PRO" w:eastAsia="HG丸ｺﾞｼｯｸM-PRO" w:hAnsi="HG丸ｺﾞｼｯｸM-PRO" w:cs="Arial"/>
                <w:noProof/>
                <w:color w:val="0000DE"/>
                <w:bdr w:val="single" w:sz="6" w:space="0" w:color="DDDDDD" w:frame="1"/>
              </w:rPr>
            </w:pPr>
            <w:r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  <w:sz w:val="22"/>
                <w:bdr w:val="single" w:sz="6" w:space="0" w:color="DDDDDD" w:frame="1"/>
              </w:rPr>
              <w:drawing>
                <wp:anchor distT="0" distB="0" distL="114300" distR="114300" simplePos="0" relativeHeight="251564544" behindDoc="0" locked="0" layoutInCell="1" allowOverlap="1" wp14:anchorId="10E4CFB5" wp14:editId="3500FDC4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97155</wp:posOffset>
                  </wp:positionV>
                  <wp:extent cx="727299" cy="699135"/>
                  <wp:effectExtent l="0" t="0" r="0" b="5715"/>
                  <wp:wrapNone/>
                  <wp:docPr id="385" name="図 385" descr="「タオル イラス...」の画像検索結果">
                    <a:hlinkClick xmlns:a="http://schemas.openxmlformats.org/drawingml/2006/main" r:id="rId95" tgtFrame="&quot;imagew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タオル イラス...」の画像検索結果">
                            <a:hlinkClick r:id="rId95" tgtFrame="&quot;imagew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299" cy="699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</w:rPr>
              <mc:AlternateContent>
                <mc:Choice Requires="wps">
                  <w:drawing>
                    <wp:anchor distT="0" distB="0" distL="114300" distR="114300" simplePos="0" relativeHeight="251502080" behindDoc="0" locked="0" layoutInCell="1" allowOverlap="1" wp14:anchorId="021405B9" wp14:editId="552C428D">
                      <wp:simplePos x="0" y="0"/>
                      <wp:positionH relativeFrom="column">
                        <wp:posOffset>-36038</wp:posOffset>
                      </wp:positionH>
                      <wp:positionV relativeFrom="paragraph">
                        <wp:posOffset>39782</wp:posOffset>
                      </wp:positionV>
                      <wp:extent cx="161925" cy="161925"/>
                      <wp:effectExtent l="0" t="0" r="28575" b="28575"/>
                      <wp:wrapNone/>
                      <wp:docPr id="330" name="正方形/長方形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30" o:spid="_x0000_s1026" style="position:absolute;left:0;text-align:left;margin-left:-2.85pt;margin-top:3.15pt;width:12.75pt;height:12.75pt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" fillcolor="window" strokecolor="windowText" strokeweight="1pt"/>
                  </w:pict>
                </mc:Fallback>
              </mc:AlternateContent>
            </w:r>
          </w:p>
          <w:p w:rsidR="007D57F5" w:rsidRPr="005B3735" w:rsidRDefault="007D57F5" w:rsidP="00C23005">
            <w:pPr>
              <w:rPr>
                <w:rFonts w:ascii="HG丸ｺﾞｼｯｸM-PRO" w:eastAsia="HG丸ｺﾞｼｯｸM-PRO" w:hAnsi="HG丸ｺﾞｼｯｸM-PRO" w:cs="Arial"/>
              </w:rPr>
            </w:pPr>
          </w:p>
          <w:p w:rsidR="007D57F5" w:rsidRPr="005B3735" w:rsidRDefault="007D57F5" w:rsidP="00C23005">
            <w:pPr>
              <w:rPr>
                <w:rFonts w:ascii="HG丸ｺﾞｼｯｸM-PRO" w:eastAsia="HG丸ｺﾞｼｯｸM-PRO" w:hAnsi="HG丸ｺﾞｼｯｸM-PRO" w:cs="Arial"/>
              </w:rPr>
            </w:pPr>
          </w:p>
          <w:p w:rsidR="007D57F5" w:rsidRPr="005B3735" w:rsidRDefault="007D57F5" w:rsidP="00C23005">
            <w:pPr>
              <w:rPr>
                <w:rFonts w:ascii="HG丸ｺﾞｼｯｸM-PRO" w:eastAsia="HG丸ｺﾞｼｯｸM-PRO" w:hAnsi="HG丸ｺﾞｼｯｸM-PRO" w:cs="Arial"/>
              </w:rPr>
            </w:pPr>
          </w:p>
          <w:p w:rsidR="007D57F5" w:rsidRPr="005B3735" w:rsidRDefault="007D57F5" w:rsidP="00C23005">
            <w:pPr>
              <w:jc w:val="center"/>
              <w:rPr>
                <w:rFonts w:ascii="HG丸ｺﾞｼｯｸM-PRO" w:eastAsia="HG丸ｺﾞｼｯｸM-PRO" w:hAnsi="HG丸ｺﾞｼｯｸM-PRO" w:cs="Arial"/>
                <w:sz w:val="22"/>
              </w:rPr>
            </w:pPr>
          </w:p>
        </w:tc>
        <w:tc>
          <w:tcPr>
            <w:tcW w:w="2551" w:type="dxa"/>
          </w:tcPr>
          <w:p w:rsidR="007D57F5" w:rsidRPr="005B3735" w:rsidRDefault="007D57F5" w:rsidP="00C23005">
            <w:pPr>
              <w:rPr>
                <w:rFonts w:ascii="HG丸ｺﾞｼｯｸM-PRO" w:eastAsia="HG丸ｺﾞｼｯｸM-PRO" w:hAnsi="HG丸ｺﾞｼｯｸM-PRO" w:cs="Arial"/>
                <w:noProof/>
                <w:color w:val="0000DE"/>
                <w:bdr w:val="single" w:sz="6" w:space="0" w:color="DDDDDD" w:frame="1"/>
              </w:rPr>
            </w:pPr>
            <w:r w:rsidRPr="005B3735">
              <w:rPr>
                <w:rFonts w:ascii="HG丸ｺﾞｼｯｸM-PRO" w:eastAsia="HG丸ｺﾞｼｯｸM-PRO" w:hAnsi="HG丸ｺﾞｼｯｸM-PRO" w:cs="Arial"/>
                <w:noProof/>
                <w:sz w:val="20"/>
                <w:szCs w:val="20"/>
              </w:rPr>
              <w:drawing>
                <wp:anchor distT="0" distB="0" distL="114300" distR="114300" simplePos="0" relativeHeight="251667968" behindDoc="0" locked="0" layoutInCell="1" allowOverlap="1" wp14:anchorId="1E020BD8" wp14:editId="4F8D282C">
                  <wp:simplePos x="0" y="0"/>
                  <wp:positionH relativeFrom="column">
                    <wp:posOffset>666115</wp:posOffset>
                  </wp:positionH>
                  <wp:positionV relativeFrom="paragraph">
                    <wp:posOffset>97790</wp:posOffset>
                  </wp:positionV>
                  <wp:extent cx="733425" cy="733425"/>
                  <wp:effectExtent l="0" t="0" r="9525" b="9525"/>
                  <wp:wrapNone/>
                  <wp:docPr id="386" name="図 386" descr="歯磨きセット　イラスト に対する画像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歯磨きセット　イラスト に対する画像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</w:rPr>
              <mc:AlternateContent>
                <mc:Choice Requires="wps">
                  <w:drawing>
                    <wp:anchor distT="0" distB="0" distL="114300" distR="114300" simplePos="0" relativeHeight="251503104" behindDoc="0" locked="0" layoutInCell="1" allowOverlap="1" wp14:anchorId="754AFD7E" wp14:editId="58EBBEFC">
                      <wp:simplePos x="0" y="0"/>
                      <wp:positionH relativeFrom="column">
                        <wp:posOffset>-37944</wp:posOffset>
                      </wp:positionH>
                      <wp:positionV relativeFrom="paragraph">
                        <wp:posOffset>40194</wp:posOffset>
                      </wp:positionV>
                      <wp:extent cx="161925" cy="161925"/>
                      <wp:effectExtent l="0" t="0" r="28575" b="28575"/>
                      <wp:wrapNone/>
                      <wp:docPr id="331" name="正方形/長方形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31" o:spid="_x0000_s1026" style="position:absolute;left:0;text-align:left;margin-left:-3pt;margin-top:3.15pt;width:12.75pt;height:12.75pt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" fillcolor="window" strokecolor="windowText" strokeweight="1pt"/>
                  </w:pict>
                </mc:Fallback>
              </mc:AlternateContent>
            </w:r>
          </w:p>
          <w:p w:rsidR="007D57F5" w:rsidRPr="005B3735" w:rsidRDefault="007D57F5" w:rsidP="00C23005">
            <w:pPr>
              <w:rPr>
                <w:rFonts w:ascii="HG丸ｺﾞｼｯｸM-PRO" w:eastAsia="HG丸ｺﾞｼｯｸM-PRO" w:hAnsi="HG丸ｺﾞｼｯｸM-PRO" w:cs="Arial"/>
              </w:rPr>
            </w:pPr>
            <w:r w:rsidRPr="005B3735">
              <w:rPr>
                <w:rFonts w:ascii="HG丸ｺﾞｼｯｸM-PRO" w:eastAsia="HG丸ｺﾞｼｯｸM-PRO" w:hAnsi="HG丸ｺﾞｼｯｸM-PRO" w:cs="Arial"/>
                <w:noProof/>
                <w:color w:val="001BA0"/>
                <w:sz w:val="20"/>
                <w:szCs w:val="20"/>
              </w:rPr>
              <w:drawing>
                <wp:anchor distT="0" distB="0" distL="114300" distR="114300" simplePos="0" relativeHeight="251675136" behindDoc="0" locked="0" layoutInCell="1" allowOverlap="1" wp14:anchorId="670ABF42" wp14:editId="22582E88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2820</wp:posOffset>
                  </wp:positionV>
                  <wp:extent cx="539382" cy="565785"/>
                  <wp:effectExtent l="0" t="0" r="0" b="5715"/>
                  <wp:wrapNone/>
                  <wp:docPr id="387" name="図 387" descr=" 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 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382" cy="56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D57F5" w:rsidRPr="005B3735" w:rsidRDefault="007D57F5" w:rsidP="00C23005">
            <w:pPr>
              <w:rPr>
                <w:rFonts w:ascii="HG丸ｺﾞｼｯｸM-PRO" w:eastAsia="HG丸ｺﾞｼｯｸM-PRO" w:hAnsi="HG丸ｺﾞｼｯｸM-PRO" w:cs="Arial"/>
                <w:sz w:val="22"/>
              </w:rPr>
            </w:pPr>
          </w:p>
          <w:p w:rsidR="007D57F5" w:rsidRPr="005B3735" w:rsidRDefault="007D57F5" w:rsidP="00C23005">
            <w:pPr>
              <w:jc w:val="center"/>
              <w:rPr>
                <w:rFonts w:ascii="HG丸ｺﾞｼｯｸM-PRO" w:eastAsia="HG丸ｺﾞｼｯｸM-PRO" w:hAnsi="HG丸ｺﾞｼｯｸM-PRO" w:cs="Arial"/>
                <w:sz w:val="22"/>
              </w:rPr>
            </w:pPr>
          </w:p>
        </w:tc>
        <w:tc>
          <w:tcPr>
            <w:tcW w:w="2554" w:type="dxa"/>
            <w:tcBorders>
              <w:right w:val="single" w:sz="4" w:space="0" w:color="auto"/>
            </w:tcBorders>
          </w:tcPr>
          <w:p w:rsidR="007D57F5" w:rsidRPr="005B3735" w:rsidRDefault="00ED5FDB" w:rsidP="00C23005">
            <w:pPr>
              <w:rPr>
                <w:rFonts w:ascii="HG丸ｺﾞｼｯｸM-PRO" w:eastAsia="HG丸ｺﾞｼｯｸM-PRO" w:hAnsi="HG丸ｺﾞｼｯｸM-PRO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803136" behindDoc="0" locked="0" layoutInCell="1" allowOverlap="1" wp14:anchorId="794DFF60" wp14:editId="404B06AD">
                  <wp:simplePos x="0" y="0"/>
                  <wp:positionH relativeFrom="column">
                    <wp:posOffset>671830</wp:posOffset>
                  </wp:positionH>
                  <wp:positionV relativeFrom="paragraph">
                    <wp:posOffset>17780</wp:posOffset>
                  </wp:positionV>
                  <wp:extent cx="752475" cy="819150"/>
                  <wp:effectExtent l="0" t="0" r="9525" b="0"/>
                  <wp:wrapNone/>
                  <wp:docPr id="86" name="図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02112" behindDoc="0" locked="0" layoutInCell="1" allowOverlap="1" wp14:anchorId="11A63BED" wp14:editId="31559AD0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93980</wp:posOffset>
                  </wp:positionV>
                  <wp:extent cx="567055" cy="657225"/>
                  <wp:effectExtent l="0" t="0" r="4445" b="9525"/>
                  <wp:wrapNone/>
                  <wp:docPr id="250" name="図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57F5"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</w:rPr>
              <mc:AlternateContent>
                <mc:Choice Requires="wps">
                  <w:drawing>
                    <wp:anchor distT="0" distB="0" distL="114300" distR="114300" simplePos="0" relativeHeight="251504128" behindDoc="0" locked="0" layoutInCell="1" allowOverlap="1" wp14:anchorId="6B44D574" wp14:editId="4ABDB209">
                      <wp:simplePos x="0" y="0"/>
                      <wp:positionH relativeFrom="column">
                        <wp:posOffset>-38801</wp:posOffset>
                      </wp:positionH>
                      <wp:positionV relativeFrom="paragraph">
                        <wp:posOffset>30340</wp:posOffset>
                      </wp:positionV>
                      <wp:extent cx="161925" cy="161925"/>
                      <wp:effectExtent l="0" t="0" r="28575" b="28575"/>
                      <wp:wrapNone/>
                      <wp:docPr id="332" name="正方形/長方形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32" o:spid="_x0000_s1026" style="position:absolute;left:0;text-align:left;margin-left:-3.05pt;margin-top:2.4pt;width:12.75pt;height:12.75pt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" fillcolor="window" strokecolor="windowText" strokeweight="1pt"/>
                  </w:pict>
                </mc:Fallback>
              </mc:AlternateContent>
            </w:r>
          </w:p>
          <w:p w:rsidR="007D57F5" w:rsidRPr="005B3735" w:rsidRDefault="007D57F5" w:rsidP="00C23005">
            <w:pPr>
              <w:rPr>
                <w:rFonts w:ascii="HG丸ｺﾞｼｯｸM-PRO" w:eastAsia="HG丸ｺﾞｼｯｸM-PRO" w:hAnsi="HG丸ｺﾞｼｯｸM-PRO" w:cs="Arial"/>
                <w:noProof/>
                <w:color w:val="0000DE"/>
                <w:bdr w:val="single" w:sz="6" w:space="0" w:color="DDDDDD" w:frame="1"/>
              </w:rPr>
            </w:pPr>
          </w:p>
          <w:p w:rsidR="007D57F5" w:rsidRPr="005B3735" w:rsidRDefault="007D57F5" w:rsidP="00C23005">
            <w:pPr>
              <w:jc w:val="center"/>
              <w:rPr>
                <w:rFonts w:ascii="HG丸ｺﾞｼｯｸM-PRO" w:eastAsia="HG丸ｺﾞｼｯｸM-PRO" w:hAnsi="HG丸ｺﾞｼｯｸM-PRO" w:cs="Arial"/>
                <w:sz w:val="22"/>
              </w:rPr>
            </w:pPr>
          </w:p>
          <w:p w:rsidR="007D57F5" w:rsidRPr="005B3735" w:rsidRDefault="007D57F5" w:rsidP="00C23005">
            <w:pPr>
              <w:ind w:firstLineChars="100" w:firstLine="220"/>
              <w:rPr>
                <w:rFonts w:ascii="HG丸ｺﾞｼｯｸM-PRO" w:eastAsia="HG丸ｺﾞｼｯｸM-PRO" w:hAnsi="HG丸ｺﾞｼｯｸM-PRO" w:cs="Arial"/>
                <w:sz w:val="22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D57F5" w:rsidRPr="005B3735" w:rsidRDefault="007D57F5" w:rsidP="00C23005">
            <w:pPr>
              <w:rPr>
                <w:rFonts w:ascii="HG丸ｺﾞｼｯｸM-PRO" w:eastAsia="HG丸ｺﾞｼｯｸM-PRO" w:hAnsi="HG丸ｺﾞｼｯｸM-PRO" w:cs="Arial"/>
                <w:sz w:val="22"/>
              </w:rPr>
            </w:pPr>
          </w:p>
        </w:tc>
      </w:tr>
      <w:tr w:rsidR="007D57F5" w:rsidRPr="005B3735" w:rsidTr="00C23005">
        <w:trPr>
          <w:trHeight w:val="1819"/>
        </w:trPr>
        <w:tc>
          <w:tcPr>
            <w:tcW w:w="2516" w:type="dxa"/>
            <w:tcBorders>
              <w:top w:val="single" w:sz="4" w:space="0" w:color="auto"/>
            </w:tcBorders>
          </w:tcPr>
          <w:p w:rsidR="007D57F5" w:rsidRPr="005B3735" w:rsidRDefault="00DA0E5F" w:rsidP="00C2300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cs="Arial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48864" behindDoc="0" locked="0" layoutInCell="1" allowOverlap="1" wp14:anchorId="77C795B9" wp14:editId="3EC7C02F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-328930</wp:posOffset>
                      </wp:positionV>
                      <wp:extent cx="1304925" cy="533400"/>
                      <wp:effectExtent l="0" t="0" r="0" b="0"/>
                      <wp:wrapNone/>
                      <wp:docPr id="257" name="テキスト ボックス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4925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63F3" w:rsidRPr="006574F3" w:rsidRDefault="000C63F3" w:rsidP="00DA0E5F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Arial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0C63F3" w:rsidRPr="00E73748">
                                          <w:rPr>
                                            <w:rFonts w:ascii="HG丸ｺﾞｼｯｸM-PRO" w:eastAsia="HG丸ｺﾞｼｯｸM-PRO" w:hAnsi="HG丸ｺﾞｼｯｸM-PRO" w:cs="Arial"/>
                                            <w:sz w:val="10"/>
                                            <w:szCs w:val="21"/>
                                          </w:rPr>
                                          <w:t>ふく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="Arial"/>
                                            <w:szCs w:val="21"/>
                                          </w:rPr>
                                          <w:t>服</w:t>
                                        </w:r>
                                      </w:rubyBase>
                                    </w:ruby>
                                  </w:r>
                                  <w:r w:rsidRPr="005B3735">
                                    <w:rPr>
                                      <w:rFonts w:ascii="HG丸ｺﾞｼｯｸM-PRO" w:eastAsia="HG丸ｺﾞｼｯｸM-PRO" w:hAnsi="HG丸ｺﾞｼｯｸM-PRO" w:cs="Arial" w:hint="eastAsia"/>
                                      <w:szCs w:val="21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Arial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0C63F3" w:rsidRPr="00E73748">
                                          <w:rPr>
                                            <w:rFonts w:ascii="HG丸ｺﾞｼｯｸM-PRO" w:eastAsia="HG丸ｺﾞｼｯｸM-PRO" w:hAnsi="HG丸ｺﾞｼｯｸM-PRO" w:cs="Arial"/>
                                            <w:sz w:val="10"/>
                                            <w:szCs w:val="21"/>
                                          </w:rPr>
                                          <w:t>したぎ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="Arial"/>
                                            <w:szCs w:val="21"/>
                                          </w:rPr>
                                          <w:t>下着</w:t>
                                        </w:r>
                                      </w:rubyBase>
                                    </w:ruby>
                                  </w:r>
                                  <w:r w:rsidRPr="005B3735">
                                    <w:rPr>
                                      <w:rFonts w:ascii="HG丸ｺﾞｼｯｸM-PRO" w:eastAsia="HG丸ｺﾞｼｯｸM-PRO" w:hAnsi="HG丸ｺﾞｼｯｸM-PRO" w:cs="Arial" w:hint="eastAsia"/>
                                      <w:szCs w:val="21"/>
                                    </w:rPr>
                                    <w:t>、くつ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Arial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0C63F3" w:rsidRPr="00E73748">
                                          <w:rPr>
                                            <w:rFonts w:ascii="HG丸ｺﾞｼｯｸM-PRO" w:eastAsia="HG丸ｺﾞｼｯｸM-PRO" w:hAnsi="HG丸ｺﾞｼｯｸM-PRO" w:cs="Arial"/>
                                            <w:sz w:val="10"/>
                                            <w:szCs w:val="21"/>
                                          </w:rPr>
                                          <w:t>した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="Arial"/>
                                            <w:szCs w:val="21"/>
                                          </w:rPr>
                                          <w:t>下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57" o:spid="_x0000_s1079" type="#_x0000_t202" style="position:absolute;left:0;text-align:left;margin-left:10.35pt;margin-top:-25.9pt;width:102.75pt;height:42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" filled="f" stroked="f" strokeweight=".5pt">
                      <v:textbox>
                        <w:txbxContent>
                          <w:p w:rsidR="000C63F3" w:rsidRPr="006574F3" w:rsidRDefault="000C63F3" w:rsidP="00DA0E5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E73748">
                                    <w:rPr>
                                      <w:rFonts w:ascii="HG丸ｺﾞｼｯｸM-PRO" w:eastAsia="HG丸ｺﾞｼｯｸM-PRO" w:hAnsi="HG丸ｺﾞｼｯｸM-PRO" w:cs="Arial"/>
                                      <w:sz w:val="10"/>
                                      <w:szCs w:val="21"/>
                                    </w:rPr>
                                    <w:t>ふく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Arial"/>
                                      <w:szCs w:val="21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 w:rsidRPr="005B3735">
                              <w:rPr>
                                <w:rFonts w:ascii="HG丸ｺﾞｼｯｸM-PRO" w:eastAsia="HG丸ｺﾞｼｯｸM-PRO" w:hAnsi="HG丸ｺﾞｼｯｸM-PRO" w:cs="Arial" w:hint="eastAsia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Arial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E73748">
                                    <w:rPr>
                                      <w:rFonts w:ascii="HG丸ｺﾞｼｯｸM-PRO" w:eastAsia="HG丸ｺﾞｼｯｸM-PRO" w:hAnsi="HG丸ｺﾞｼｯｸM-PRO" w:cs="Arial"/>
                                      <w:sz w:val="10"/>
                                      <w:szCs w:val="21"/>
                                    </w:rPr>
                                    <w:t>したぎ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Arial"/>
                                      <w:szCs w:val="21"/>
                                    </w:rPr>
                                    <w:t>下着</w:t>
                                  </w:r>
                                </w:rubyBase>
                              </w:ruby>
                            </w:r>
                            <w:r w:rsidRPr="005B3735">
                              <w:rPr>
                                <w:rFonts w:ascii="HG丸ｺﾞｼｯｸM-PRO" w:eastAsia="HG丸ｺﾞｼｯｸM-PRO" w:hAnsi="HG丸ｺﾞｼｯｸM-PRO" w:cs="Arial" w:hint="eastAsia"/>
                                <w:szCs w:val="21"/>
                              </w:rPr>
                              <w:t>、くつ</w:t>
                            </w:r>
                            <w:r>
                              <w:rPr>
                                <w:rFonts w:ascii="HG丸ｺﾞｼｯｸM-PRO" w:eastAsia="HG丸ｺﾞｼｯｸM-PRO" w:hAnsi="HG丸ｺﾞｼｯｸM-PRO" w:cs="Arial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E73748">
                                    <w:rPr>
                                      <w:rFonts w:ascii="HG丸ｺﾞｼｯｸM-PRO" w:eastAsia="HG丸ｺﾞｼｯｸM-PRO" w:hAnsi="HG丸ｺﾞｼｯｸM-PRO" w:cs="Arial"/>
                                      <w:sz w:val="10"/>
                                      <w:szCs w:val="21"/>
                                    </w:rPr>
                                    <w:t>した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Arial"/>
                                      <w:szCs w:val="21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A509C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813376" behindDoc="0" locked="0" layoutInCell="1" allowOverlap="1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144780</wp:posOffset>
                  </wp:positionV>
                  <wp:extent cx="752475" cy="691515"/>
                  <wp:effectExtent l="0" t="0" r="9525" b="0"/>
                  <wp:wrapNone/>
                  <wp:docPr id="127" name="図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691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57F5"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</w:rPr>
              <mc:AlternateContent>
                <mc:Choice Requires="wps">
                  <w:drawing>
                    <wp:anchor distT="0" distB="0" distL="114300" distR="114300" simplePos="0" relativeHeight="251507200" behindDoc="0" locked="0" layoutInCell="1" allowOverlap="1" wp14:anchorId="0133A660" wp14:editId="358268FF">
                      <wp:simplePos x="0" y="0"/>
                      <wp:positionH relativeFrom="column">
                        <wp:posOffset>-32608</wp:posOffset>
                      </wp:positionH>
                      <wp:positionV relativeFrom="paragraph">
                        <wp:posOffset>44598</wp:posOffset>
                      </wp:positionV>
                      <wp:extent cx="161925" cy="161925"/>
                      <wp:effectExtent l="0" t="0" r="28575" b="28575"/>
                      <wp:wrapNone/>
                      <wp:docPr id="333" name="正方形/長方形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33" o:spid="_x0000_s1026" style="position:absolute;left:0;text-align:left;margin-left:-2.55pt;margin-top:3.5pt;width:12.75pt;height:12.75pt;z-index: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" fillcolor="window" strokecolor="windowText" strokeweight="1pt"/>
                  </w:pict>
                </mc:Fallback>
              </mc:AlternateContent>
            </w:r>
          </w:p>
          <w:p w:rsidR="007D57F5" w:rsidRPr="005B3735" w:rsidRDefault="007D57F5" w:rsidP="00C2300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7D57F5" w:rsidRPr="005B3735" w:rsidRDefault="007D57F5" w:rsidP="00C2300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7D57F5" w:rsidRPr="005B3735" w:rsidRDefault="007D57F5" w:rsidP="00C23005">
            <w:pPr>
              <w:ind w:firstLineChars="100" w:firstLine="220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7D57F5" w:rsidRPr="005B3735" w:rsidRDefault="00DA0E5F" w:rsidP="00C23005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DA0E5F">
              <w:rPr>
                <w:rFonts w:ascii="HG丸ｺﾞｼｯｸM-PRO" w:eastAsia="HG丸ｺﾞｼｯｸM-PRO" w:hAnsi="HG丸ｺﾞｼｯｸM-PRO" w:cs="Arial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57056" behindDoc="0" locked="0" layoutInCell="1" allowOverlap="1" wp14:anchorId="0E2794B5" wp14:editId="1F80A086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-317500</wp:posOffset>
                      </wp:positionV>
                      <wp:extent cx="1209675" cy="400050"/>
                      <wp:effectExtent l="0" t="0" r="0" b="0"/>
                      <wp:wrapNone/>
                      <wp:docPr id="259" name="テキスト ボックス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9675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C63F3" w:rsidRPr="006574F3" w:rsidRDefault="000C63F3" w:rsidP="00DA0E5F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5B3735">
                                    <w:rPr>
                                      <w:rFonts w:ascii="HG丸ｺﾞｼｯｸM-PRO" w:eastAsia="HG丸ｺﾞｼｯｸM-PRO" w:hAnsi="HG丸ｺﾞｼｯｸM-PRO" w:cs="Arial" w:hint="eastAsia"/>
                                      <w:sz w:val="22"/>
                                    </w:rPr>
                                    <w:t>タオル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59" o:spid="_x0000_s1080" type="#_x0000_t202" style="position:absolute;margin-left:4.7pt;margin-top:-25pt;width:95.25pt;height:31.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" filled="f" stroked="f" strokeweight=".5pt">
                      <v:textbox>
                        <w:txbxContent>
                          <w:p w:rsidR="000C63F3" w:rsidRPr="006574F3" w:rsidRDefault="000C63F3" w:rsidP="00DA0E5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B3735">
                              <w:rPr>
                                <w:rFonts w:ascii="HG丸ｺﾞｼｯｸM-PRO" w:eastAsia="HG丸ｺﾞｼｯｸM-PRO" w:hAnsi="HG丸ｺﾞｼｯｸM-PRO" w:cs="Arial" w:hint="eastAsia"/>
                                <w:sz w:val="22"/>
                              </w:rPr>
                              <w:t>タオル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63F3">
              <w:rPr>
                <w:rFonts w:ascii="HG丸ｺﾞｼｯｸM-PRO" w:eastAsia="HG丸ｺﾞｼｯｸM-PRO" w:hAnsi="HG丸ｺﾞｼｯｸM-PRO"/>
                <w:noProof/>
              </w:rPr>
              <w:pict>
                <v:shape id="_x0000_s1079" type="#_x0000_t75" style="position:absolute;margin-left:16.15pt;margin-top:7.2pt;width:73.3pt;height:56.8pt;z-index:251812352;mso-position-horizontal-relative:text;mso-position-vertical-relative:text;mso-width-relative:page;mso-height-relative:page">
                  <v:imagedata r:id="rId103" o:title=""/>
                </v:shape>
                <o:OLEObject Type="Embed" ProgID="PBrush" ShapeID="_x0000_s1079" DrawAspect="Content" ObjectID="_1708938687" r:id="rId104"/>
              </w:pict>
            </w:r>
            <w:r w:rsidR="007D57F5"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</w:rPr>
              <mc:AlternateContent>
                <mc:Choice Requires="wps">
                  <w:drawing>
                    <wp:inline distT="0" distB="0" distL="0" distR="0" wp14:anchorId="6702DA59" wp14:editId="737F7A38">
                      <wp:extent cx="303530" cy="303530"/>
                      <wp:effectExtent l="0" t="0" r="0" b="0"/>
                      <wp:docPr id="334" name="正方形/長方形 334" descr="クリックすると新しいウィンドウで開きます">
                        <a:hlinkClick xmlns:a="http://schemas.openxmlformats.org/drawingml/2006/main" r:id="rId105" tgtFrame="&quot;imagewin&quot;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3530" cy="3035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正方形/長方形 334" o:spid="_x0000_s1026" alt="クリックすると新しいウィンドウで開きます" href="http://ord.yahoo.co.jp/o/image/RV=1/RE=1483873222/RH=b3JkLnlhaG9vLmNvLmpw/RB=/RU=aHR0cDovL3d3dy53YXRhcmlneW91c2VpLmNvbS93cC1jb250ZW50L3VwbG9hZHMvMjAxNS8xMS9rYWl0eXV1ZGVubnRvdS5naWY-/RS=^ADBBHHiUtFWWPZzSv5n2lg6tWq1JkE-;_ylc=X3IDMgRmc3QDMARpZHgDMARvaWQDQU5kOUdjUmxFNVVtTWdhcnpYWjZzaHBJQ0NDRlNPUXZjbTZoVVJabVJKak5vZ1BQOUxVak1TQy1JSE85X1EEcAM1b2VRNUxpdDZadTc1NEd2SU9PQ3BPT0RxZU9DdWVPRGlBLS0EcG9zAzEyNARzZWMDc2h3BHNsawNyaQ--" target="&quot;imagewin&quot;" style="width:23.9pt;height:2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" o:button="t" filled="f" stroked="f">
                      <v:fill o:detectmouseclick="t"/>
                      <o:lock v:ext="edit" aspectratio="t"/>
                      <w10:anchorlock/>
                    </v:rect>
                  </w:pict>
                </mc:Fallback>
              </mc:AlternateContent>
            </w:r>
            <w:r w:rsidR="007D57F5"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</w:rPr>
              <mc:AlternateContent>
                <mc:Choice Requires="wps">
                  <w:drawing>
                    <wp:anchor distT="0" distB="0" distL="114300" distR="114300" simplePos="0" relativeHeight="251508224" behindDoc="0" locked="0" layoutInCell="1" allowOverlap="1" wp14:anchorId="7C80BA24" wp14:editId="7171E465">
                      <wp:simplePos x="0" y="0"/>
                      <wp:positionH relativeFrom="column">
                        <wp:posOffset>-31338</wp:posOffset>
                      </wp:positionH>
                      <wp:positionV relativeFrom="paragraph">
                        <wp:posOffset>42545</wp:posOffset>
                      </wp:positionV>
                      <wp:extent cx="161925" cy="161925"/>
                      <wp:effectExtent l="0" t="0" r="28575" b="28575"/>
                      <wp:wrapNone/>
                      <wp:docPr id="335" name="正方形/長方形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35" o:spid="_x0000_s1026" style="position:absolute;left:0;text-align:left;margin-left:-2.45pt;margin-top:3.35pt;width:12.75pt;height:12.75pt;z-index: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" fillcolor="window" strokecolor="windowText" strokeweight="1pt"/>
                  </w:pict>
                </mc:Fallback>
              </mc:AlternateContent>
            </w:r>
          </w:p>
          <w:p w:rsidR="007D57F5" w:rsidRPr="005B3735" w:rsidRDefault="007D57F5" w:rsidP="00C23005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7D57F5" w:rsidRPr="005B3735" w:rsidRDefault="007D57F5" w:rsidP="00C23005">
            <w:pPr>
              <w:ind w:firstLineChars="200" w:firstLine="440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2551" w:type="dxa"/>
          </w:tcPr>
          <w:p w:rsidR="007D57F5" w:rsidRPr="005B3735" w:rsidRDefault="003F4A10" w:rsidP="00C2300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A0E5F">
              <w:rPr>
                <w:rFonts w:ascii="HG丸ｺﾞｼｯｸM-PRO" w:eastAsia="HG丸ｺﾞｼｯｸM-PRO" w:hAnsi="HG丸ｺﾞｼｯｸM-PRO" w:cs="Arial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63200" behindDoc="0" locked="0" layoutInCell="1" allowOverlap="1" wp14:anchorId="3CA02BD5" wp14:editId="67BE6856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-441325</wp:posOffset>
                      </wp:positionV>
                      <wp:extent cx="1209675" cy="514350"/>
                      <wp:effectExtent l="0" t="0" r="0" b="0"/>
                      <wp:wrapNone/>
                      <wp:docPr id="260" name="テキスト ボックス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967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C63F3" w:rsidRPr="006574F3" w:rsidRDefault="000C63F3" w:rsidP="00DA0E5F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Arial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0C63F3" w:rsidRPr="00E73748">
                                          <w:rPr>
                                            <w:rFonts w:ascii="HG丸ｺﾞｼｯｸM-PRO" w:eastAsia="HG丸ｺﾞｼｯｸM-PRO" w:hAnsi="HG丸ｺﾞｼｯｸM-PRO" w:cs="Arial"/>
                                            <w:sz w:val="11"/>
                                          </w:rPr>
                                          <w:t>せんめん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="Arial"/>
                                            <w:sz w:val="22"/>
                                          </w:rPr>
                                          <w:t>洗面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Arial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0C63F3" w:rsidRPr="00E73748">
                                          <w:rPr>
                                            <w:rFonts w:ascii="HG丸ｺﾞｼｯｸM-PRO" w:eastAsia="HG丸ｺﾞｼｯｸM-PRO" w:hAnsi="HG丸ｺﾞｼｯｸM-PRO" w:cs="Arial"/>
                                            <w:sz w:val="11"/>
                                          </w:rPr>
                                          <w:t>ようぐ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="Arial"/>
                                            <w:sz w:val="22"/>
                                          </w:rPr>
                                          <w:t>用具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60" o:spid="_x0000_s1081" type="#_x0000_t202" style="position:absolute;left:0;text-align:left;margin-left:7.2pt;margin-top:-34.75pt;width:95.25pt;height:40.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" filled="f" stroked="f" strokeweight=".5pt">
                      <v:textbox>
                        <w:txbxContent>
                          <w:p w:rsidR="000C63F3" w:rsidRPr="006574F3" w:rsidRDefault="000C63F3" w:rsidP="00DA0E5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63F3" w:rsidRPr="00E73748">
                                    <w:rPr>
                                      <w:rFonts w:ascii="HG丸ｺﾞｼｯｸM-PRO" w:eastAsia="HG丸ｺﾞｼｯｸM-PRO" w:hAnsi="HG丸ｺﾞｼｯｸM-PRO" w:cs="Arial"/>
                                      <w:sz w:val="11"/>
                                    </w:rPr>
                                    <w:t>せんめん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Arial"/>
                                      <w:sz w:val="22"/>
                                    </w:rPr>
                                    <w:t>洗面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Arial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63F3" w:rsidRPr="00E73748">
                                    <w:rPr>
                                      <w:rFonts w:ascii="HG丸ｺﾞｼｯｸM-PRO" w:eastAsia="HG丸ｺﾞｼｯｸM-PRO" w:hAnsi="HG丸ｺﾞｼｯｸM-PRO" w:cs="Arial"/>
                                      <w:sz w:val="11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Arial"/>
                                      <w:sz w:val="22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B3309">
              <w:rPr>
                <w:b/>
                <w:noProof/>
              </w:rPr>
              <w:drawing>
                <wp:anchor distT="0" distB="0" distL="114300" distR="114300" simplePos="0" relativeHeight="251698688" behindDoc="0" locked="0" layoutInCell="1" allowOverlap="1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-6350</wp:posOffset>
                  </wp:positionV>
                  <wp:extent cx="849457" cy="908510"/>
                  <wp:effectExtent l="0" t="0" r="0" b="0"/>
                  <wp:wrapNone/>
                  <wp:docPr id="251" name="図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fashion_watch.pn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19118">
                            <a:off x="0" y="0"/>
                            <a:ext cx="849457" cy="90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57F5"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</w:rPr>
              <mc:AlternateContent>
                <mc:Choice Requires="wps">
                  <w:drawing>
                    <wp:anchor distT="0" distB="0" distL="114300" distR="114300" simplePos="0" relativeHeight="251509248" behindDoc="0" locked="0" layoutInCell="1" allowOverlap="1" wp14:anchorId="3953F77E" wp14:editId="654A7FE7">
                      <wp:simplePos x="0" y="0"/>
                      <wp:positionH relativeFrom="column">
                        <wp:posOffset>-45118</wp:posOffset>
                      </wp:positionH>
                      <wp:positionV relativeFrom="paragraph">
                        <wp:posOffset>42545</wp:posOffset>
                      </wp:positionV>
                      <wp:extent cx="161925" cy="161925"/>
                      <wp:effectExtent l="0" t="0" r="28575" b="28575"/>
                      <wp:wrapNone/>
                      <wp:docPr id="336" name="正方形/長方形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36" o:spid="_x0000_s1026" style="position:absolute;left:0;text-align:left;margin-left:-3.55pt;margin-top:3.35pt;width:12.75pt;height:12.75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" fillcolor="window" strokecolor="windowText" strokeweight="1pt"/>
                  </w:pict>
                </mc:Fallback>
              </mc:AlternateContent>
            </w:r>
          </w:p>
          <w:p w:rsidR="007D57F5" w:rsidRPr="005B3735" w:rsidRDefault="007D57F5" w:rsidP="00C2300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7D57F5" w:rsidRPr="005B3735" w:rsidRDefault="007D57F5" w:rsidP="00C2300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7D57F5" w:rsidRPr="005B3735" w:rsidRDefault="007D57F5" w:rsidP="00C23005">
            <w:pPr>
              <w:ind w:firstLineChars="400" w:firstLine="880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2554" w:type="dxa"/>
            <w:tcBorders>
              <w:right w:val="single" w:sz="4" w:space="0" w:color="auto"/>
            </w:tcBorders>
          </w:tcPr>
          <w:p w:rsidR="007D57F5" w:rsidRPr="005B3735" w:rsidRDefault="003F4A10" w:rsidP="00C2300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  <w:bdr w:val="single" w:sz="6" w:space="0" w:color="DDDDDD" w:frame="1"/>
              </w:rPr>
              <w:drawing>
                <wp:anchor distT="0" distB="0" distL="114300" distR="114300" simplePos="0" relativeHeight="251506176" behindDoc="0" locked="0" layoutInCell="1" allowOverlap="1" wp14:anchorId="7619A6AB" wp14:editId="511BE196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39370</wp:posOffset>
                  </wp:positionV>
                  <wp:extent cx="1114425" cy="788456"/>
                  <wp:effectExtent l="0" t="0" r="0" b="0"/>
                  <wp:wrapNone/>
                  <wp:docPr id="389" name="図 389" descr="「筆記用具イラス...」の画像検索結果">
                    <a:hlinkClick xmlns:a="http://schemas.openxmlformats.org/drawingml/2006/main" r:id="rId107" tgtFrame="&quot;imagew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筆記用具イラス...」の画像検索結果">
                            <a:hlinkClick r:id="rId107" tgtFrame="&quot;imagew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88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cs="Arial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69344" behindDoc="0" locked="0" layoutInCell="1" allowOverlap="1" wp14:anchorId="2F9D6C51" wp14:editId="45512748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-460375</wp:posOffset>
                      </wp:positionV>
                      <wp:extent cx="1552575" cy="495300"/>
                      <wp:effectExtent l="0" t="0" r="0" b="0"/>
                      <wp:wrapNone/>
                      <wp:docPr id="261" name="テキスト ボックス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52575" cy="4953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63F3" w:rsidRPr="006574F3" w:rsidRDefault="000C63F3" w:rsidP="00DA0E5F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Arial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0C63F3" w:rsidRPr="00E73748">
                                          <w:rPr>
                                            <w:rFonts w:ascii="HG丸ｺﾞｼｯｸM-PRO" w:eastAsia="HG丸ｺﾞｼｯｸM-PRO" w:hAnsi="HG丸ｺﾞｼｯｸM-PRO" w:cs="Arial"/>
                                            <w:sz w:val="11"/>
                                          </w:rPr>
                                          <w:t>けいたい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="Arial"/>
                                            <w:sz w:val="22"/>
                                          </w:rPr>
                                          <w:t>携帯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Arial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0C63F3" w:rsidRPr="00E73748">
                                          <w:rPr>
                                            <w:rFonts w:ascii="HG丸ｺﾞｼｯｸM-PRO" w:eastAsia="HG丸ｺﾞｼｯｸM-PRO" w:hAnsi="HG丸ｺﾞｼｯｸM-PRO" w:cs="Arial"/>
                                            <w:sz w:val="11"/>
                                          </w:rPr>
                                          <w:t>でんわ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="Arial"/>
                                            <w:sz w:val="22"/>
                                          </w:rPr>
                                          <w:t>電話</w:t>
                                        </w:r>
                                      </w:rubyBase>
                                    </w:ruby>
                                  </w:r>
                                  <w:r w:rsidRPr="005B3735">
                                    <w:rPr>
                                      <w:rFonts w:ascii="HG丸ｺﾞｼｯｸM-PRO" w:eastAsia="HG丸ｺﾞｼｯｸM-PRO" w:hAnsi="HG丸ｺﾞｼｯｸM-PRO" w:cs="Arial" w:hint="eastAsia"/>
                                      <w:sz w:val="22"/>
                                    </w:rPr>
                                    <w:t>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Arial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0C63F3" w:rsidRPr="00E73748">
                                          <w:rPr>
                                            <w:rFonts w:ascii="HG丸ｺﾞｼｯｸM-PRO" w:eastAsia="HG丸ｺﾞｼｯｸM-PRO" w:hAnsi="HG丸ｺﾞｼｯｸM-PRO" w:cs="Arial"/>
                                            <w:sz w:val="11"/>
                                          </w:rPr>
                                          <w:t>じゅうでんき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="Arial"/>
                                            <w:sz w:val="22"/>
                                          </w:rPr>
                                          <w:t>充電器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61" o:spid="_x0000_s1082" type="#_x0000_t202" style="position:absolute;left:0;text-align:left;margin-left:-2.85pt;margin-top:-36.25pt;width:122.25pt;height:39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" filled="f" stroked="f" strokeweight=".5pt">
                      <v:textbox>
                        <w:txbxContent>
                          <w:p w:rsidR="000C63F3" w:rsidRPr="006574F3" w:rsidRDefault="000C63F3" w:rsidP="00DA0E5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63F3" w:rsidRPr="00E73748">
                                    <w:rPr>
                                      <w:rFonts w:ascii="HG丸ｺﾞｼｯｸM-PRO" w:eastAsia="HG丸ｺﾞｼｯｸM-PRO" w:hAnsi="HG丸ｺﾞｼｯｸM-PRO" w:cs="Arial"/>
                                      <w:sz w:val="11"/>
                                    </w:rPr>
                                    <w:t>けいたい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Arial"/>
                                      <w:sz w:val="22"/>
                                    </w:rPr>
                                    <w:t>携帯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Arial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63F3" w:rsidRPr="00E73748">
                                    <w:rPr>
                                      <w:rFonts w:ascii="HG丸ｺﾞｼｯｸM-PRO" w:eastAsia="HG丸ｺﾞｼｯｸM-PRO" w:hAnsi="HG丸ｺﾞｼｯｸM-PRO" w:cs="Arial"/>
                                      <w:sz w:val="11"/>
                                    </w:rPr>
                                    <w:t>でんわ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Arial"/>
                                      <w:sz w:val="22"/>
                                    </w:rPr>
                                    <w:t>電話</w:t>
                                  </w:r>
                                </w:rubyBase>
                              </w:ruby>
                            </w:r>
                            <w:r w:rsidRPr="005B3735">
                              <w:rPr>
                                <w:rFonts w:ascii="HG丸ｺﾞｼｯｸM-PRO" w:eastAsia="HG丸ｺﾞｼｯｸM-PRO" w:hAnsi="HG丸ｺﾞｼｯｸM-PRO" w:cs="Arial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Arial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63F3" w:rsidRPr="00E73748">
                                    <w:rPr>
                                      <w:rFonts w:ascii="HG丸ｺﾞｼｯｸM-PRO" w:eastAsia="HG丸ｺﾞｼｯｸM-PRO" w:hAnsi="HG丸ｺﾞｼｯｸM-PRO" w:cs="Arial"/>
                                      <w:sz w:val="11"/>
                                    </w:rPr>
                                    <w:t>じゅうでんき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Arial"/>
                                      <w:sz w:val="22"/>
                                    </w:rPr>
                                    <w:t>充電器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D57F5"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</w:rPr>
              <mc:AlternateContent>
                <mc:Choice Requires="wps">
                  <w:drawing>
                    <wp:anchor distT="0" distB="0" distL="114300" distR="114300" simplePos="0" relativeHeight="251510272" behindDoc="0" locked="0" layoutInCell="1" allowOverlap="1" wp14:anchorId="35AA0DE3" wp14:editId="57E38180">
                      <wp:simplePos x="0" y="0"/>
                      <wp:positionH relativeFrom="column">
                        <wp:posOffset>-38925</wp:posOffset>
                      </wp:positionH>
                      <wp:positionV relativeFrom="paragraph">
                        <wp:posOffset>44450</wp:posOffset>
                      </wp:positionV>
                      <wp:extent cx="161925" cy="161925"/>
                      <wp:effectExtent l="0" t="0" r="28575" b="28575"/>
                      <wp:wrapNone/>
                      <wp:docPr id="337" name="正方形/長方形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37" o:spid="_x0000_s1026" style="position:absolute;left:0;text-align:left;margin-left:-3.05pt;margin-top:3.5pt;width:12.75pt;height:12.75pt;z-index: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" fillcolor="window" strokecolor="windowText" strokeweight="1pt"/>
                  </w:pict>
                </mc:Fallback>
              </mc:AlternateContent>
            </w:r>
          </w:p>
          <w:p w:rsidR="007D57F5" w:rsidRPr="005B3735" w:rsidRDefault="007D57F5" w:rsidP="00C2300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7D57F5" w:rsidRDefault="007D57F5" w:rsidP="00C23005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0139BC" w:rsidRPr="005B3735" w:rsidRDefault="000139BC" w:rsidP="00C23005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7D57F5" w:rsidRPr="005B3735" w:rsidRDefault="007D57F5" w:rsidP="00C2300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D57F5" w:rsidRPr="005B3735" w:rsidRDefault="007D57F5" w:rsidP="00C2300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7D57F5" w:rsidRPr="005B3735" w:rsidRDefault="007D57F5" w:rsidP="00C23005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7D57F5" w:rsidRPr="005B3735" w:rsidRDefault="007D57F5" w:rsidP="00C23005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7D57F5" w:rsidRPr="005B3735" w:rsidRDefault="007D57F5" w:rsidP="00C23005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7D57F5" w:rsidRPr="005B3735" w:rsidTr="00C23005">
        <w:trPr>
          <w:trHeight w:val="1689"/>
        </w:trPr>
        <w:tc>
          <w:tcPr>
            <w:tcW w:w="2516" w:type="dxa"/>
          </w:tcPr>
          <w:p w:rsidR="007D57F5" w:rsidRPr="005B3735" w:rsidRDefault="00DA0E5F" w:rsidP="00C2300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cs="Arial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 wp14:anchorId="7B54A677" wp14:editId="79831C9C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-464185</wp:posOffset>
                      </wp:positionV>
                      <wp:extent cx="1304925" cy="533400"/>
                      <wp:effectExtent l="0" t="0" r="0" b="0"/>
                      <wp:wrapNone/>
                      <wp:docPr id="262" name="テキスト ボックス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4925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63F3" w:rsidRPr="006574F3" w:rsidRDefault="000C63F3" w:rsidP="00DA0E5F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5B3735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ラジオ、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0C63F3" w:rsidRPr="00E73748">
                                          <w:rPr>
                                            <w:rFonts w:ascii="HG丸ｺﾞｼｯｸM-PRO" w:eastAsia="HG丸ｺﾞｼｯｸM-PRO" w:hAnsi="HG丸ｺﾞｼｯｸM-PRO"/>
                                            <w:sz w:val="11"/>
                                          </w:rPr>
                                          <w:t>よび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  <w:t>予備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0C63F3" w:rsidRPr="00E73748">
                                          <w:rPr>
                                            <w:rFonts w:ascii="HG丸ｺﾞｼｯｸM-PRO" w:eastAsia="HG丸ｺﾞｼｯｸM-PRO" w:hAnsi="HG丸ｺﾞｼｯｸM-PRO"/>
                                            <w:sz w:val="11"/>
                                          </w:rPr>
                                          <w:t>でんち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  <w:t>電池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62" o:spid="_x0000_s1083" type="#_x0000_t202" style="position:absolute;left:0;text-align:left;margin-left:5.15pt;margin-top:-36.55pt;width:102.75pt;height:42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" filled="f" stroked="f" strokeweight=".5pt">
                      <v:textbox>
                        <w:txbxContent>
                          <w:p w:rsidR="000C63F3" w:rsidRPr="006574F3" w:rsidRDefault="000C63F3" w:rsidP="00DA0E5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B373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ラジオ、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63F3" w:rsidRPr="00E73748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よび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予備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63F3" w:rsidRPr="00E73748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でんち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電池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D57F5"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  <w:sz w:val="22"/>
                <w:bdr w:val="single" w:sz="6" w:space="0" w:color="DDDDDD" w:frame="1"/>
              </w:rPr>
              <w:drawing>
                <wp:anchor distT="0" distB="0" distL="114300" distR="114300" simplePos="0" relativeHeight="251517440" behindDoc="0" locked="0" layoutInCell="1" allowOverlap="1" wp14:anchorId="4DEBE2A4" wp14:editId="6D6290EE">
                  <wp:simplePos x="0" y="0"/>
                  <wp:positionH relativeFrom="column">
                    <wp:posOffset>392781</wp:posOffset>
                  </wp:positionH>
                  <wp:positionV relativeFrom="paragraph">
                    <wp:posOffset>43464</wp:posOffset>
                  </wp:positionV>
                  <wp:extent cx="726348" cy="726348"/>
                  <wp:effectExtent l="38100" t="38100" r="36195" b="36195"/>
                  <wp:wrapNone/>
                  <wp:docPr id="390" name="図 390" descr="「軍手 イラスト」の画像検索結果">
                    <a:hlinkClick xmlns:a="http://schemas.openxmlformats.org/drawingml/2006/main" r:id="rId109" tgtFrame="&quot;imagew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「軍手 イラスト」の画像検索結果">
                            <a:hlinkClick r:id="rId109" tgtFrame="&quot;imagew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9075">
                            <a:off x="0" y="0"/>
                            <a:ext cx="726348" cy="726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57F5"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</w:rPr>
              <mc:AlternateContent>
                <mc:Choice Requires="wps">
                  <w:drawing>
                    <wp:anchor distT="0" distB="0" distL="114300" distR="114300" simplePos="0" relativeHeight="251513344" behindDoc="0" locked="0" layoutInCell="1" allowOverlap="1" wp14:anchorId="795EF51E" wp14:editId="4AEE6713">
                      <wp:simplePos x="0" y="0"/>
                      <wp:positionH relativeFrom="column">
                        <wp:posOffset>-42833</wp:posOffset>
                      </wp:positionH>
                      <wp:positionV relativeFrom="paragraph">
                        <wp:posOffset>37020</wp:posOffset>
                      </wp:positionV>
                      <wp:extent cx="161925" cy="161925"/>
                      <wp:effectExtent l="0" t="0" r="28575" b="28575"/>
                      <wp:wrapNone/>
                      <wp:docPr id="338" name="正方形/長方形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38" o:spid="_x0000_s1026" style="position:absolute;left:0;text-align:left;margin-left:-3.35pt;margin-top:2.9pt;width:12.75pt;height:12.75p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" fillcolor="window" strokecolor="windowText" strokeweight="1pt"/>
                  </w:pict>
                </mc:Fallback>
              </mc:AlternateContent>
            </w:r>
          </w:p>
          <w:p w:rsidR="007D57F5" w:rsidRPr="005B3735" w:rsidRDefault="007D57F5" w:rsidP="00C2300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7D57F5" w:rsidRPr="005B3735" w:rsidRDefault="007D57F5" w:rsidP="00C2300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7D57F5" w:rsidRPr="005B3735" w:rsidRDefault="007D57F5" w:rsidP="00C23005">
            <w:pPr>
              <w:ind w:firstLineChars="400" w:firstLine="880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2410" w:type="dxa"/>
          </w:tcPr>
          <w:p w:rsidR="007D57F5" w:rsidRPr="005B3735" w:rsidRDefault="00DA0E5F" w:rsidP="00C2300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cs="Arial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 wp14:anchorId="652B29D6" wp14:editId="43F0DC6C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-451485</wp:posOffset>
                      </wp:positionV>
                      <wp:extent cx="1304925" cy="533400"/>
                      <wp:effectExtent l="0" t="0" r="0" b="0"/>
                      <wp:wrapNone/>
                      <wp:docPr id="263" name="テキスト ボックス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4925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63F3" w:rsidRPr="006574F3" w:rsidRDefault="000C63F3" w:rsidP="00DA0E5F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0C63F3" w:rsidRPr="00E73748">
                                          <w:rPr>
                                            <w:rFonts w:ascii="HG丸ｺﾞｼｯｸM-PRO" w:eastAsia="HG丸ｺﾞｼｯｸM-PRO" w:hAnsi="HG丸ｺﾞｼｯｸM-PRO"/>
                                            <w:sz w:val="11"/>
                                          </w:rPr>
                                          <w:t>かいちゅう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  <w:t>懐中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0C63F3" w:rsidRPr="00E73748">
                                          <w:rPr>
                                            <w:rFonts w:ascii="HG丸ｺﾞｼｯｸM-PRO" w:eastAsia="HG丸ｺﾞｼｯｸM-PRO" w:hAnsi="HG丸ｺﾞｼｯｸM-PRO"/>
                                            <w:sz w:val="11"/>
                                          </w:rPr>
                                          <w:t>でんとう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  <w:t>電灯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63" o:spid="_x0000_s1084" type="#_x0000_t202" style="position:absolute;left:0;text-align:left;margin-left:.1pt;margin-top:-35.55pt;width:102.75pt;height:42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" filled="f" stroked="f" strokeweight=".5pt">
                      <v:textbox>
                        <w:txbxContent>
                          <w:p w:rsidR="000C63F3" w:rsidRPr="006574F3" w:rsidRDefault="000C63F3" w:rsidP="00DA0E5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63F3" w:rsidRPr="00E73748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かいちゅう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懐中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63F3" w:rsidRPr="00E73748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でんとう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電灯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31B1"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  <w:sz w:val="22"/>
                <w:bdr w:val="single" w:sz="6" w:space="0" w:color="DDDDDD" w:frame="1"/>
              </w:rPr>
              <w:drawing>
                <wp:anchor distT="0" distB="0" distL="114300" distR="114300" simplePos="0" relativeHeight="251511296" behindDoc="0" locked="0" layoutInCell="1" allowOverlap="1" wp14:anchorId="36F52263" wp14:editId="75350BAD">
                  <wp:simplePos x="0" y="0"/>
                  <wp:positionH relativeFrom="column">
                    <wp:posOffset>688709</wp:posOffset>
                  </wp:positionH>
                  <wp:positionV relativeFrom="paragraph">
                    <wp:posOffset>73660</wp:posOffset>
                  </wp:positionV>
                  <wp:extent cx="676275" cy="719213"/>
                  <wp:effectExtent l="0" t="0" r="0" b="5080"/>
                  <wp:wrapNone/>
                  <wp:docPr id="391" name="図 391" descr="「ビニール袋 イ...」の画像検索結果">
                    <a:hlinkClick xmlns:a="http://schemas.openxmlformats.org/drawingml/2006/main" r:id="rId111" tgtFrame="&quot;imagew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「ビニール袋 イ...」の画像検索結果">
                            <a:hlinkClick r:id="rId111" tgtFrame="&quot;imagew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19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31B1"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  <w:sz w:val="22"/>
                <w:bdr w:val="single" w:sz="6" w:space="0" w:color="DDDDDD" w:frame="1"/>
              </w:rPr>
              <w:drawing>
                <wp:anchor distT="0" distB="0" distL="114300" distR="114300" simplePos="0" relativeHeight="251512320" behindDoc="0" locked="0" layoutInCell="1" allowOverlap="1" wp14:anchorId="1F201191" wp14:editId="2C4EA3FF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73661</wp:posOffset>
                  </wp:positionV>
                  <wp:extent cx="476250" cy="744424"/>
                  <wp:effectExtent l="0" t="0" r="0" b="0"/>
                  <wp:wrapNone/>
                  <wp:docPr id="392" name="図 392" descr="「一宮市ごみ袋」の画像検索結果">
                    <a:hlinkClick xmlns:a="http://schemas.openxmlformats.org/drawingml/2006/main" r:id="rId113" tgtFrame="&quot;imagew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「一宮市ごみ袋」の画像検索結果">
                            <a:hlinkClick r:id="rId113" tgtFrame="&quot;imagew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54" cy="745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57F5"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</w:rPr>
              <mc:AlternateContent>
                <mc:Choice Requires="wps">
                  <w:drawing>
                    <wp:anchor distT="0" distB="0" distL="114300" distR="114300" simplePos="0" relativeHeight="251514368" behindDoc="0" locked="0" layoutInCell="1" allowOverlap="1" wp14:anchorId="0F0DD247" wp14:editId="2048ACF6">
                      <wp:simplePos x="0" y="0"/>
                      <wp:positionH relativeFrom="column">
                        <wp:posOffset>-33688</wp:posOffset>
                      </wp:positionH>
                      <wp:positionV relativeFrom="paragraph">
                        <wp:posOffset>42958</wp:posOffset>
                      </wp:positionV>
                      <wp:extent cx="161925" cy="161925"/>
                      <wp:effectExtent l="0" t="0" r="28575" b="28575"/>
                      <wp:wrapNone/>
                      <wp:docPr id="339" name="正方形/長方形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39" o:spid="_x0000_s1026" style="position:absolute;left:0;text-align:left;margin-left:-2.65pt;margin-top:3.4pt;width:12.75pt;height:12.75pt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" fillcolor="window" strokecolor="windowText" strokeweight="1pt"/>
                  </w:pict>
                </mc:Fallback>
              </mc:AlternateContent>
            </w:r>
          </w:p>
          <w:p w:rsidR="007D57F5" w:rsidRPr="005B3735" w:rsidRDefault="007D57F5" w:rsidP="00C2300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7D57F5" w:rsidRPr="005B3735" w:rsidRDefault="007D57F5" w:rsidP="00C2300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7D57F5" w:rsidRPr="005B3735" w:rsidRDefault="007D57F5" w:rsidP="00C23005">
            <w:pPr>
              <w:ind w:firstLineChars="200" w:firstLine="440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2551" w:type="dxa"/>
          </w:tcPr>
          <w:p w:rsidR="007D57F5" w:rsidRPr="005B3735" w:rsidRDefault="00ED5FDB" w:rsidP="00C23005">
            <w:pPr>
              <w:jc w:val="center"/>
              <w:rPr>
                <w:rFonts w:ascii="HG丸ｺﾞｼｯｸM-PRO" w:eastAsia="HG丸ｺﾞｼｯｸM-PRO" w:hAnsi="HG丸ｺﾞｼｯｸM-PRO" w:cs="Arial"/>
                <w:noProof/>
                <w:color w:val="0000DE"/>
                <w:bdr w:val="single" w:sz="6" w:space="0" w:color="DDDDDD" w:frame="1"/>
              </w:rPr>
            </w:pPr>
            <w:r>
              <w:rPr>
                <w:noProof/>
              </w:rPr>
              <w:drawing>
                <wp:anchor distT="0" distB="0" distL="114300" distR="114300" simplePos="0" relativeHeight="251799040" behindDoc="0" locked="0" layoutInCell="1" allowOverlap="1" wp14:anchorId="3D86FAE7" wp14:editId="7E5437C5">
                  <wp:simplePos x="0" y="0"/>
                  <wp:positionH relativeFrom="column">
                    <wp:posOffset>957580</wp:posOffset>
                  </wp:positionH>
                  <wp:positionV relativeFrom="paragraph">
                    <wp:posOffset>130810</wp:posOffset>
                  </wp:positionV>
                  <wp:extent cx="466725" cy="569595"/>
                  <wp:effectExtent l="0" t="0" r="9525" b="1905"/>
                  <wp:wrapNone/>
                  <wp:docPr id="313" name="図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606F" w:rsidRPr="005B3735"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519488" behindDoc="0" locked="0" layoutInCell="1" allowOverlap="1" wp14:anchorId="08E90CA5" wp14:editId="6F96D328">
                  <wp:simplePos x="0" y="0"/>
                  <wp:positionH relativeFrom="column">
                    <wp:posOffset>465455</wp:posOffset>
                  </wp:positionH>
                  <wp:positionV relativeFrom="paragraph">
                    <wp:posOffset>67310</wp:posOffset>
                  </wp:positionV>
                  <wp:extent cx="502285" cy="444500"/>
                  <wp:effectExtent l="0" t="0" r="0" b="0"/>
                  <wp:wrapNone/>
                  <wp:docPr id="395" name="図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85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A0E5F">
              <w:rPr>
                <w:rFonts w:ascii="HG丸ｺﾞｼｯｸM-PRO" w:eastAsia="HG丸ｺﾞｼｯｸM-PRO" w:hAnsi="HG丸ｺﾞｼｯｸM-PRO" w:cs="Arial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082F8EBC" wp14:editId="238376AC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-454660</wp:posOffset>
                      </wp:positionV>
                      <wp:extent cx="1304925" cy="533400"/>
                      <wp:effectExtent l="0" t="0" r="0" b="0"/>
                      <wp:wrapNone/>
                      <wp:docPr id="264" name="テキスト ボックス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4925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63F3" w:rsidRPr="006574F3" w:rsidRDefault="000C63F3" w:rsidP="00DA0E5F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0C63F3" w:rsidRPr="00E73748">
                                          <w:rPr>
                                            <w:rFonts w:ascii="HG丸ｺﾞｼｯｸM-PRO" w:eastAsia="HG丸ｺﾞｼｯｸM-PRO" w:hAnsi="HG丸ｺﾞｼｯｸM-PRO"/>
                                            <w:sz w:val="11"/>
                                          </w:rPr>
                                          <w:t>とけい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  <w:t>時計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64" o:spid="_x0000_s1085" type="#_x0000_t202" style="position:absolute;left:0;text-align:left;margin-left:1.1pt;margin-top:-35.8pt;width:102.75pt;height:42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" filled="f" stroked="f" strokeweight=".5pt">
                      <v:textbox>
                        <w:txbxContent>
                          <w:p w:rsidR="000C63F3" w:rsidRPr="006574F3" w:rsidRDefault="000C63F3" w:rsidP="00DA0E5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63F3" w:rsidRPr="00E73748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とけい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時計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D57F5"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</w:rPr>
              <mc:AlternateContent>
                <mc:Choice Requires="wps">
                  <w:drawing>
                    <wp:anchor distT="0" distB="0" distL="114300" distR="114300" simplePos="0" relativeHeight="251515392" behindDoc="0" locked="0" layoutInCell="1" allowOverlap="1" wp14:anchorId="056C7D0E" wp14:editId="2E062A06">
                      <wp:simplePos x="0" y="0"/>
                      <wp:positionH relativeFrom="column">
                        <wp:posOffset>-31783</wp:posOffset>
                      </wp:positionH>
                      <wp:positionV relativeFrom="paragraph">
                        <wp:posOffset>47212</wp:posOffset>
                      </wp:positionV>
                      <wp:extent cx="161925" cy="161925"/>
                      <wp:effectExtent l="0" t="0" r="28575" b="28575"/>
                      <wp:wrapNone/>
                      <wp:docPr id="340" name="正方形/長方形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40" o:spid="_x0000_s1026" style="position:absolute;left:0;text-align:left;margin-left:-2.5pt;margin-top:3.7pt;width:12.75pt;height:12.75pt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" fillcolor="window" strokecolor="windowText" strokeweight="1pt"/>
                  </w:pict>
                </mc:Fallback>
              </mc:AlternateContent>
            </w:r>
          </w:p>
          <w:p w:rsidR="007D57F5" w:rsidRPr="005B3735" w:rsidRDefault="00943D14" w:rsidP="00C23005">
            <w:pPr>
              <w:tabs>
                <w:tab w:val="left" w:pos="300"/>
              </w:tabs>
              <w:rPr>
                <w:rFonts w:ascii="HG丸ｺﾞｼｯｸM-PRO" w:eastAsia="HG丸ｺﾞｼｯｸM-PRO" w:hAnsi="HG丸ｺﾞｼｯｸM-PRO" w:cs="Arial"/>
              </w:rPr>
            </w:pPr>
            <w:r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  <w:bdr w:val="single" w:sz="6" w:space="0" w:color="DDDDDD" w:frame="1"/>
              </w:rPr>
              <w:drawing>
                <wp:anchor distT="0" distB="0" distL="114300" distR="114300" simplePos="0" relativeHeight="251521536" behindDoc="0" locked="0" layoutInCell="1" allowOverlap="1" wp14:anchorId="63F2F5A1" wp14:editId="7AC61314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196850</wp:posOffset>
                  </wp:positionV>
                  <wp:extent cx="395605" cy="346710"/>
                  <wp:effectExtent l="0" t="0" r="4445" b="0"/>
                  <wp:wrapNone/>
                  <wp:docPr id="393" name="図 393" descr="「ポケットテッシ...」の画像検索結果">
                    <a:hlinkClick xmlns:a="http://schemas.openxmlformats.org/drawingml/2006/main" r:id="rId117" tgtFrame="&quot;imagew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「ポケットテッシ...」の画像検索結果">
                            <a:hlinkClick r:id="rId117" tgtFrame="&quot;imagew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60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57F5" w:rsidRPr="005B3735">
              <w:rPr>
                <w:rFonts w:ascii="HG丸ｺﾞｼｯｸM-PRO" w:eastAsia="HG丸ｺﾞｼｯｸM-PRO" w:hAnsi="HG丸ｺﾞｼｯｸM-PRO" w:cs="Arial"/>
              </w:rPr>
              <w:tab/>
            </w:r>
          </w:p>
          <w:p w:rsidR="007D57F5" w:rsidRPr="005B3735" w:rsidRDefault="007D57F5" w:rsidP="00C23005">
            <w:pPr>
              <w:jc w:val="center"/>
              <w:rPr>
                <w:rFonts w:ascii="HG丸ｺﾞｼｯｸM-PRO" w:eastAsia="HG丸ｺﾞｼｯｸM-PRO" w:hAnsi="HG丸ｺﾞｼｯｸM-PRO" w:cs="Arial"/>
              </w:rPr>
            </w:pPr>
          </w:p>
          <w:p w:rsidR="007D57F5" w:rsidRPr="005B3735" w:rsidRDefault="00ED5FDB" w:rsidP="00C23005">
            <w:pPr>
              <w:jc w:val="center"/>
              <w:rPr>
                <w:rFonts w:ascii="HG丸ｺﾞｼｯｸM-PRO" w:eastAsia="HG丸ｺﾞｼｯｸM-PRO" w:hAnsi="HG丸ｺﾞｼｯｸM-PRO" w:cs="Arial"/>
              </w:rPr>
            </w:pPr>
            <w:r>
              <w:rPr>
                <w:rFonts w:ascii="HG丸ｺﾞｼｯｸM-PRO" w:eastAsia="HG丸ｺﾞｼｯｸM-PRO" w:hAnsi="HG丸ｺﾞｼｯｸM-PRO" w:cs="Arial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4CC64231" wp14:editId="6CE62F89">
                      <wp:simplePos x="0" y="0"/>
                      <wp:positionH relativeFrom="column">
                        <wp:posOffset>15241</wp:posOffset>
                      </wp:positionH>
                      <wp:positionV relativeFrom="paragraph">
                        <wp:posOffset>-2540</wp:posOffset>
                      </wp:positionV>
                      <wp:extent cx="1409700" cy="581025"/>
                      <wp:effectExtent l="0" t="0" r="0" b="0"/>
                      <wp:wrapNone/>
                      <wp:docPr id="269" name="テキスト ボックス 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9700" cy="5810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63F3" w:rsidRDefault="000C63F3" w:rsidP="003F4A10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Arial" w:hint="eastAsia"/>
                                      <w:sz w:val="18"/>
                                      <w:szCs w:val="18"/>
                                    </w:rPr>
                                    <w:t>ﾃｯｼｭ、ﾄｲﾚｯﾄﾍﾟｰﾊﾟｰ</w:t>
                                  </w:r>
                                </w:p>
                                <w:p w:rsidR="000C63F3" w:rsidRPr="00ED5FDB" w:rsidRDefault="000C63F3" w:rsidP="003F4A10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Arial" w:hint="eastAsia"/>
                                      <w:sz w:val="18"/>
                                      <w:szCs w:val="18"/>
                                    </w:rPr>
                                    <w:t>ｳｪｯﾄﾃｨｯｼｭ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69" o:spid="_x0000_s1086" type="#_x0000_t202" style="position:absolute;left:0;text-align:left;margin-left:1.2pt;margin-top:-.2pt;width:111pt;height:45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" filled="f" stroked="f" strokeweight=".5pt">
                      <v:textbox>
                        <w:txbxContent>
                          <w:p w:rsidR="000C63F3" w:rsidRDefault="000C63F3" w:rsidP="003F4A1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sz w:val="18"/>
                                <w:szCs w:val="18"/>
                              </w:rPr>
                              <w:t>ﾃｯｼｭ、ﾄｲﾚｯﾄﾍﾟｰﾊﾟｰ</w:t>
                            </w:r>
                          </w:p>
                          <w:p w:rsidR="000C63F3" w:rsidRPr="00ED5FDB" w:rsidRDefault="000C63F3" w:rsidP="003F4A1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sz w:val="18"/>
                                <w:szCs w:val="18"/>
                              </w:rPr>
                              <w:t>ｳｪｯﾄﾃｨｯｼｭ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D57F5" w:rsidRPr="005B3735" w:rsidRDefault="007D57F5" w:rsidP="00C23005">
            <w:pPr>
              <w:jc w:val="center"/>
              <w:rPr>
                <w:rFonts w:ascii="HG丸ｺﾞｼｯｸM-PRO" w:eastAsia="HG丸ｺﾞｼｯｸM-PRO" w:hAnsi="HG丸ｺﾞｼｯｸM-PRO" w:cs="Arial"/>
              </w:rPr>
            </w:pPr>
          </w:p>
        </w:tc>
        <w:tc>
          <w:tcPr>
            <w:tcW w:w="2554" w:type="dxa"/>
            <w:tcBorders>
              <w:right w:val="single" w:sz="4" w:space="0" w:color="auto"/>
            </w:tcBorders>
          </w:tcPr>
          <w:p w:rsidR="007D57F5" w:rsidRPr="005B3735" w:rsidRDefault="00DA0E5F" w:rsidP="00C23005">
            <w:pPr>
              <w:tabs>
                <w:tab w:val="center" w:pos="919"/>
              </w:tabs>
              <w:rPr>
                <w:rFonts w:ascii="HG丸ｺﾞｼｯｸM-PRO" w:eastAsia="HG丸ｺﾞｼｯｸM-PRO" w:hAnsi="HG丸ｺﾞｼｯｸM-PRO" w:cs="Arial"/>
                <w:noProof/>
                <w:color w:val="0000DE"/>
                <w:bdr w:val="single" w:sz="6" w:space="0" w:color="DDDDDD" w:frame="1"/>
              </w:rPr>
            </w:pPr>
            <w:r>
              <w:rPr>
                <w:rFonts w:ascii="HG丸ｺﾞｼｯｸM-PRO" w:eastAsia="HG丸ｺﾞｼｯｸM-PRO" w:hAnsi="HG丸ｺﾞｼｯｸM-PRO" w:cs="Arial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3440" behindDoc="0" locked="0" layoutInCell="1" allowOverlap="1" wp14:anchorId="4A655AE3" wp14:editId="2D5C8F42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-304165</wp:posOffset>
                      </wp:positionV>
                      <wp:extent cx="1447800" cy="533400"/>
                      <wp:effectExtent l="0" t="0" r="0" b="0"/>
                      <wp:wrapNone/>
                      <wp:docPr id="265" name="テキスト ボックス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0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63F3" w:rsidRPr="006574F3" w:rsidRDefault="000C63F3" w:rsidP="00DA0E5F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5B3735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メモ、ボールペン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65" o:spid="_x0000_s1087" type="#_x0000_t202" style="position:absolute;margin-left:-1.6pt;margin-top:-23.95pt;width:114pt;height:42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" filled="f" stroked="f" strokeweight=".5pt">
                      <v:textbox>
                        <w:txbxContent>
                          <w:p w:rsidR="000C63F3" w:rsidRPr="006574F3" w:rsidRDefault="000C63F3" w:rsidP="00DA0E5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B373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メモ、ボールペン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D57F5"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  <w:sz w:val="22"/>
                <w:bdr w:val="single" w:sz="6" w:space="0" w:color="DDDDDD" w:frame="1"/>
              </w:rPr>
              <w:drawing>
                <wp:anchor distT="0" distB="0" distL="114300" distR="114300" simplePos="0" relativeHeight="251579904" behindDoc="0" locked="0" layoutInCell="1" allowOverlap="1" wp14:anchorId="52F093D1" wp14:editId="7263A5A5">
                  <wp:simplePos x="0" y="0"/>
                  <wp:positionH relativeFrom="column">
                    <wp:posOffset>209586</wp:posOffset>
                  </wp:positionH>
                  <wp:positionV relativeFrom="paragraph">
                    <wp:posOffset>111130</wp:posOffset>
                  </wp:positionV>
                  <wp:extent cx="1140619" cy="716280"/>
                  <wp:effectExtent l="38100" t="76200" r="40640" b="64770"/>
                  <wp:wrapNone/>
                  <wp:docPr id="396" name="図 396" descr="「マスク イラス...」の画像検索結果">
                    <a:hlinkClick xmlns:a="http://schemas.openxmlformats.org/drawingml/2006/main" r:id="rId119" tgtFrame="&quot;imagew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「マスク イラス...」の画像検索結果">
                            <a:hlinkClick r:id="rId119" tgtFrame="&quot;imagew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18391">
                            <a:off x="0" y="0"/>
                            <a:ext cx="1140619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57F5"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</w:rPr>
              <mc:AlternateContent>
                <mc:Choice Requires="wps">
                  <w:drawing>
                    <wp:anchor distT="0" distB="0" distL="114300" distR="114300" simplePos="0" relativeHeight="251516416" behindDoc="0" locked="0" layoutInCell="1" allowOverlap="1" wp14:anchorId="73D69A48" wp14:editId="0AE9B937">
                      <wp:simplePos x="0" y="0"/>
                      <wp:positionH relativeFrom="column">
                        <wp:posOffset>-41976</wp:posOffset>
                      </wp:positionH>
                      <wp:positionV relativeFrom="paragraph">
                        <wp:posOffset>37878</wp:posOffset>
                      </wp:positionV>
                      <wp:extent cx="161925" cy="161925"/>
                      <wp:effectExtent l="0" t="0" r="28575" b="28575"/>
                      <wp:wrapNone/>
                      <wp:docPr id="341" name="正方形/長方形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41" o:spid="_x0000_s1026" style="position:absolute;left:0;text-align:left;margin-left:-3.3pt;margin-top:3pt;width:12.75pt;height:12.75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" fillcolor="window" strokecolor="windowText" strokeweight="1pt"/>
                  </w:pict>
                </mc:Fallback>
              </mc:AlternateContent>
            </w:r>
            <w:r w:rsidR="007D57F5"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  <w:bdr w:val="single" w:sz="6" w:space="0" w:color="DDDDDD" w:frame="1"/>
              </w:rPr>
              <w:tab/>
            </w:r>
          </w:p>
          <w:p w:rsidR="007D57F5" w:rsidRPr="005B3735" w:rsidRDefault="007D57F5" w:rsidP="00C23005">
            <w:pPr>
              <w:jc w:val="center"/>
              <w:rPr>
                <w:rFonts w:ascii="HG丸ｺﾞｼｯｸM-PRO" w:eastAsia="HG丸ｺﾞｼｯｸM-PRO" w:hAnsi="HG丸ｺﾞｼｯｸM-PRO" w:cs="Arial"/>
              </w:rPr>
            </w:pPr>
          </w:p>
          <w:p w:rsidR="007D57F5" w:rsidRPr="005B3735" w:rsidRDefault="007D57F5" w:rsidP="00C23005">
            <w:pPr>
              <w:jc w:val="center"/>
              <w:rPr>
                <w:rFonts w:ascii="HG丸ｺﾞｼｯｸM-PRO" w:eastAsia="HG丸ｺﾞｼｯｸM-PRO" w:hAnsi="HG丸ｺﾞｼｯｸM-PRO" w:cs="Arial"/>
              </w:rPr>
            </w:pPr>
          </w:p>
          <w:p w:rsidR="007D57F5" w:rsidRPr="005B3735" w:rsidRDefault="007D57F5" w:rsidP="00C23005">
            <w:pPr>
              <w:jc w:val="center"/>
              <w:rPr>
                <w:rFonts w:ascii="HG丸ｺﾞｼｯｸM-PRO" w:eastAsia="HG丸ｺﾞｼｯｸM-PRO" w:hAnsi="HG丸ｺﾞｼｯｸM-PRO" w:cs="Arial"/>
              </w:rPr>
            </w:pPr>
          </w:p>
          <w:p w:rsidR="007D57F5" w:rsidRPr="005B3735" w:rsidRDefault="007D57F5" w:rsidP="00C23005">
            <w:pPr>
              <w:jc w:val="center"/>
              <w:rPr>
                <w:rFonts w:ascii="HG丸ｺﾞｼｯｸM-PRO" w:eastAsia="HG丸ｺﾞｼｯｸM-PRO" w:hAnsi="HG丸ｺﾞｼｯｸM-PRO" w:cs="Arial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D57F5" w:rsidRPr="005B3735" w:rsidRDefault="007D57F5" w:rsidP="00C23005">
            <w:pPr>
              <w:rPr>
                <w:rFonts w:ascii="HG丸ｺﾞｼｯｸM-PRO" w:eastAsia="HG丸ｺﾞｼｯｸM-PRO" w:hAnsi="HG丸ｺﾞｼｯｸM-PRO" w:cs="Arial"/>
              </w:rPr>
            </w:pPr>
          </w:p>
        </w:tc>
      </w:tr>
      <w:tr w:rsidR="007D57F5" w:rsidRPr="005B3735" w:rsidTr="00C23005">
        <w:trPr>
          <w:trHeight w:val="1702"/>
        </w:trPr>
        <w:tc>
          <w:tcPr>
            <w:tcW w:w="2516" w:type="dxa"/>
          </w:tcPr>
          <w:p w:rsidR="007D57F5" w:rsidRPr="005B3735" w:rsidRDefault="00DA0E5F" w:rsidP="00C23005">
            <w:pPr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2"/>
              </w:rPr>
            </w:pPr>
            <w:r>
              <w:rPr>
                <w:rFonts w:ascii="HG丸ｺﾞｼｯｸM-PRO" w:eastAsia="HG丸ｺﾞｼｯｸM-PRO" w:hAnsi="HG丸ｺﾞｼｯｸM-PRO" w:cs="Arial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 wp14:anchorId="43732C9A" wp14:editId="3482DD92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-451485</wp:posOffset>
                      </wp:positionV>
                      <wp:extent cx="1304925" cy="533400"/>
                      <wp:effectExtent l="0" t="0" r="0" b="0"/>
                      <wp:wrapNone/>
                      <wp:docPr id="267" name="テキスト ボックス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4925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63F3" w:rsidRPr="006574F3" w:rsidRDefault="000C63F3" w:rsidP="00DA0E5F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0C63F3" w:rsidRPr="00E73748">
                                          <w:rPr>
                                            <w:rFonts w:ascii="HG丸ｺﾞｼｯｸM-PRO" w:eastAsia="HG丸ｺﾞｼｯｸM-PRO" w:hAnsi="HG丸ｺﾞｼｯｸM-PRO"/>
                                            <w:sz w:val="11"/>
                                          </w:rPr>
                                          <w:t>ぐんて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  <w:t>軍手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67" o:spid="_x0000_s1088" type="#_x0000_t202" style="position:absolute;left:0;text-align:left;margin-left:5.15pt;margin-top:-35.55pt;width:102.75pt;height:42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" filled="f" stroked="f" strokeweight=".5pt">
                      <v:textbox>
                        <w:txbxContent>
                          <w:p w:rsidR="000C63F3" w:rsidRPr="006574F3" w:rsidRDefault="000C63F3" w:rsidP="00DA0E5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63F3" w:rsidRPr="00E73748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ぐんて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軍手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23005"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</w:rPr>
              <w:drawing>
                <wp:anchor distT="0" distB="0" distL="114300" distR="114300" simplePos="0" relativeHeight="251603456" behindDoc="0" locked="0" layoutInCell="1" allowOverlap="1" wp14:anchorId="1B7B0AC6" wp14:editId="5A591483">
                  <wp:simplePos x="0" y="0"/>
                  <wp:positionH relativeFrom="column">
                    <wp:posOffset>163831</wp:posOffset>
                  </wp:positionH>
                  <wp:positionV relativeFrom="paragraph">
                    <wp:posOffset>31115</wp:posOffset>
                  </wp:positionV>
                  <wp:extent cx="409575" cy="776996"/>
                  <wp:effectExtent l="190500" t="57150" r="161925" b="61595"/>
                  <wp:wrapNone/>
                  <wp:docPr id="397" name="imgBoxImg" descr="クリックすると新しいウィンドウで開きます">
                    <a:hlinkClick xmlns:a="http://schemas.openxmlformats.org/drawingml/2006/main" r:id="rId121" tgtFrame="&quot;imagew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BoxImg" descr="クリックすると新しいウィンドウで開きます">
                            <a:hlinkClick r:id="rId121" tgtFrame="&quot;imagew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67559">
                            <a:off x="0" y="0"/>
                            <a:ext cx="409575" cy="776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63F3">
              <w:rPr>
                <w:rFonts w:ascii="HG丸ｺﾞｼｯｸM-PRO" w:eastAsia="HG丸ｺﾞｼｯｸM-PRO" w:hAnsi="HG丸ｺﾞｼｯｸM-PRO"/>
                <w:noProof/>
              </w:rPr>
              <w:pict>
                <v:shape id="_x0000_s1081" type="#_x0000_t75" style="position:absolute;left:0;text-align:left;margin-left:53.05pt;margin-top:3.2pt;width:66.45pt;height:55.25pt;z-index:251814400;mso-position-horizontal-relative:text;mso-position-vertical-relative:text;mso-width-relative:page;mso-height-relative:page">
                  <v:imagedata r:id="rId123" o:title=""/>
                </v:shape>
                <o:OLEObject Type="Embed" ProgID="PBrush" ShapeID="_x0000_s1081" DrawAspect="Content" ObjectID="_1708938688" r:id="rId124"/>
              </w:pict>
            </w:r>
            <w:r w:rsidR="007D57F5"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</w:rPr>
              <mc:AlternateContent>
                <mc:Choice Requires="wps">
                  <w:drawing>
                    <wp:anchor distT="0" distB="0" distL="114300" distR="114300" simplePos="0" relativeHeight="251522560" behindDoc="0" locked="0" layoutInCell="1" allowOverlap="1" wp14:anchorId="2674C37A" wp14:editId="687BE9A6">
                      <wp:simplePos x="0" y="0"/>
                      <wp:positionH relativeFrom="column">
                        <wp:posOffset>-42833</wp:posOffset>
                      </wp:positionH>
                      <wp:positionV relativeFrom="paragraph">
                        <wp:posOffset>33845</wp:posOffset>
                      </wp:positionV>
                      <wp:extent cx="161925" cy="161925"/>
                      <wp:effectExtent l="0" t="0" r="28575" b="28575"/>
                      <wp:wrapNone/>
                      <wp:docPr id="342" name="正方形/長方形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42" o:spid="_x0000_s1026" style="position:absolute;left:0;text-align:left;margin-left:-3.35pt;margin-top:2.65pt;width:12.75pt;height:12.75pt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" fillcolor="window" strokecolor="windowText" strokeweight="1pt"/>
                  </w:pict>
                </mc:Fallback>
              </mc:AlternateContent>
            </w:r>
          </w:p>
          <w:p w:rsidR="007D57F5" w:rsidRPr="005B3735" w:rsidRDefault="007D57F5" w:rsidP="00C23005">
            <w:pPr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2"/>
              </w:rPr>
            </w:pPr>
          </w:p>
          <w:p w:rsidR="007D57F5" w:rsidRPr="005B3735" w:rsidRDefault="007D57F5" w:rsidP="00C23005">
            <w:pPr>
              <w:jc w:val="center"/>
              <w:rPr>
                <w:rFonts w:ascii="HG丸ｺﾞｼｯｸM-PRO" w:eastAsia="HG丸ｺﾞｼｯｸM-PRO" w:hAnsi="HG丸ｺﾞｼｯｸM-PRO"/>
                <w:color w:val="000000" w:themeColor="text1"/>
                <w:sz w:val="22"/>
              </w:rPr>
            </w:pPr>
          </w:p>
          <w:p w:rsidR="007D57F5" w:rsidRPr="005B3735" w:rsidRDefault="007D57F5" w:rsidP="00C23005">
            <w:pPr>
              <w:rPr>
                <w:rFonts w:ascii="HG丸ｺﾞｼｯｸM-PRO" w:eastAsia="HG丸ｺﾞｼｯｸM-PRO" w:hAnsi="HG丸ｺﾞｼｯｸM-PRO"/>
                <w:color w:val="000000" w:themeColor="text1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color w:val="000000" w:themeColor="text1"/>
                <w:sz w:val="22"/>
              </w:rPr>
              <w:t xml:space="preserve"> </w:t>
            </w:r>
          </w:p>
          <w:p w:rsidR="007D57F5" w:rsidRPr="005B3735" w:rsidRDefault="007D57F5" w:rsidP="00C23005">
            <w:pPr>
              <w:jc w:val="center"/>
              <w:rPr>
                <w:rFonts w:ascii="HG丸ｺﾞｼｯｸM-PRO" w:eastAsia="HG丸ｺﾞｼｯｸM-PRO" w:hAnsi="HG丸ｺﾞｼｯｸM-PRO" w:cs="Arial"/>
                <w:noProof/>
                <w:color w:val="000000" w:themeColor="text1"/>
                <w:sz w:val="22"/>
                <w:bdr w:val="single" w:sz="6" w:space="0" w:color="DDDDDD" w:frame="1"/>
              </w:rPr>
            </w:pPr>
          </w:p>
        </w:tc>
        <w:tc>
          <w:tcPr>
            <w:tcW w:w="2410" w:type="dxa"/>
          </w:tcPr>
          <w:p w:rsidR="007D57F5" w:rsidRPr="005B3735" w:rsidRDefault="003F4A10" w:rsidP="00C23005">
            <w:pPr>
              <w:jc w:val="center"/>
              <w:rPr>
                <w:rFonts w:ascii="HG丸ｺﾞｼｯｸM-PRO" w:eastAsia="HG丸ｺﾞｼｯｸM-PRO" w:hAnsi="HG丸ｺﾞｼｯｸM-PRO" w:cs="Arial"/>
                <w:noProof/>
                <w:color w:val="000000" w:themeColor="text1"/>
                <w:sz w:val="22"/>
                <w:bdr w:val="single" w:sz="6" w:space="0" w:color="DDDDDD" w:frame="1"/>
              </w:rPr>
            </w:pPr>
            <w:r>
              <w:rPr>
                <w:rFonts w:ascii="HG丸ｺﾞｼｯｸM-PRO" w:eastAsia="HG丸ｺﾞｼｯｸM-PRO" w:hAnsi="HG丸ｺﾞｼｯｸM-PRO" w:cs="Arial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 wp14:anchorId="74BF6655" wp14:editId="6DC5D3B2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-488315</wp:posOffset>
                      </wp:positionV>
                      <wp:extent cx="1304925" cy="533400"/>
                      <wp:effectExtent l="0" t="0" r="0" b="0"/>
                      <wp:wrapNone/>
                      <wp:docPr id="268" name="テキスト ボックス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4925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63F3" w:rsidRPr="006574F3" w:rsidRDefault="000C63F3" w:rsidP="003F4A10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5B3735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ビニール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0C63F3" w:rsidRPr="00E73748">
                                          <w:rPr>
                                            <w:rFonts w:ascii="HG丸ｺﾞｼｯｸM-PRO" w:eastAsia="HG丸ｺﾞｼｯｸM-PRO" w:hAnsi="HG丸ｺﾞｼｯｸM-PRO"/>
                                            <w:sz w:val="11"/>
                                          </w:rPr>
                                          <w:t>ぶくろ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  <w:t>袋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68" o:spid="_x0000_s1089" type="#_x0000_t202" style="position:absolute;left:0;text-align:left;margin-left:5pt;margin-top:-38.45pt;width:102.75pt;height:42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" filled="f" stroked="f" strokeweight=".5pt">
                      <v:textbox>
                        <w:txbxContent>
                          <w:p w:rsidR="000C63F3" w:rsidRPr="006574F3" w:rsidRDefault="000C63F3" w:rsidP="003F4A1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B373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ビニール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63F3" w:rsidRPr="00E73748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B3309">
              <w:rPr>
                <w:b/>
                <w:noProof/>
              </w:rPr>
              <w:drawing>
                <wp:anchor distT="0" distB="0" distL="114300" distR="114300" simplePos="0" relativeHeight="251703808" behindDoc="0" locked="0" layoutInCell="1" allowOverlap="1" wp14:anchorId="5957476D" wp14:editId="045C12DE">
                  <wp:simplePos x="0" y="0"/>
                  <wp:positionH relativeFrom="column">
                    <wp:posOffset>212602</wp:posOffset>
                  </wp:positionH>
                  <wp:positionV relativeFrom="paragraph">
                    <wp:posOffset>111125</wp:posOffset>
                  </wp:positionV>
                  <wp:extent cx="1028700" cy="613080"/>
                  <wp:effectExtent l="0" t="0" r="0" b="0"/>
                  <wp:wrapNone/>
                  <wp:docPr id="252" name="図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gatag-00000161.jpg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61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57F5"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</w:rPr>
              <mc:AlternateContent>
                <mc:Choice Requires="wps">
                  <w:drawing>
                    <wp:anchor distT="0" distB="0" distL="114300" distR="114300" simplePos="0" relativeHeight="251523584" behindDoc="0" locked="0" layoutInCell="1" allowOverlap="1" wp14:anchorId="5B4C8233" wp14:editId="212BB72B">
                      <wp:simplePos x="0" y="0"/>
                      <wp:positionH relativeFrom="column">
                        <wp:posOffset>-31288</wp:posOffset>
                      </wp:positionH>
                      <wp:positionV relativeFrom="paragraph">
                        <wp:posOffset>48895</wp:posOffset>
                      </wp:positionV>
                      <wp:extent cx="161925" cy="161925"/>
                      <wp:effectExtent l="0" t="0" r="28575" b="28575"/>
                      <wp:wrapNone/>
                      <wp:docPr id="343" name="正方形/長方形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43" o:spid="_x0000_s1026" style="position:absolute;left:0;text-align:left;margin-left:-2.45pt;margin-top:3.85pt;width:12.75pt;height:12.75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" fillcolor="window" strokecolor="windowText" strokeweight="1pt"/>
                  </w:pict>
                </mc:Fallback>
              </mc:AlternateContent>
            </w:r>
          </w:p>
          <w:p w:rsidR="007D57F5" w:rsidRPr="005B3735" w:rsidRDefault="007D57F5" w:rsidP="00C23005">
            <w:pPr>
              <w:jc w:val="center"/>
              <w:rPr>
                <w:rFonts w:ascii="HG丸ｺﾞｼｯｸM-PRO" w:eastAsia="HG丸ｺﾞｼｯｸM-PRO" w:hAnsi="HG丸ｺﾞｼｯｸM-PRO" w:cs="Arial"/>
                <w:color w:val="000000" w:themeColor="text1"/>
                <w:sz w:val="22"/>
              </w:rPr>
            </w:pPr>
          </w:p>
          <w:p w:rsidR="007D57F5" w:rsidRPr="005B3735" w:rsidRDefault="000139BC" w:rsidP="00C23005">
            <w:pPr>
              <w:tabs>
                <w:tab w:val="left" w:pos="191"/>
              </w:tabs>
              <w:rPr>
                <w:rFonts w:ascii="HG丸ｺﾞｼｯｸM-PRO" w:eastAsia="HG丸ｺﾞｼｯｸM-PRO" w:hAnsi="HG丸ｺﾞｼｯｸM-PRO" w:cs="Arial"/>
                <w:color w:val="000000" w:themeColor="text1"/>
                <w:sz w:val="22"/>
              </w:rPr>
            </w:pPr>
            <w:r>
              <w:rPr>
                <w:rFonts w:ascii="HG丸ｺﾞｼｯｸM-PRO" w:eastAsia="HG丸ｺﾞｼｯｸM-PRO" w:hAnsi="HG丸ｺﾞｼｯｸM-PRO" w:cs="Arial"/>
                <w:color w:val="000000" w:themeColor="text1"/>
                <w:sz w:val="22"/>
              </w:rPr>
              <w:tab/>
            </w:r>
          </w:p>
          <w:p w:rsidR="007D57F5" w:rsidRPr="005B3735" w:rsidRDefault="007D57F5" w:rsidP="00C23005">
            <w:pPr>
              <w:jc w:val="center"/>
              <w:rPr>
                <w:rFonts w:ascii="HG丸ｺﾞｼｯｸM-PRO" w:eastAsia="HG丸ｺﾞｼｯｸM-PRO" w:hAnsi="HG丸ｺﾞｼｯｸM-PRO" w:cs="Arial"/>
                <w:color w:val="000000" w:themeColor="text1"/>
                <w:sz w:val="22"/>
              </w:rPr>
            </w:pPr>
          </w:p>
        </w:tc>
        <w:tc>
          <w:tcPr>
            <w:tcW w:w="2551" w:type="dxa"/>
          </w:tcPr>
          <w:p w:rsidR="00FB4C73" w:rsidRDefault="00E92BE3" w:rsidP="00C23005">
            <w:pPr>
              <w:jc w:val="center"/>
              <w:rPr>
                <w:rFonts w:ascii="HG丸ｺﾞｼｯｸM-PRO" w:eastAsia="HG丸ｺﾞｼｯｸM-PRO" w:hAnsi="HG丸ｺﾞｼｯｸM-PRO" w:cs="Arial"/>
                <w:noProof/>
                <w:color w:val="000000" w:themeColor="text1"/>
                <w:sz w:val="22"/>
                <w:bdr w:val="single" w:sz="6" w:space="0" w:color="DDDDDD" w:frame="1"/>
              </w:rPr>
            </w:pPr>
            <w:r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  <w:sz w:val="22"/>
                <w:bdr w:val="single" w:sz="6" w:space="0" w:color="DDDDDD" w:frame="1"/>
              </w:rPr>
              <w:drawing>
                <wp:anchor distT="0" distB="0" distL="114300" distR="114300" simplePos="0" relativeHeight="251657728" behindDoc="0" locked="0" layoutInCell="1" allowOverlap="1" wp14:anchorId="251EC1E4" wp14:editId="2801166E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9525</wp:posOffset>
                  </wp:positionV>
                  <wp:extent cx="916553" cy="981075"/>
                  <wp:effectExtent l="0" t="0" r="0" b="0"/>
                  <wp:wrapNone/>
                  <wp:docPr id="375" name="図 375" descr="「笛 イラスト」の画像検索結果">
                    <a:hlinkClick xmlns:a="http://schemas.openxmlformats.org/drawingml/2006/main" r:id="rId126" tgtFrame="&quot;imagew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笛 イラスト」の画像検索結果">
                            <a:hlinkClick r:id="rId126" tgtFrame="&quot;imagew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553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57F5"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</w:rPr>
              <mc:AlternateContent>
                <mc:Choice Requires="wps">
                  <w:drawing>
                    <wp:anchor distT="0" distB="0" distL="114300" distR="114300" simplePos="0" relativeHeight="251527680" behindDoc="0" locked="0" layoutInCell="1" allowOverlap="1" wp14:anchorId="4BF30C10" wp14:editId="4622ADEF">
                      <wp:simplePos x="0" y="0"/>
                      <wp:positionH relativeFrom="column">
                        <wp:posOffset>-35181</wp:posOffset>
                      </wp:positionH>
                      <wp:positionV relativeFrom="paragraph">
                        <wp:posOffset>43369</wp:posOffset>
                      </wp:positionV>
                      <wp:extent cx="161925" cy="161925"/>
                      <wp:effectExtent l="0" t="0" r="28575" b="28575"/>
                      <wp:wrapNone/>
                      <wp:docPr id="344" name="正方形/長方形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44" o:spid="_x0000_s1026" style="position:absolute;left:0;text-align:left;margin-left:-2.75pt;margin-top:3.4pt;width:12.75pt;height:12.75pt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" fillcolor="window" strokecolor="windowText" strokeweight="1pt"/>
                  </w:pict>
                </mc:Fallback>
              </mc:AlternateContent>
            </w:r>
          </w:p>
          <w:p w:rsidR="007931B1" w:rsidRPr="007931B1" w:rsidRDefault="007931B1" w:rsidP="00C23005">
            <w:pPr>
              <w:jc w:val="center"/>
              <w:rPr>
                <w:rFonts w:ascii="HG丸ｺﾞｼｯｸM-PRO" w:eastAsia="HG丸ｺﾞｼｯｸM-PRO" w:hAnsi="HG丸ｺﾞｼｯｸM-PRO" w:cs="Arial"/>
                <w:noProof/>
                <w:color w:val="000000" w:themeColor="text1"/>
                <w:sz w:val="22"/>
                <w:bdr w:val="single" w:sz="6" w:space="0" w:color="DDDDDD" w:frame="1"/>
              </w:rPr>
            </w:pPr>
          </w:p>
          <w:p w:rsidR="007D57F5" w:rsidRPr="005B3735" w:rsidRDefault="007D57F5" w:rsidP="00C23005">
            <w:pPr>
              <w:jc w:val="center"/>
              <w:rPr>
                <w:rFonts w:ascii="HG丸ｺﾞｼｯｸM-PRO" w:eastAsia="HG丸ｺﾞｼｯｸM-PRO" w:hAnsi="HG丸ｺﾞｼｯｸM-PRO" w:cs="Arial"/>
                <w:color w:val="000000" w:themeColor="text1"/>
                <w:sz w:val="22"/>
              </w:rPr>
            </w:pPr>
          </w:p>
          <w:p w:rsidR="007D57F5" w:rsidRPr="005B3735" w:rsidRDefault="007931B1" w:rsidP="003F4A10">
            <w:pPr>
              <w:tabs>
                <w:tab w:val="center" w:pos="1277"/>
                <w:tab w:val="left" w:pos="1950"/>
                <w:tab w:val="left" w:pos="2310"/>
              </w:tabs>
              <w:ind w:firstLineChars="100" w:firstLine="220"/>
              <w:rPr>
                <w:rFonts w:ascii="HG丸ｺﾞｼｯｸM-PRO" w:eastAsia="HG丸ｺﾞｼｯｸM-PRO" w:hAnsi="HG丸ｺﾞｼｯｸM-PRO" w:cs="Arial"/>
                <w:color w:val="000000" w:themeColor="text1"/>
                <w:sz w:val="22"/>
              </w:rPr>
            </w:pPr>
            <w:r>
              <w:rPr>
                <w:rFonts w:ascii="HG丸ｺﾞｼｯｸM-PRO" w:eastAsia="HG丸ｺﾞｼｯｸM-PRO" w:hAnsi="HG丸ｺﾞｼｯｸM-PRO" w:cs="Arial"/>
                <w:color w:val="000000" w:themeColor="text1"/>
                <w:sz w:val="22"/>
              </w:rPr>
              <w:tab/>
            </w:r>
            <w:r>
              <w:rPr>
                <w:rFonts w:ascii="HG丸ｺﾞｼｯｸM-PRO" w:eastAsia="HG丸ｺﾞｼｯｸM-PRO" w:hAnsi="HG丸ｺﾞｼｯｸM-PRO" w:cs="Arial"/>
                <w:color w:val="000000" w:themeColor="text1"/>
                <w:sz w:val="22"/>
              </w:rPr>
              <w:tab/>
            </w:r>
            <w:r w:rsidR="00FB4C73">
              <w:rPr>
                <w:rFonts w:ascii="HG丸ｺﾞｼｯｸM-PRO" w:eastAsia="HG丸ｺﾞｼｯｸM-PRO" w:hAnsi="HG丸ｺﾞｼｯｸM-PRO" w:cs="Arial"/>
                <w:color w:val="000000" w:themeColor="text1"/>
                <w:sz w:val="22"/>
              </w:rPr>
              <w:tab/>
            </w:r>
          </w:p>
        </w:tc>
        <w:tc>
          <w:tcPr>
            <w:tcW w:w="2554" w:type="dxa"/>
            <w:tcBorders>
              <w:right w:val="single" w:sz="4" w:space="0" w:color="auto"/>
            </w:tcBorders>
          </w:tcPr>
          <w:p w:rsidR="007D57F5" w:rsidRPr="005B3735" w:rsidRDefault="003F4A10" w:rsidP="00C23005">
            <w:pPr>
              <w:jc w:val="center"/>
              <w:rPr>
                <w:rFonts w:ascii="HG丸ｺﾞｼｯｸM-PRO" w:eastAsia="HG丸ｺﾞｼｯｸM-PRO" w:hAnsi="HG丸ｺﾞｼｯｸM-PRO" w:cs="Arial"/>
                <w:noProof/>
                <w:color w:val="000000" w:themeColor="text1"/>
                <w:sz w:val="22"/>
                <w:bdr w:val="single" w:sz="6" w:space="0" w:color="DDDDDD" w:frame="1"/>
              </w:rPr>
            </w:pPr>
            <w:r>
              <w:rPr>
                <w:rFonts w:ascii="HG丸ｺﾞｼｯｸM-PRO" w:eastAsia="HG丸ｺﾞｼｯｸM-PRO" w:hAnsi="HG丸ｺﾞｼｯｸM-PRO" w:cs="Arial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107A50A7" wp14:editId="3F74BEAE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-318135</wp:posOffset>
                      </wp:positionV>
                      <wp:extent cx="1304925" cy="438150"/>
                      <wp:effectExtent l="0" t="0" r="0" b="0"/>
                      <wp:wrapNone/>
                      <wp:docPr id="270" name="テキスト ボックス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49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63F3" w:rsidRPr="006574F3" w:rsidRDefault="000C63F3" w:rsidP="003F4A10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5B3735">
                                    <w:rPr>
                                      <w:rFonts w:ascii="HG丸ｺﾞｼｯｸM-PRO" w:eastAsia="HG丸ｺﾞｼｯｸM-PRO" w:hAnsi="HG丸ｺﾞｼｯｸM-PRO" w:cs="Arial" w:hint="eastAsia"/>
                                    </w:rPr>
                                    <w:t>マスク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70" o:spid="_x0000_s1090" type="#_x0000_t202" style="position:absolute;left:0;text-align:left;margin-left:-1.2pt;margin-top:-25.05pt;width:102.75pt;height:34.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" filled="f" stroked="f" strokeweight=".5pt">
                      <v:textbox>
                        <w:txbxContent>
                          <w:p w:rsidR="000C63F3" w:rsidRPr="006574F3" w:rsidRDefault="000C63F3" w:rsidP="003F4A1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B3735">
                              <w:rPr>
                                <w:rFonts w:ascii="HG丸ｺﾞｼｯｸM-PRO" w:eastAsia="HG丸ｺﾞｼｯｸM-PRO" w:hAnsi="HG丸ｺﾞｼｯｸM-PRO" w:cs="Arial" w:hint="eastAsia"/>
                              </w:rPr>
                              <w:t>マスク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31B1" w:rsidRPr="005B3735"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584000" behindDoc="0" locked="0" layoutInCell="1" allowOverlap="1" wp14:anchorId="01D62F57" wp14:editId="10E2D913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191135</wp:posOffset>
                  </wp:positionV>
                  <wp:extent cx="1057275" cy="595630"/>
                  <wp:effectExtent l="0" t="0" r="9525" b="0"/>
                  <wp:wrapNone/>
                  <wp:docPr id="92" name="図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57F5"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</w:rPr>
              <mc:AlternateContent>
                <mc:Choice Requires="wps">
                  <w:drawing>
                    <wp:anchor distT="0" distB="0" distL="114300" distR="114300" simplePos="0" relativeHeight="251505152" behindDoc="0" locked="0" layoutInCell="1" allowOverlap="1" wp14:anchorId="3B7787C9" wp14:editId="73A0FB50">
                      <wp:simplePos x="0" y="0"/>
                      <wp:positionH relativeFrom="column">
                        <wp:posOffset>-40706</wp:posOffset>
                      </wp:positionH>
                      <wp:positionV relativeFrom="paragraph">
                        <wp:posOffset>41465</wp:posOffset>
                      </wp:positionV>
                      <wp:extent cx="161925" cy="161925"/>
                      <wp:effectExtent l="0" t="0" r="28575" b="28575"/>
                      <wp:wrapNone/>
                      <wp:docPr id="345" name="正方形/長方形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45" o:spid="_x0000_s1026" style="position:absolute;left:0;text-align:left;margin-left:-3.2pt;margin-top:3.25pt;width:12.75pt;height:12.75pt;z-index: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" fillcolor="window" strokecolor="windowText" strokeweight="1pt"/>
                  </w:pict>
                </mc:Fallback>
              </mc:AlternateContent>
            </w:r>
          </w:p>
          <w:p w:rsidR="007D57F5" w:rsidRPr="005B3735" w:rsidRDefault="007D57F5" w:rsidP="00C23005">
            <w:pPr>
              <w:jc w:val="center"/>
              <w:rPr>
                <w:rFonts w:ascii="HG丸ｺﾞｼｯｸM-PRO" w:eastAsia="HG丸ｺﾞｼｯｸM-PRO" w:hAnsi="HG丸ｺﾞｼｯｸM-PRO" w:cs="Arial"/>
                <w:color w:val="000000" w:themeColor="text1"/>
                <w:sz w:val="22"/>
              </w:rPr>
            </w:pPr>
          </w:p>
          <w:p w:rsidR="007D57F5" w:rsidRPr="005B3735" w:rsidRDefault="007D57F5" w:rsidP="00C23005">
            <w:pPr>
              <w:jc w:val="center"/>
              <w:rPr>
                <w:rFonts w:ascii="HG丸ｺﾞｼｯｸM-PRO" w:eastAsia="HG丸ｺﾞｼｯｸM-PRO" w:hAnsi="HG丸ｺﾞｼｯｸM-PRO" w:cs="Arial"/>
                <w:color w:val="000000" w:themeColor="text1"/>
                <w:sz w:val="22"/>
              </w:rPr>
            </w:pPr>
          </w:p>
          <w:p w:rsidR="007D57F5" w:rsidRPr="005B3735" w:rsidRDefault="007D57F5" w:rsidP="00C23005">
            <w:pPr>
              <w:ind w:firstLineChars="300" w:firstLine="660"/>
              <w:rPr>
                <w:rFonts w:ascii="HG丸ｺﾞｼｯｸM-PRO" w:eastAsia="HG丸ｺﾞｼｯｸM-PRO" w:hAnsi="HG丸ｺﾞｼｯｸM-PRO" w:cs="Arial"/>
                <w:color w:val="000000" w:themeColor="text1"/>
                <w:sz w:val="22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D57F5" w:rsidRPr="005B3735" w:rsidRDefault="007D57F5" w:rsidP="00C23005">
            <w:pPr>
              <w:rPr>
                <w:rFonts w:ascii="HG丸ｺﾞｼｯｸM-PRO" w:eastAsia="HG丸ｺﾞｼｯｸM-PRO" w:hAnsi="HG丸ｺﾞｼｯｸM-PRO" w:cs="Arial"/>
                <w:color w:val="000000" w:themeColor="text1"/>
                <w:sz w:val="22"/>
              </w:rPr>
            </w:pPr>
          </w:p>
        </w:tc>
      </w:tr>
      <w:tr w:rsidR="007D57F5" w:rsidRPr="005B3735" w:rsidTr="00C23005">
        <w:trPr>
          <w:gridAfter w:val="1"/>
          <w:wAfter w:w="236" w:type="dxa"/>
          <w:trHeight w:val="20"/>
        </w:trPr>
        <w:tc>
          <w:tcPr>
            <w:tcW w:w="10031" w:type="dxa"/>
            <w:gridSpan w:val="4"/>
          </w:tcPr>
          <w:p w:rsidR="007D57F5" w:rsidRPr="005B3735" w:rsidRDefault="00E62FCE" w:rsidP="00C2300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cs="Arial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8560" behindDoc="0" locked="0" layoutInCell="1" allowOverlap="1" wp14:anchorId="0EF46AC2" wp14:editId="51B05F8E">
                      <wp:simplePos x="0" y="0"/>
                      <wp:positionH relativeFrom="column">
                        <wp:posOffset>1638935</wp:posOffset>
                      </wp:positionH>
                      <wp:positionV relativeFrom="paragraph">
                        <wp:posOffset>-464185</wp:posOffset>
                      </wp:positionV>
                      <wp:extent cx="1304925" cy="533400"/>
                      <wp:effectExtent l="0" t="0" r="0" b="0"/>
                      <wp:wrapNone/>
                      <wp:docPr id="272" name="テキスト ボックス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4925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63F3" w:rsidRPr="006574F3" w:rsidRDefault="000C63F3" w:rsidP="003F4A10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Arial"/>
                                      <w:color w:val="000000" w:themeColor="text1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0C63F3" w:rsidRPr="00E73748">
                                          <w:rPr>
                                            <w:rFonts w:ascii="HG丸ｺﾞｼｯｸM-PRO" w:eastAsia="HG丸ｺﾞｼｯｸM-PRO" w:hAnsi="HG丸ｺﾞｼｯｸM-PRO" w:cs="Arial"/>
                                            <w:color w:val="000000" w:themeColor="text1"/>
                                            <w:sz w:val="11"/>
                                          </w:rPr>
                                          <w:t>つか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="Arial"/>
                                            <w:color w:val="000000" w:themeColor="text1"/>
                                            <w:sz w:val="22"/>
                                          </w:rPr>
                                          <w:t>使</w:t>
                                        </w:r>
                                      </w:rubyBase>
                                    </w:ruby>
                                  </w:r>
                                  <w:r w:rsidRPr="005B3735">
                                    <w:rPr>
                                      <w:rFonts w:ascii="HG丸ｺﾞｼｯｸM-PRO" w:eastAsia="HG丸ｺﾞｼｯｸM-PRO" w:hAnsi="HG丸ｺﾞｼｯｸM-PRO" w:cs="Arial" w:hint="eastAsia"/>
                                      <w:color w:val="000000" w:themeColor="text1"/>
                                      <w:sz w:val="22"/>
                                    </w:rPr>
                                    <w:t>い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Arial"/>
                                      <w:color w:val="000000" w:themeColor="text1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0C63F3" w:rsidRPr="00E73748">
                                          <w:rPr>
                                            <w:rFonts w:ascii="HG丸ｺﾞｼｯｸM-PRO" w:eastAsia="HG丸ｺﾞｼｯｸM-PRO" w:hAnsi="HG丸ｺﾞｼｯｸM-PRO" w:cs="Arial"/>
                                            <w:color w:val="000000" w:themeColor="text1"/>
                                            <w:sz w:val="11"/>
                                          </w:rPr>
                                          <w:t>す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="Arial"/>
                                            <w:color w:val="000000" w:themeColor="text1"/>
                                            <w:sz w:val="22"/>
                                          </w:rPr>
                                          <w:t>捨</w:t>
                                        </w:r>
                                      </w:rubyBase>
                                    </w:ruby>
                                  </w:r>
                                  <w:r w:rsidRPr="005B3735">
                                    <w:rPr>
                                      <w:rFonts w:ascii="HG丸ｺﾞｼｯｸM-PRO" w:eastAsia="HG丸ｺﾞｼｯｸM-PRO" w:hAnsi="HG丸ｺﾞｼｯｸM-PRO" w:cs="Arial" w:hint="eastAsia"/>
                                      <w:color w:val="000000" w:themeColor="text1"/>
                                      <w:sz w:val="22"/>
                                    </w:rPr>
                                    <w:t>てカイロ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72" o:spid="_x0000_s1091" type="#_x0000_t202" style="position:absolute;left:0;text-align:left;margin-left:129.05pt;margin-top:-36.55pt;width:102.75pt;height:42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" filled="f" stroked="f" strokeweight=".5pt">
                      <v:textbox>
                        <w:txbxContent>
                          <w:p w:rsidR="000C63F3" w:rsidRPr="006574F3" w:rsidRDefault="000C63F3" w:rsidP="003F4A1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63F3" w:rsidRPr="00E73748">
                                    <w:rPr>
                                      <w:rFonts w:ascii="HG丸ｺﾞｼｯｸM-PRO" w:eastAsia="HG丸ｺﾞｼｯｸM-PRO" w:hAnsi="HG丸ｺﾞｼｯｸM-PRO" w:cs="Arial"/>
                                      <w:color w:val="000000" w:themeColor="text1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Arial"/>
                                      <w:color w:val="000000" w:themeColor="text1"/>
                                      <w:sz w:val="2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5B3735">
                              <w:rPr>
                                <w:rFonts w:ascii="HG丸ｺﾞｼｯｸM-PRO" w:eastAsia="HG丸ｺﾞｼｯｸM-PRO" w:hAnsi="HG丸ｺﾞｼｯｸM-PRO" w:cs="Arial" w:hint="eastAsia"/>
                                <w:color w:val="000000" w:themeColor="text1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63F3" w:rsidRPr="00E73748">
                                    <w:rPr>
                                      <w:rFonts w:ascii="HG丸ｺﾞｼｯｸM-PRO" w:eastAsia="HG丸ｺﾞｼｯｸM-PRO" w:hAnsi="HG丸ｺﾞｼｯｸM-PRO" w:cs="Arial"/>
                                      <w:color w:val="000000" w:themeColor="text1"/>
                                      <w:sz w:val="11"/>
                                    </w:rPr>
                                    <w:t>す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Arial"/>
                                      <w:color w:val="000000" w:themeColor="text1"/>
                                      <w:sz w:val="22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5B3735">
                              <w:rPr>
                                <w:rFonts w:ascii="HG丸ｺﾞｼｯｸM-PRO" w:eastAsia="HG丸ｺﾞｼｯｸM-PRO" w:hAnsi="HG丸ｺﾞｼｯｸM-PRO" w:cs="Arial" w:hint="eastAsia"/>
                                <w:color w:val="000000" w:themeColor="text1"/>
                                <w:sz w:val="22"/>
                              </w:rPr>
                              <w:t>てカイロ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4A10">
              <w:rPr>
                <w:rFonts w:ascii="HG丸ｺﾞｼｯｸM-PRO" w:eastAsia="HG丸ｺﾞｼｯｸM-PRO" w:hAnsi="HG丸ｺﾞｼｯｸM-PRO" w:cs="Arial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7536" behindDoc="0" locked="0" layoutInCell="1" allowOverlap="1" wp14:anchorId="27AA2E1B" wp14:editId="46B79AE6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-327025</wp:posOffset>
                      </wp:positionV>
                      <wp:extent cx="1304925" cy="533400"/>
                      <wp:effectExtent l="0" t="0" r="0" b="0"/>
                      <wp:wrapNone/>
                      <wp:docPr id="271" name="テキスト ボックス 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4925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63F3" w:rsidRPr="006574F3" w:rsidRDefault="000C63F3" w:rsidP="003F4A10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Arial"/>
                                      <w:szCs w:val="2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0C63F3" w:rsidRPr="00E73748">
                                          <w:rPr>
                                            <w:rFonts w:ascii="HG丸ｺﾞｼｯｸM-PRO" w:eastAsia="HG丸ｺﾞｼｯｸM-PRO" w:hAnsi="HG丸ｺﾞｼｯｸM-PRO" w:cs="Arial"/>
                                            <w:sz w:val="10"/>
                                            <w:szCs w:val="21"/>
                                          </w:rPr>
                                          <w:t>かさ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="Arial"/>
                                            <w:szCs w:val="21"/>
                                          </w:rPr>
                                          <w:t>傘</w:t>
                                        </w:r>
                                      </w:rubyBase>
                                    </w:ruby>
                                  </w:r>
                                  <w:r w:rsidRPr="005B3735">
                                    <w:rPr>
                                      <w:rFonts w:ascii="HG丸ｺﾞｼｯｸM-PRO" w:eastAsia="HG丸ｺﾞｼｯｸM-PRO" w:hAnsi="HG丸ｺﾞｼｯｸM-PRO" w:cs="Arial" w:hint="eastAsia"/>
                                      <w:szCs w:val="21"/>
                                    </w:rPr>
                                    <w:t>、カッパ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71" o:spid="_x0000_s1092" type="#_x0000_t202" style="position:absolute;left:0;text-align:left;margin-left:5.1pt;margin-top:-25.75pt;width:102.75pt;height:42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" filled="f" stroked="f" strokeweight=".5pt">
                      <v:textbox>
                        <w:txbxContent>
                          <w:p w:rsidR="000C63F3" w:rsidRPr="006574F3" w:rsidRDefault="000C63F3" w:rsidP="003F4A1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E73748">
                                    <w:rPr>
                                      <w:rFonts w:ascii="HG丸ｺﾞｼｯｸM-PRO" w:eastAsia="HG丸ｺﾞｼｯｸM-PRO" w:hAnsi="HG丸ｺﾞｼｯｸM-PRO" w:cs="Arial"/>
                                      <w:sz w:val="10"/>
                                      <w:szCs w:val="21"/>
                                    </w:rPr>
                                    <w:t>かさ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Arial"/>
                                      <w:szCs w:val="21"/>
                                    </w:rPr>
                                    <w:t>傘</w:t>
                                  </w:r>
                                </w:rubyBase>
                              </w:ruby>
                            </w:r>
                            <w:r w:rsidRPr="005B3735">
                              <w:rPr>
                                <w:rFonts w:ascii="HG丸ｺﾞｼｯｸM-PRO" w:eastAsia="HG丸ｺﾞｼｯｸM-PRO" w:hAnsi="HG丸ｺﾞｼｯｸM-PRO" w:cs="Arial" w:hint="eastAsia"/>
                                <w:szCs w:val="21"/>
                              </w:rPr>
                              <w:t>、カッパ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4A10">
              <w:rPr>
                <w:rFonts w:ascii="HG丸ｺﾞｼｯｸM-PRO" w:eastAsia="HG丸ｺﾞｼｯｸM-PRO" w:hAnsi="HG丸ｺﾞｼｯｸM-PRO" w:cs="Arial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 wp14:anchorId="38FF33DB" wp14:editId="31751D1F">
                      <wp:simplePos x="0" y="0"/>
                      <wp:positionH relativeFrom="column">
                        <wp:posOffset>4787265</wp:posOffset>
                      </wp:positionH>
                      <wp:positionV relativeFrom="paragraph">
                        <wp:posOffset>-476885</wp:posOffset>
                      </wp:positionV>
                      <wp:extent cx="1304925" cy="533400"/>
                      <wp:effectExtent l="0" t="0" r="0" b="0"/>
                      <wp:wrapNone/>
                      <wp:docPr id="274" name="テキスト ボックス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4925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63F3" w:rsidRPr="006574F3" w:rsidRDefault="000C63F3" w:rsidP="003F4A10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Arial"/>
                                      <w:color w:val="000000" w:themeColor="text1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0C63F3" w:rsidRPr="00E73748">
                                          <w:rPr>
                                            <w:rFonts w:ascii="HG丸ｺﾞｼｯｸM-PRO" w:eastAsia="HG丸ｺﾞｼｯｸM-PRO" w:hAnsi="HG丸ｺﾞｼｯｸM-PRO" w:cs="Arial"/>
                                            <w:color w:val="000000" w:themeColor="text1"/>
                                            <w:sz w:val="11"/>
                                          </w:rPr>
                                          <w:t>きゅうきゅう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="Arial"/>
                                            <w:color w:val="000000" w:themeColor="text1"/>
                                            <w:sz w:val="22"/>
                                          </w:rPr>
                                          <w:t>救急</w:t>
                                        </w:r>
                                      </w:rubyBase>
                                    </w:ruby>
                                  </w:r>
                                  <w:r w:rsidRPr="005B3735">
                                    <w:rPr>
                                      <w:rFonts w:ascii="HG丸ｺﾞｼｯｸM-PRO" w:eastAsia="HG丸ｺﾞｼｯｸM-PRO" w:hAnsi="HG丸ｺﾞｼｯｸM-PRO" w:cs="Arial" w:hint="eastAsia"/>
                                      <w:color w:val="000000" w:themeColor="text1"/>
                                      <w:sz w:val="22"/>
                                    </w:rPr>
                                    <w:t>セット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74" o:spid="_x0000_s1093" type="#_x0000_t202" style="position:absolute;left:0;text-align:left;margin-left:376.95pt;margin-top:-37.55pt;width:102.75pt;height:42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" filled="f" stroked="f" strokeweight=".5pt">
                      <v:textbox>
                        <w:txbxContent>
                          <w:p w:rsidR="000C63F3" w:rsidRPr="006574F3" w:rsidRDefault="000C63F3" w:rsidP="003F4A1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63F3" w:rsidRPr="00E73748">
                                    <w:rPr>
                                      <w:rFonts w:ascii="HG丸ｺﾞｼｯｸM-PRO" w:eastAsia="HG丸ｺﾞｼｯｸM-PRO" w:hAnsi="HG丸ｺﾞｼｯｸM-PRO" w:cs="Arial"/>
                                      <w:color w:val="000000" w:themeColor="text1"/>
                                      <w:sz w:val="11"/>
                                    </w:rPr>
                                    <w:t>きゅうきゅう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Arial"/>
                                      <w:color w:val="000000" w:themeColor="text1"/>
                                      <w:sz w:val="22"/>
                                    </w:rPr>
                                    <w:t>救急</w:t>
                                  </w:r>
                                </w:rubyBase>
                              </w:ruby>
                            </w:r>
                            <w:r w:rsidRPr="005B3735">
                              <w:rPr>
                                <w:rFonts w:ascii="HG丸ｺﾞｼｯｸM-PRO" w:eastAsia="HG丸ｺﾞｼｯｸM-PRO" w:hAnsi="HG丸ｺﾞｼｯｸM-PRO" w:cs="Arial" w:hint="eastAsia"/>
                                <w:color w:val="000000" w:themeColor="text1"/>
                                <w:sz w:val="22"/>
                              </w:rPr>
                              <w:t>セット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F4A10">
              <w:rPr>
                <w:rFonts w:ascii="HG丸ｺﾞｼｯｸM-PRO" w:eastAsia="HG丸ｺﾞｼｯｸM-PRO" w:hAnsi="HG丸ｺﾞｼｯｸM-PRO" w:cs="Arial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79584" behindDoc="0" locked="0" layoutInCell="1" allowOverlap="1" wp14:anchorId="0CA22F5D" wp14:editId="44FFB31D">
                      <wp:simplePos x="0" y="0"/>
                      <wp:positionH relativeFrom="column">
                        <wp:posOffset>3169285</wp:posOffset>
                      </wp:positionH>
                      <wp:positionV relativeFrom="paragraph">
                        <wp:posOffset>-476885</wp:posOffset>
                      </wp:positionV>
                      <wp:extent cx="1304925" cy="533400"/>
                      <wp:effectExtent l="0" t="0" r="0" b="0"/>
                      <wp:wrapNone/>
                      <wp:docPr id="273" name="テキスト ボックス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4925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63F3" w:rsidRPr="006574F3" w:rsidRDefault="000C63F3" w:rsidP="003F4A10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Arial"/>
                                      <w:color w:val="000000" w:themeColor="text1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0C63F3" w:rsidRPr="00E73748">
                                          <w:rPr>
                                            <w:rFonts w:ascii="HG丸ｺﾞｼｯｸM-PRO" w:eastAsia="HG丸ｺﾞｼｯｸM-PRO" w:hAnsi="HG丸ｺﾞｼｯｸM-PRO" w:cs="Arial"/>
                                            <w:color w:val="000000" w:themeColor="text1"/>
                                            <w:sz w:val="11"/>
                                          </w:rPr>
                                          <w:t>ふえ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="Arial"/>
                                            <w:color w:val="000000" w:themeColor="text1"/>
                                            <w:sz w:val="22"/>
                                          </w:rPr>
                                          <w:t>笛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73" o:spid="_x0000_s1094" type="#_x0000_t202" style="position:absolute;left:0;text-align:left;margin-left:249.55pt;margin-top:-37.55pt;width:102.75pt;height:42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" filled="f" stroked="f" strokeweight=".5pt">
                      <v:textbox>
                        <w:txbxContent>
                          <w:p w:rsidR="000C63F3" w:rsidRPr="006574F3" w:rsidRDefault="000C63F3" w:rsidP="003F4A1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63F3" w:rsidRPr="00E73748">
                                    <w:rPr>
                                      <w:rFonts w:ascii="HG丸ｺﾞｼｯｸM-PRO" w:eastAsia="HG丸ｺﾞｼｯｸM-PRO" w:hAnsi="HG丸ｺﾞｼｯｸM-PRO" w:cs="Arial"/>
                                      <w:color w:val="000000" w:themeColor="text1"/>
                                      <w:sz w:val="11"/>
                                    </w:rPr>
                                    <w:t>ふえ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Arial"/>
                                      <w:color w:val="000000" w:themeColor="text1"/>
                                      <w:sz w:val="22"/>
                                    </w:rPr>
                                    <w:t>笛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D57F5">
              <w:rPr>
                <w:rFonts w:ascii="HG丸ｺﾞｼｯｸM-PRO" w:eastAsia="HG丸ｺﾞｼｯｸM-PRO" w:hAnsi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D57F5" w:rsidRPr="00E73748">
                    <w:rPr>
                      <w:rFonts w:ascii="HG丸ｺﾞｼｯｸM-PRO" w:eastAsia="HG丸ｺﾞｼｯｸM-PRO" w:hAnsi="HG丸ｺﾞｼｯｸM-PRO"/>
                      <w:sz w:val="11"/>
                    </w:rPr>
                    <w:t>ひ</w:t>
                  </w:r>
                </w:rt>
                <w:rubyBase>
                  <w:r w:rsidR="007D57F5">
                    <w:rPr>
                      <w:rFonts w:ascii="HG丸ｺﾞｼｯｸM-PRO" w:eastAsia="HG丸ｺﾞｼｯｸM-PRO" w:hAnsi="HG丸ｺﾞｼｯｸM-PRO"/>
                      <w:sz w:val="22"/>
                    </w:rPr>
                    <w:t>非</w:t>
                  </w:r>
                </w:rubyBase>
              </w:ruby>
            </w:r>
            <w:r w:rsidR="007D57F5" w:rsidRPr="005B3735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　</w:t>
            </w:r>
            <w:r w:rsidR="007D57F5">
              <w:rPr>
                <w:rFonts w:ascii="HG丸ｺﾞｼｯｸM-PRO" w:eastAsia="HG丸ｺﾞｼｯｸM-PRO" w:hAnsi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D57F5" w:rsidRPr="00E73748">
                    <w:rPr>
                      <w:rFonts w:ascii="HG丸ｺﾞｼｯｸM-PRO" w:eastAsia="HG丸ｺﾞｼｯｸM-PRO" w:hAnsi="HG丸ｺﾞｼｯｸM-PRO"/>
                      <w:sz w:val="11"/>
                    </w:rPr>
                    <w:t>じょう</w:t>
                  </w:r>
                </w:rt>
                <w:rubyBase>
                  <w:r w:rsidR="007D57F5">
                    <w:rPr>
                      <w:rFonts w:ascii="HG丸ｺﾞｼｯｸM-PRO" w:eastAsia="HG丸ｺﾞｼｯｸM-PRO" w:hAnsi="HG丸ｺﾞｼｯｸM-PRO"/>
                      <w:sz w:val="22"/>
                    </w:rPr>
                    <w:t>常</w:t>
                  </w:r>
                </w:rubyBase>
              </w:ruby>
            </w:r>
            <w:r w:rsidR="007D57F5" w:rsidRPr="005B3735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　</w:t>
            </w:r>
            <w:r w:rsidR="007D57F5">
              <w:rPr>
                <w:rFonts w:ascii="HG丸ｺﾞｼｯｸM-PRO" w:eastAsia="HG丸ｺﾞｼｯｸM-PRO" w:hAnsi="HG丸ｺﾞｼｯｸM-PRO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7D57F5" w:rsidRPr="00E73748">
                    <w:rPr>
                      <w:rFonts w:ascii="HG丸ｺﾞｼｯｸM-PRO" w:eastAsia="HG丸ｺﾞｼｯｸM-PRO" w:hAnsi="HG丸ｺﾞｼｯｸM-PRO"/>
                      <w:sz w:val="11"/>
                    </w:rPr>
                    <w:t>しょく</w:t>
                  </w:r>
                </w:rt>
                <w:rubyBase>
                  <w:r w:rsidR="007D57F5">
                    <w:rPr>
                      <w:rFonts w:ascii="HG丸ｺﾞｼｯｸM-PRO" w:eastAsia="HG丸ｺﾞｼｯｸM-PRO" w:hAnsi="HG丸ｺﾞｼｯｸM-PRO"/>
                      <w:sz w:val="22"/>
                    </w:rPr>
                    <w:t>食</w:t>
                  </w:r>
                </w:rubyBase>
              </w:ruby>
            </w:r>
          </w:p>
        </w:tc>
      </w:tr>
      <w:tr w:rsidR="007D57F5" w:rsidRPr="005B3735" w:rsidTr="00C23005">
        <w:trPr>
          <w:trHeight w:val="1928"/>
        </w:trPr>
        <w:tc>
          <w:tcPr>
            <w:tcW w:w="2516" w:type="dxa"/>
          </w:tcPr>
          <w:p w:rsidR="007D57F5" w:rsidRPr="005B3735" w:rsidRDefault="007931B1" w:rsidP="00C2300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  <w:sz w:val="22"/>
                <w:bdr w:val="single" w:sz="6" w:space="0" w:color="DDDDDD" w:frame="1"/>
              </w:rPr>
              <w:drawing>
                <wp:anchor distT="0" distB="0" distL="114300" distR="114300" simplePos="0" relativeHeight="251530752" behindDoc="0" locked="0" layoutInCell="1" allowOverlap="1" wp14:anchorId="69B2C4A3" wp14:editId="0A2E938F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31750</wp:posOffset>
                  </wp:positionV>
                  <wp:extent cx="609600" cy="824049"/>
                  <wp:effectExtent l="0" t="0" r="0" b="0"/>
                  <wp:wrapNone/>
                  <wp:docPr id="398" name="図 398" descr="「水イラスト」の画像検索結果">
                    <a:hlinkClick xmlns:a="http://schemas.openxmlformats.org/drawingml/2006/main" r:id="rId129" tgtFrame="&quot;imagew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「水イラスト」の画像検索結果">
                            <a:hlinkClick r:id="rId129" tgtFrame="&quot;imagew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6" cy="82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57F5"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</w:rPr>
              <mc:AlternateContent>
                <mc:Choice Requires="wps">
                  <w:drawing>
                    <wp:anchor distT="0" distB="0" distL="114300" distR="114300" simplePos="0" relativeHeight="251532800" behindDoc="0" locked="0" layoutInCell="1" allowOverlap="1" wp14:anchorId="69AE77C8" wp14:editId="6536283E">
                      <wp:simplePos x="0" y="0"/>
                      <wp:positionH relativeFrom="column">
                        <wp:posOffset>-30670</wp:posOffset>
                      </wp:positionH>
                      <wp:positionV relativeFrom="paragraph">
                        <wp:posOffset>41275</wp:posOffset>
                      </wp:positionV>
                      <wp:extent cx="161925" cy="161925"/>
                      <wp:effectExtent l="0" t="0" r="28575" b="28575"/>
                      <wp:wrapNone/>
                      <wp:docPr id="346" name="正方形/長方形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46" o:spid="_x0000_s1026" style="position:absolute;left:0;text-align:left;margin-left:-2.4pt;margin-top:3.25pt;width:12.75pt;height:12.75pt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" fillcolor="window" strokecolor="windowText" strokeweight="1pt"/>
                  </w:pict>
                </mc:Fallback>
              </mc:AlternateContent>
            </w:r>
          </w:p>
          <w:p w:rsidR="007D57F5" w:rsidRPr="005B3735" w:rsidRDefault="007D57F5" w:rsidP="00C2300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7D57F5" w:rsidRPr="005B3735" w:rsidRDefault="007D57F5" w:rsidP="00C2300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7D57F5" w:rsidRPr="005B3735" w:rsidRDefault="007D57F5" w:rsidP="00C2300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2410" w:type="dxa"/>
          </w:tcPr>
          <w:p w:rsidR="007D57F5" w:rsidRPr="005B3735" w:rsidRDefault="00132EFE" w:rsidP="00C23005">
            <w:pPr>
              <w:jc w:val="center"/>
              <w:rPr>
                <w:rFonts w:ascii="HG丸ｺﾞｼｯｸM-PRO" w:eastAsia="HG丸ｺﾞｼｯｸM-PRO" w:hAnsi="HG丸ｺﾞｼｯｸM-PRO" w:cs="Arial"/>
                <w:noProof/>
                <w:color w:val="0000DE"/>
                <w:sz w:val="22"/>
                <w:bdr w:val="single" w:sz="6" w:space="0" w:color="DDDDDD" w:frame="1"/>
              </w:rPr>
            </w:pPr>
            <w:r w:rsidRPr="005B3735">
              <w:rPr>
                <w:rFonts w:ascii="HG丸ｺﾞｼｯｸM-PRO" w:eastAsia="HG丸ｺﾞｼｯｸM-PRO" w:hAnsi="HG丸ｺﾞｼｯｸM-PRO" w:cs="Arial"/>
                <w:noProof/>
                <w:color w:val="001BA0"/>
                <w:sz w:val="20"/>
                <w:szCs w:val="20"/>
              </w:rPr>
              <w:drawing>
                <wp:anchor distT="0" distB="0" distL="114300" distR="114300" simplePos="0" relativeHeight="251613696" behindDoc="0" locked="0" layoutInCell="1" allowOverlap="1" wp14:anchorId="55C3EC46" wp14:editId="584C14C4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92710</wp:posOffset>
                  </wp:positionV>
                  <wp:extent cx="381000" cy="381000"/>
                  <wp:effectExtent l="0" t="0" r="0" b="0"/>
                  <wp:wrapNone/>
                  <wp:docPr id="400" name="図 1" descr=" ">
                    <a:hlinkClick xmlns:a="http://schemas.openxmlformats.org/drawingml/2006/main" r:id="rId1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">
                            <a:hlinkClick r:id="rId1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57F5"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</w:rPr>
              <mc:AlternateContent>
                <mc:Choice Requires="wps">
                  <w:drawing>
                    <wp:anchor distT="0" distB="0" distL="114300" distR="114300" simplePos="0" relativeHeight="251535872" behindDoc="0" locked="0" layoutInCell="1" allowOverlap="1" wp14:anchorId="108AB5FF" wp14:editId="3474AA37">
                      <wp:simplePos x="0" y="0"/>
                      <wp:positionH relativeFrom="column">
                        <wp:posOffset>-27750</wp:posOffset>
                      </wp:positionH>
                      <wp:positionV relativeFrom="paragraph">
                        <wp:posOffset>39370</wp:posOffset>
                      </wp:positionV>
                      <wp:extent cx="161925" cy="161925"/>
                      <wp:effectExtent l="0" t="0" r="28575" b="28575"/>
                      <wp:wrapNone/>
                      <wp:docPr id="347" name="正方形/長方形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47" o:spid="_x0000_s1026" style="position:absolute;left:0;text-align:left;margin-left:-2.2pt;margin-top:3.1pt;width:12.75pt;height:12.75pt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" fillcolor="window" strokecolor="windowText" strokeweight="1pt"/>
                  </w:pict>
                </mc:Fallback>
              </mc:AlternateContent>
            </w:r>
          </w:p>
          <w:p w:rsidR="007D57F5" w:rsidRPr="005B3735" w:rsidRDefault="00132EFE" w:rsidP="00C23005">
            <w:pPr>
              <w:jc w:val="center"/>
              <w:rPr>
                <w:rFonts w:ascii="HG丸ｺﾞｼｯｸM-PRO" w:eastAsia="HG丸ｺﾞｼｯｸM-PRO" w:hAnsi="HG丸ｺﾞｼｯｸM-PRO" w:cs="Arial"/>
                <w:sz w:val="22"/>
              </w:rPr>
            </w:pPr>
            <w:r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  <w:bdr w:val="single" w:sz="6" w:space="0" w:color="DDDDDD" w:frame="1"/>
              </w:rPr>
              <w:drawing>
                <wp:anchor distT="0" distB="0" distL="114300" distR="114300" simplePos="0" relativeHeight="251608576" behindDoc="0" locked="0" layoutInCell="1" allowOverlap="1" wp14:anchorId="20CA3D3A" wp14:editId="099B9544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111760</wp:posOffset>
                  </wp:positionV>
                  <wp:extent cx="495935" cy="497840"/>
                  <wp:effectExtent l="0" t="0" r="0" b="0"/>
                  <wp:wrapNone/>
                  <wp:docPr id="399" name="図 399" descr="「乾パンイラスト」の画像検索結果">
                    <a:hlinkClick xmlns:a="http://schemas.openxmlformats.org/drawingml/2006/main" r:id="rId133" tgtFrame="&quot;imagew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「乾パンイラスト」の画像検索結果">
                            <a:hlinkClick r:id="rId133" tgtFrame="&quot;imagew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935" cy="49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3735">
              <w:rPr>
                <w:rFonts w:ascii="HG丸ｺﾞｼｯｸM-PRO" w:eastAsia="HG丸ｺﾞｼｯｸM-PRO" w:hAnsi="HG丸ｺﾞｼｯｸM-PRO" w:cs="Arial"/>
                <w:noProof/>
                <w:color w:val="001BA0"/>
                <w:sz w:val="20"/>
                <w:szCs w:val="20"/>
              </w:rPr>
              <w:drawing>
                <wp:anchor distT="0" distB="0" distL="114300" distR="114300" simplePos="0" relativeHeight="251617792" behindDoc="0" locked="0" layoutInCell="1" allowOverlap="1" wp14:anchorId="75E7064A" wp14:editId="3AE93CB2">
                  <wp:simplePos x="0" y="0"/>
                  <wp:positionH relativeFrom="column">
                    <wp:posOffset>986155</wp:posOffset>
                  </wp:positionH>
                  <wp:positionV relativeFrom="paragraph">
                    <wp:posOffset>111760</wp:posOffset>
                  </wp:positionV>
                  <wp:extent cx="443865" cy="436245"/>
                  <wp:effectExtent l="0" t="0" r="0" b="1905"/>
                  <wp:wrapNone/>
                  <wp:docPr id="403" name="図 2" descr=" ">
                    <a:hlinkClick xmlns:a="http://schemas.openxmlformats.org/drawingml/2006/main" r:id="rId1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 ">
                            <a:hlinkClick r:id="rId1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D57F5" w:rsidRPr="005B3735" w:rsidRDefault="00132EFE" w:rsidP="00C23005">
            <w:pPr>
              <w:jc w:val="right"/>
              <w:rPr>
                <w:rFonts w:ascii="HG丸ｺﾞｼｯｸM-PRO" w:eastAsia="HG丸ｺﾞｼｯｸM-PRO" w:hAnsi="HG丸ｺﾞｼｯｸM-PRO" w:cs="Arial"/>
                <w:sz w:val="22"/>
              </w:rPr>
            </w:pPr>
            <w:r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  <w:sz w:val="22"/>
                <w:bdr w:val="single" w:sz="6" w:space="0" w:color="DDDDDD" w:frame="1"/>
              </w:rPr>
              <w:drawing>
                <wp:anchor distT="0" distB="0" distL="114300" distR="114300" simplePos="0" relativeHeight="251620864" behindDoc="0" locked="0" layoutInCell="1" allowOverlap="1" wp14:anchorId="3AAD4D47" wp14:editId="257A66E6">
                  <wp:simplePos x="0" y="0"/>
                  <wp:positionH relativeFrom="column">
                    <wp:posOffset>588645</wp:posOffset>
                  </wp:positionH>
                  <wp:positionV relativeFrom="paragraph">
                    <wp:posOffset>23495</wp:posOffset>
                  </wp:positionV>
                  <wp:extent cx="368935" cy="372110"/>
                  <wp:effectExtent l="57150" t="57150" r="50165" b="66040"/>
                  <wp:wrapNone/>
                  <wp:docPr id="402" name="図 402" descr="「レトルト食品イ...」の画像検索結果">
                    <a:hlinkClick xmlns:a="http://schemas.openxmlformats.org/drawingml/2006/main" r:id="rId137" tgtFrame="&quot;imagew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「レトルト食品イ...」の画像検索結果">
                            <a:hlinkClick r:id="rId137" tgtFrame="&quot;imagew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19916">
                            <a:off x="0" y="0"/>
                            <a:ext cx="368935" cy="37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57F5" w:rsidRPr="005B3735">
              <w:rPr>
                <w:rFonts w:ascii="HG丸ｺﾞｼｯｸM-PRO" w:eastAsia="HG丸ｺﾞｼｯｸM-PRO" w:hAnsi="HG丸ｺﾞｼｯｸM-PRO"/>
                <w:noProof/>
              </w:rPr>
              <w:drawing>
                <wp:inline distT="0" distB="0" distL="0" distR="0" wp14:anchorId="7E8E827B" wp14:editId="3C30B3AD">
                  <wp:extent cx="190500" cy="190500"/>
                  <wp:effectExtent l="0" t="0" r="0" b="0"/>
                  <wp:docPr id="401" name="図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57F5" w:rsidRPr="005B3735" w:rsidRDefault="007D57F5" w:rsidP="00C23005">
            <w:pPr>
              <w:jc w:val="center"/>
              <w:rPr>
                <w:rFonts w:ascii="HG丸ｺﾞｼｯｸM-PRO" w:eastAsia="HG丸ｺﾞｼｯｸM-PRO" w:hAnsi="HG丸ｺﾞｼｯｸM-PRO" w:cs="Arial"/>
                <w:sz w:val="22"/>
              </w:rPr>
            </w:pPr>
          </w:p>
        </w:tc>
        <w:tc>
          <w:tcPr>
            <w:tcW w:w="2551" w:type="dxa"/>
          </w:tcPr>
          <w:p w:rsidR="007D57F5" w:rsidRPr="005B3735" w:rsidRDefault="00392536" w:rsidP="00C23005">
            <w:pPr>
              <w:jc w:val="center"/>
              <w:rPr>
                <w:rFonts w:ascii="HG丸ｺﾞｼｯｸM-PRO" w:eastAsia="HG丸ｺﾞｼｯｸM-PRO" w:hAnsi="HG丸ｺﾞｼｯｸM-PRO" w:cs="Arial"/>
                <w:noProof/>
                <w:color w:val="0000DE"/>
                <w:sz w:val="22"/>
                <w:bdr w:val="single" w:sz="6" w:space="0" w:color="DDDDDD" w:frame="1"/>
              </w:rPr>
            </w:pPr>
            <w:r>
              <w:rPr>
                <w:noProof/>
              </w:rPr>
              <w:drawing>
                <wp:anchor distT="0" distB="0" distL="114300" distR="114300" simplePos="0" relativeHeight="251795968" behindDoc="0" locked="0" layoutInCell="1" allowOverlap="1" wp14:anchorId="051338B4" wp14:editId="4D730218">
                  <wp:simplePos x="0" y="0"/>
                  <wp:positionH relativeFrom="column">
                    <wp:posOffset>834390</wp:posOffset>
                  </wp:positionH>
                  <wp:positionV relativeFrom="paragraph">
                    <wp:posOffset>168910</wp:posOffset>
                  </wp:positionV>
                  <wp:extent cx="466090" cy="342900"/>
                  <wp:effectExtent l="0" t="0" r="0" b="0"/>
                  <wp:wrapNone/>
                  <wp:docPr id="308" name="図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9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96992" behindDoc="0" locked="0" layoutInCell="1" allowOverlap="1" wp14:anchorId="5156EF3A" wp14:editId="0F2477C3">
                  <wp:simplePos x="0" y="0"/>
                  <wp:positionH relativeFrom="column">
                    <wp:posOffset>186691</wp:posOffset>
                  </wp:positionH>
                  <wp:positionV relativeFrom="paragraph">
                    <wp:posOffset>216535</wp:posOffset>
                  </wp:positionV>
                  <wp:extent cx="598268" cy="504825"/>
                  <wp:effectExtent l="0" t="0" r="0" b="0"/>
                  <wp:wrapNone/>
                  <wp:docPr id="309" name="図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944" cy="50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57F5"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</w:rPr>
              <mc:AlternateContent>
                <mc:Choice Requires="wps">
                  <w:drawing>
                    <wp:anchor distT="0" distB="0" distL="114300" distR="114300" simplePos="0" relativeHeight="251556352" behindDoc="0" locked="0" layoutInCell="1" allowOverlap="1" wp14:anchorId="1652900A" wp14:editId="786C802F">
                      <wp:simplePos x="0" y="0"/>
                      <wp:positionH relativeFrom="column">
                        <wp:posOffset>-39403</wp:posOffset>
                      </wp:positionH>
                      <wp:positionV relativeFrom="paragraph">
                        <wp:posOffset>50165</wp:posOffset>
                      </wp:positionV>
                      <wp:extent cx="161925" cy="161925"/>
                      <wp:effectExtent l="0" t="0" r="28575" b="28575"/>
                      <wp:wrapNone/>
                      <wp:docPr id="348" name="正方形/長方形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48" o:spid="_x0000_s1026" style="position:absolute;left:0;text-align:left;margin-left:-3.1pt;margin-top:3.95pt;width:12.75pt;height:12.75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" fillcolor="window" strokecolor="windowText" strokeweight="1pt"/>
                  </w:pict>
                </mc:Fallback>
              </mc:AlternateContent>
            </w:r>
          </w:p>
          <w:p w:rsidR="007D57F5" w:rsidRPr="005B3735" w:rsidRDefault="00392536" w:rsidP="00C23005">
            <w:pPr>
              <w:jc w:val="center"/>
              <w:rPr>
                <w:rFonts w:ascii="HG丸ｺﾞｼｯｸM-PRO" w:eastAsia="HG丸ｺﾞｼｯｸM-PRO" w:hAnsi="HG丸ｺﾞｼｯｸM-PRO" w:cs="Arial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94944" behindDoc="0" locked="0" layoutInCell="1" allowOverlap="1" wp14:anchorId="246FA928" wp14:editId="6AB9332E">
                  <wp:simplePos x="0" y="0"/>
                  <wp:positionH relativeFrom="column">
                    <wp:posOffset>752753</wp:posOffset>
                  </wp:positionH>
                  <wp:positionV relativeFrom="paragraph">
                    <wp:posOffset>116556</wp:posOffset>
                  </wp:positionV>
                  <wp:extent cx="551787" cy="540968"/>
                  <wp:effectExtent l="114300" t="133350" r="96520" b="126365"/>
                  <wp:wrapNone/>
                  <wp:docPr id="307" name="図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637535">
                            <a:off x="0" y="0"/>
                            <a:ext cx="551787" cy="540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57F5" w:rsidRPr="005B3735" w:rsidRDefault="00392536" w:rsidP="00C23005">
            <w:pPr>
              <w:rPr>
                <w:rFonts w:ascii="HG丸ｺﾞｼｯｸM-PRO" w:eastAsia="HG丸ｺﾞｼｯｸM-PRO" w:hAnsi="HG丸ｺﾞｼｯｸM-PRO" w:cs="Arial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98016" behindDoc="0" locked="0" layoutInCell="1" allowOverlap="1" wp14:anchorId="4C163DCE" wp14:editId="0C4DEC51">
                  <wp:simplePos x="0" y="0"/>
                  <wp:positionH relativeFrom="column">
                    <wp:posOffset>912723</wp:posOffset>
                  </wp:positionH>
                  <wp:positionV relativeFrom="paragraph">
                    <wp:posOffset>88672</wp:posOffset>
                  </wp:positionV>
                  <wp:extent cx="203200" cy="499110"/>
                  <wp:effectExtent l="4445" t="0" r="0" b="0"/>
                  <wp:wrapNone/>
                  <wp:docPr id="310" name="図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03200" cy="49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57F5" w:rsidRPr="005B3735" w:rsidRDefault="00132EFE" w:rsidP="00C23005">
            <w:pPr>
              <w:jc w:val="center"/>
              <w:rPr>
                <w:rFonts w:ascii="HG丸ｺﾞｼｯｸM-PRO" w:eastAsia="HG丸ｺﾞｼｯｸM-PRO" w:hAnsi="HG丸ｺﾞｼｯｸM-PRO" w:cs="Arial"/>
                <w:sz w:val="22"/>
              </w:rPr>
            </w:pPr>
            <w:r>
              <w:rPr>
                <w:rFonts w:ascii="HG丸ｺﾞｼｯｸM-PRO" w:eastAsia="HG丸ｺﾞｼｯｸM-PRO" w:hAnsi="HG丸ｺﾞｼｯｸM-PRO" w:cs="Arial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009F9C30" wp14:editId="06377F29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197485</wp:posOffset>
                      </wp:positionV>
                      <wp:extent cx="1304925" cy="428625"/>
                      <wp:effectExtent l="0" t="0" r="0" b="0"/>
                      <wp:wrapNone/>
                      <wp:docPr id="277" name="テキスト ボックス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4925" cy="428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63F3" w:rsidRPr="00132EFE" w:rsidRDefault="000C63F3" w:rsidP="00132EF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Arial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0C63F3" w:rsidRPr="00132EFE">
                                          <w:rPr>
                                            <w:rFonts w:ascii="HG丸ｺﾞｼｯｸM-PRO" w:eastAsia="HG丸ｺﾞｼｯｸM-PRO" w:hAnsi="HG丸ｺﾞｼｯｸM-PRO" w:cs="Arial"/>
                                            <w:sz w:val="9"/>
                                            <w:szCs w:val="18"/>
                                          </w:rPr>
                                          <w:t>つか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="Arial"/>
                                            <w:sz w:val="18"/>
                                            <w:szCs w:val="18"/>
                                          </w:rPr>
                                          <w:t>使</w:t>
                                        </w:r>
                                      </w:rubyBase>
                                    </w:ruby>
                                  </w:r>
                                  <w:r w:rsidRPr="00132EFE">
                                    <w:rPr>
                                      <w:rFonts w:ascii="HG丸ｺﾞｼｯｸM-PRO" w:eastAsia="HG丸ｺﾞｼｯｸM-PRO" w:hAnsi="HG丸ｺﾞｼｯｸM-PRO" w:cs="Arial" w:hint="eastAsia"/>
                                      <w:sz w:val="18"/>
                                      <w:szCs w:val="18"/>
                                    </w:rPr>
                                    <w:t>い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Arial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0C63F3" w:rsidRPr="00132EFE">
                                          <w:rPr>
                                            <w:rFonts w:ascii="HG丸ｺﾞｼｯｸM-PRO" w:eastAsia="HG丸ｺﾞｼｯｸM-PRO" w:hAnsi="HG丸ｺﾞｼｯｸM-PRO" w:cs="Arial"/>
                                            <w:sz w:val="9"/>
                                            <w:szCs w:val="18"/>
                                          </w:rPr>
                                          <w:t>す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="Arial"/>
                                            <w:sz w:val="18"/>
                                            <w:szCs w:val="18"/>
                                          </w:rPr>
                                          <w:t>捨</w:t>
                                        </w:r>
                                      </w:rubyBase>
                                    </w:ruby>
                                  </w:r>
                                  <w:r w:rsidRPr="00132EFE">
                                    <w:rPr>
                                      <w:rFonts w:ascii="HG丸ｺﾞｼｯｸM-PRO" w:eastAsia="HG丸ｺﾞｼｯｸM-PRO" w:hAnsi="HG丸ｺﾞｼｯｸM-PRO" w:cs="Arial" w:hint="eastAsia"/>
                                      <w:sz w:val="18"/>
                                      <w:szCs w:val="18"/>
                                    </w:rPr>
                                    <w:t>て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Arial"/>
                                      <w:sz w:val="18"/>
                                      <w:szCs w:val="18"/>
                                    </w:rPr>
                                    <w:ruby>
                                      <w:rubyPr>
                                        <w:rubyAlign w:val="distributeSpace"/>
                                        <w:hps w:val="9"/>
                                        <w:hpsRaise w:val="16"/>
                                        <w:hpsBaseText w:val="18"/>
                                        <w:lid w:val="ja-JP"/>
                                      </w:rubyPr>
                                      <w:rt>
                                        <w:r w:rsidR="000C63F3" w:rsidRPr="00132EFE">
                                          <w:rPr>
                                            <w:rFonts w:ascii="HG丸ｺﾞｼｯｸM-PRO" w:eastAsia="HG丸ｺﾞｼｯｸM-PRO" w:hAnsi="HG丸ｺﾞｼｯｸM-PRO" w:cs="Arial"/>
                                            <w:sz w:val="9"/>
                                            <w:szCs w:val="18"/>
                                          </w:rPr>
                                          <w:t>しょっき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="Arial"/>
                                            <w:sz w:val="18"/>
                                            <w:szCs w:val="18"/>
                                          </w:rPr>
                                          <w:t>食器</w:t>
                                        </w:r>
                                      </w:rubyBase>
                                    </w:ruby>
                                  </w:r>
                                  <w:r w:rsidRPr="00132EFE">
                                    <w:rPr>
                                      <w:rFonts w:ascii="HG丸ｺﾞｼｯｸM-PRO" w:eastAsia="HG丸ｺﾞｼｯｸM-PRO" w:hAnsi="HG丸ｺﾞｼｯｸM-PRO" w:cs="Arial" w:hint="eastAsia"/>
                                      <w:sz w:val="18"/>
                                      <w:szCs w:val="18"/>
                                    </w:rPr>
                                    <w:t>など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77" o:spid="_x0000_s1095" type="#_x0000_t202" style="position:absolute;left:0;text-align:left;margin-left:6.45pt;margin-top:15.55pt;width:102.75pt;height:33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" filled="f" stroked="f" strokeweight=".5pt">
                      <v:textbox>
                        <w:txbxContent>
                          <w:p w:rsidR="000C63F3" w:rsidRPr="00132EFE" w:rsidRDefault="000C63F3" w:rsidP="00132EF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63F3" w:rsidRPr="00132EFE">
                                    <w:rPr>
                                      <w:rFonts w:ascii="HG丸ｺﾞｼｯｸM-PRO" w:eastAsia="HG丸ｺﾞｼｯｸM-PRO" w:hAnsi="HG丸ｺﾞｼｯｸM-PRO" w:cs="Arial"/>
                                      <w:sz w:val="9"/>
                                      <w:szCs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Arial"/>
                                      <w:sz w:val="18"/>
                                      <w:szCs w:val="18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132EFE">
                              <w:rPr>
                                <w:rFonts w:ascii="HG丸ｺﾞｼｯｸM-PRO" w:eastAsia="HG丸ｺﾞｼｯｸM-PRO" w:hAnsi="HG丸ｺﾞｼｯｸM-PRO" w:cs="Arial" w:hint="eastAsia"/>
                                <w:sz w:val="18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cs="Arial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63F3" w:rsidRPr="00132EFE">
                                    <w:rPr>
                                      <w:rFonts w:ascii="HG丸ｺﾞｼｯｸM-PRO" w:eastAsia="HG丸ｺﾞｼｯｸM-PRO" w:hAnsi="HG丸ｺﾞｼｯｸM-PRO" w:cs="Arial"/>
                                      <w:sz w:val="9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Arial"/>
                                      <w:sz w:val="18"/>
                                      <w:szCs w:val="18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132EFE">
                              <w:rPr>
                                <w:rFonts w:ascii="HG丸ｺﾞｼｯｸM-PRO" w:eastAsia="HG丸ｺﾞｼｯｸM-PRO" w:hAnsi="HG丸ｺﾞｼｯｸM-PRO" w:cs="Arial" w:hint="eastAsia"/>
                                <w:sz w:val="18"/>
                                <w:szCs w:val="1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 w:cs="Arial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63F3" w:rsidRPr="00132EFE">
                                    <w:rPr>
                                      <w:rFonts w:ascii="HG丸ｺﾞｼｯｸM-PRO" w:eastAsia="HG丸ｺﾞｼｯｸM-PRO" w:hAnsi="HG丸ｺﾞｼｯｸM-PRO" w:cs="Arial"/>
                                      <w:sz w:val="9"/>
                                      <w:szCs w:val="18"/>
                                    </w:rPr>
                                    <w:t>しょっき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Arial"/>
                                      <w:sz w:val="18"/>
                                      <w:szCs w:val="18"/>
                                    </w:rPr>
                                    <w:t>食器</w:t>
                                  </w:r>
                                </w:rubyBase>
                              </w:ruby>
                            </w:r>
                            <w:r w:rsidRPr="00132EFE">
                              <w:rPr>
                                <w:rFonts w:ascii="HG丸ｺﾞｼｯｸM-PRO" w:eastAsia="HG丸ｺﾞｼｯｸM-PRO" w:hAnsi="HG丸ｺﾞｼｯｸM-PRO" w:cs="Arial" w:hint="eastAsia"/>
                                <w:sz w:val="18"/>
                                <w:szCs w:val="18"/>
                              </w:rPr>
                              <w:t>など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4" w:type="dxa"/>
            <w:tcBorders>
              <w:right w:val="single" w:sz="4" w:space="0" w:color="auto"/>
            </w:tcBorders>
          </w:tcPr>
          <w:p w:rsidR="007D57F5" w:rsidRPr="005B3735" w:rsidRDefault="000C63F3" w:rsidP="00C23005">
            <w:pPr>
              <w:jc w:val="center"/>
              <w:rPr>
                <w:rFonts w:ascii="HG丸ｺﾞｼｯｸM-PRO" w:eastAsia="HG丸ｺﾞｼｯｸM-PRO" w:hAnsi="HG丸ｺﾞｼｯｸM-PRO" w:cs="Arial"/>
                <w:noProof/>
                <w:color w:val="0000DE"/>
                <w:sz w:val="22"/>
                <w:bdr w:val="single" w:sz="6" w:space="0" w:color="DDDDDD" w:frame="1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pict>
                <v:shape id="_x0000_s1082" type="#_x0000_t75" style="position:absolute;left:0;text-align:left;margin-left:8.65pt;margin-top:15.7pt;width:39.15pt;height:44.35pt;z-index:251815424;mso-position-horizontal-relative:text;mso-position-vertical-relative:text;mso-width-relative:page;mso-height-relative:page">
                  <v:imagedata r:id="rId144" o:title=""/>
                </v:shape>
                <o:OLEObject Type="Embed" ProgID="PBrush" ShapeID="_x0000_s1082" DrawAspect="Content" ObjectID="_1708938689" r:id="rId145"/>
              </w:pict>
            </w:r>
            <w:r w:rsidR="007D57F5"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</w:rPr>
              <mc:AlternateContent>
                <mc:Choice Requires="wps">
                  <w:drawing>
                    <wp:anchor distT="0" distB="0" distL="114300" distR="114300" simplePos="0" relativeHeight="251568640" behindDoc="0" locked="0" layoutInCell="1" allowOverlap="1" wp14:anchorId="7220C69A" wp14:editId="6E6FF748">
                      <wp:simplePos x="0" y="0"/>
                      <wp:positionH relativeFrom="column">
                        <wp:posOffset>-34958</wp:posOffset>
                      </wp:positionH>
                      <wp:positionV relativeFrom="paragraph">
                        <wp:posOffset>50503</wp:posOffset>
                      </wp:positionV>
                      <wp:extent cx="161925" cy="161925"/>
                      <wp:effectExtent l="0" t="0" r="28575" b="28575"/>
                      <wp:wrapNone/>
                      <wp:docPr id="349" name="正方形/長方形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49" o:spid="_x0000_s1026" style="position:absolute;left:0;text-align:left;margin-left:-2.75pt;margin-top:4pt;width:12.75pt;height:12.75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" fillcolor="window" strokecolor="windowText" strokeweight="1pt"/>
                  </w:pict>
                </mc:Fallback>
              </mc:AlternateContent>
            </w:r>
          </w:p>
          <w:p w:rsidR="007D57F5" w:rsidRPr="005B3735" w:rsidRDefault="00C23005" w:rsidP="00C23005">
            <w:pPr>
              <w:jc w:val="center"/>
              <w:rPr>
                <w:rFonts w:ascii="HG丸ｺﾞｼｯｸM-PRO" w:eastAsia="HG丸ｺﾞｼｯｸM-PRO" w:hAnsi="HG丸ｺﾞｼｯｸM-PRO" w:cs="Arial"/>
                <w:sz w:val="22"/>
              </w:rPr>
            </w:pPr>
            <w:r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  <w:sz w:val="22"/>
                <w:bdr w:val="single" w:sz="6" w:space="0" w:color="DDDDDD" w:frame="1"/>
              </w:rPr>
              <w:drawing>
                <wp:anchor distT="0" distB="0" distL="114300" distR="114300" simplePos="0" relativeHeight="251571712" behindDoc="0" locked="0" layoutInCell="1" allowOverlap="1" wp14:anchorId="586E703A" wp14:editId="1FD450A4">
                  <wp:simplePos x="0" y="0"/>
                  <wp:positionH relativeFrom="column">
                    <wp:posOffset>654268</wp:posOffset>
                  </wp:positionH>
                  <wp:positionV relativeFrom="paragraph">
                    <wp:posOffset>37149</wp:posOffset>
                  </wp:positionV>
                  <wp:extent cx="873315" cy="471170"/>
                  <wp:effectExtent l="239078" t="46672" r="242252" b="51753"/>
                  <wp:wrapNone/>
                  <wp:docPr id="404" name="図 404" descr="「チョコレート ...」の画像検索結果">
                    <a:hlinkClick xmlns:a="http://schemas.openxmlformats.org/drawingml/2006/main" r:id="rId146" tgtFrame="&quot;imagew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「チョコレート ...」の画像検索結果">
                            <a:hlinkClick r:id="rId146" tgtFrame="&quot;imagew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71189">
                            <a:off x="0" y="0"/>
                            <a:ext cx="873315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D57F5" w:rsidRPr="005B3735" w:rsidRDefault="007D57F5" w:rsidP="00C23005">
            <w:pPr>
              <w:rPr>
                <w:rFonts w:ascii="HG丸ｺﾞｼｯｸM-PRO" w:eastAsia="HG丸ｺﾞｼｯｸM-PRO" w:hAnsi="HG丸ｺﾞｼｯｸM-PRO" w:cs="Arial"/>
                <w:sz w:val="22"/>
              </w:rPr>
            </w:pPr>
          </w:p>
          <w:p w:rsidR="007D57F5" w:rsidRPr="005B3735" w:rsidRDefault="007D57F5" w:rsidP="00C23005">
            <w:pPr>
              <w:ind w:firstLineChars="100" w:firstLine="220"/>
              <w:rPr>
                <w:rFonts w:ascii="HG丸ｺﾞｼｯｸM-PRO" w:eastAsia="HG丸ｺﾞｼｯｸM-PRO" w:hAnsi="HG丸ｺﾞｼｯｸM-PRO" w:cs="Arial"/>
                <w:sz w:val="22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D57F5" w:rsidRPr="005B3735" w:rsidRDefault="007D57F5" w:rsidP="00C23005">
            <w:pPr>
              <w:jc w:val="center"/>
              <w:rPr>
                <w:rFonts w:ascii="HG丸ｺﾞｼｯｸM-PRO" w:eastAsia="HG丸ｺﾞｼｯｸM-PRO" w:hAnsi="HG丸ｺﾞｼｯｸM-PRO" w:cs="Arial"/>
                <w:sz w:val="22"/>
              </w:rPr>
            </w:pPr>
          </w:p>
        </w:tc>
      </w:tr>
    </w:tbl>
    <w:p w:rsidR="000139BC" w:rsidRDefault="00EC58D1" w:rsidP="00FF6A75">
      <w:pPr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91872" behindDoc="0" locked="0" layoutInCell="1" allowOverlap="1" wp14:anchorId="2F2668D0" wp14:editId="6F8FC71B">
            <wp:simplePos x="0" y="0"/>
            <wp:positionH relativeFrom="column">
              <wp:posOffset>4620260</wp:posOffset>
            </wp:positionH>
            <wp:positionV relativeFrom="paragraph">
              <wp:posOffset>198120</wp:posOffset>
            </wp:positionV>
            <wp:extent cx="781050" cy="839470"/>
            <wp:effectExtent l="0" t="0" r="0" b="0"/>
            <wp:wrapNone/>
            <wp:docPr id="299" name="図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223" w:rsidRPr="005B3735">
        <w:rPr>
          <w:rFonts w:ascii="HG丸ｺﾞｼｯｸM-PRO" w:eastAsia="HG丸ｺﾞｼｯｸM-PRO" w:hAnsi="HG丸ｺﾞｼｯｸM-PRO" w:hint="eastAsia"/>
          <w:noProof/>
          <w:sz w:val="32"/>
          <w:szCs w:val="32"/>
        </w:rPr>
        <w:drawing>
          <wp:anchor distT="0" distB="0" distL="114300" distR="114300" simplePos="0" relativeHeight="251500032" behindDoc="1" locked="0" layoutInCell="1" allowOverlap="1" wp14:anchorId="79D644F3" wp14:editId="2C201EEE">
            <wp:simplePos x="0" y="0"/>
            <wp:positionH relativeFrom="column">
              <wp:posOffset>5544185</wp:posOffset>
            </wp:positionH>
            <wp:positionV relativeFrom="paragraph">
              <wp:posOffset>-635</wp:posOffset>
            </wp:positionV>
            <wp:extent cx="1155944" cy="1004570"/>
            <wp:effectExtent l="0" t="0" r="6350" b="5080"/>
            <wp:wrapNone/>
            <wp:docPr id="374" name="図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944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75" w:rsidRPr="005B3735">
        <w:rPr>
          <w:rFonts w:ascii="HG丸ｺﾞｼｯｸM-PRO" w:eastAsia="HG丸ｺﾞｼｯｸM-PRO" w:hAnsi="HG丸ｺﾞｼｯｸM-PRO" w:hint="eastAsia"/>
          <w:sz w:val="32"/>
          <w:szCs w:val="32"/>
        </w:rPr>
        <w:t>◆</w:t>
      </w:r>
      <w:r w:rsidR="00FF6A75"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F6A75" w:rsidRPr="00F6343F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さいがい</w:t>
            </w:r>
          </w:rt>
          <w:rubyBase>
            <w:r w:rsidR="00FF6A75">
              <w:rPr>
                <w:rFonts w:ascii="HG丸ｺﾞｼｯｸM-PRO" w:eastAsia="HG丸ｺﾞｼｯｸM-PRO" w:hAnsi="HG丸ｺﾞｼｯｸM-PRO"/>
                <w:sz w:val="32"/>
                <w:szCs w:val="32"/>
              </w:rPr>
              <w:t>災害</w:t>
            </w:r>
          </w:rubyBase>
        </w:ruby>
      </w:r>
      <w:r w:rsidR="00E07289">
        <w:rPr>
          <w:rFonts w:ascii="HG丸ｺﾞｼｯｸM-PRO" w:eastAsia="HG丸ｺﾞｼｯｸM-PRO" w:hAnsi="HG丸ｺﾞｼｯｸM-PRO" w:hint="eastAsia"/>
          <w:sz w:val="32"/>
          <w:szCs w:val="32"/>
        </w:rPr>
        <w:t>が</w:t>
      </w:r>
      <w:r w:rsidR="00E07289"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07289" w:rsidRPr="00E07289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お</w:t>
            </w:r>
          </w:rt>
          <w:rubyBase>
            <w:r w:rsidR="00E07289">
              <w:rPr>
                <w:rFonts w:ascii="HG丸ｺﾞｼｯｸM-PRO" w:eastAsia="HG丸ｺﾞｼｯｸM-PRO" w:hAnsi="HG丸ｺﾞｼｯｸM-PRO"/>
                <w:sz w:val="32"/>
                <w:szCs w:val="32"/>
              </w:rPr>
              <w:t>起</w:t>
            </w:r>
          </w:rubyBase>
        </w:ruby>
      </w:r>
      <w:r w:rsidR="00E07289">
        <w:rPr>
          <w:rFonts w:ascii="HG丸ｺﾞｼｯｸM-PRO" w:eastAsia="HG丸ｺﾞｼｯｸM-PRO" w:hAnsi="HG丸ｺﾞｼｯｸM-PRO" w:hint="eastAsia"/>
          <w:sz w:val="32"/>
          <w:szCs w:val="32"/>
        </w:rPr>
        <w:t>きた</w:t>
      </w:r>
      <w:r w:rsidR="00E07289"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07289" w:rsidRPr="00E07289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とき</w:t>
            </w:r>
          </w:rt>
          <w:rubyBase>
            <w:r w:rsidR="00E07289">
              <w:rPr>
                <w:rFonts w:ascii="HG丸ｺﾞｼｯｸM-PRO" w:eastAsia="HG丸ｺﾞｼｯｸM-PRO" w:hAnsi="HG丸ｺﾞｼｯｸM-PRO"/>
                <w:sz w:val="32"/>
                <w:szCs w:val="32"/>
              </w:rPr>
              <w:t>時</w:t>
            </w:r>
          </w:rubyBase>
        </w:ruby>
      </w:r>
      <w:r w:rsidR="00FF6A75" w:rsidRPr="005B3735">
        <w:rPr>
          <w:rFonts w:ascii="HG丸ｺﾞｼｯｸM-PRO" w:eastAsia="HG丸ｺﾞｼｯｸM-PRO" w:hAnsi="HG丸ｺﾞｼｯｸM-PRO" w:hint="eastAsia"/>
          <w:sz w:val="32"/>
          <w:szCs w:val="32"/>
        </w:rPr>
        <w:t>のために</w:t>
      </w:r>
      <w:r w:rsidR="00FF6A75"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F6A75" w:rsidRPr="00F6343F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じゅんび</w:t>
            </w:r>
          </w:rt>
          <w:rubyBase>
            <w:r w:rsidR="00FF6A75">
              <w:rPr>
                <w:rFonts w:ascii="HG丸ｺﾞｼｯｸM-PRO" w:eastAsia="HG丸ｺﾞｼｯｸM-PRO" w:hAnsi="HG丸ｺﾞｼｯｸM-PRO"/>
                <w:sz w:val="32"/>
                <w:szCs w:val="32"/>
              </w:rPr>
              <w:t>準備</w:t>
            </w:r>
          </w:rubyBase>
        </w:ruby>
      </w:r>
      <w:r w:rsidR="00FF6A75" w:rsidRPr="005B3735">
        <w:rPr>
          <w:rFonts w:ascii="HG丸ｺﾞｼｯｸM-PRO" w:eastAsia="HG丸ｺﾞｼｯｸM-PRO" w:hAnsi="HG丸ｺﾞｼｯｸM-PRO" w:hint="eastAsia"/>
          <w:sz w:val="32"/>
          <w:szCs w:val="32"/>
        </w:rPr>
        <w:t>しておくもの</w:t>
      </w:r>
      <w:r w:rsidR="00FF6A75" w:rsidRPr="005B3735">
        <w:rPr>
          <w:rFonts w:ascii="HG丸ｺﾞｼｯｸM-PRO" w:eastAsia="HG丸ｺﾞｼｯｸM-PRO" w:hAnsi="HG丸ｺﾞｼｯｸM-PRO"/>
          <w:sz w:val="32"/>
          <w:szCs w:val="32"/>
        </w:rPr>
        <w:tab/>
      </w:r>
    </w:p>
    <w:p w:rsidR="00FB4C73" w:rsidRDefault="00E92BE3" w:rsidP="00C23005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74F65A7" wp14:editId="6BFBA5A9">
                <wp:simplePos x="0" y="0"/>
                <wp:positionH relativeFrom="column">
                  <wp:posOffset>990600</wp:posOffset>
                </wp:positionH>
                <wp:positionV relativeFrom="paragraph">
                  <wp:posOffset>9524</wp:posOffset>
                </wp:positionV>
                <wp:extent cx="3448050" cy="504825"/>
                <wp:effectExtent l="0" t="0" r="0" b="0"/>
                <wp:wrapNone/>
                <wp:docPr id="225" name="テキスト ボックス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63F3" w:rsidRPr="003F2223" w:rsidRDefault="000C63F3" w:rsidP="003F222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4"/>
                                <w:szCs w:val="24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E92BE3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したものは、□にチェックしよう！</w:t>
                            </w:r>
                          </w:p>
                          <w:p w:rsidR="000C63F3" w:rsidRPr="003F2223" w:rsidRDefault="000C63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5" o:spid="_x0000_s1096" type="#_x0000_t202" style="position:absolute;margin-left:78pt;margin-top:.75pt;width:271.5pt;height:39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" filled="f" strokeweight=".5pt">
                <v:stroke opacity="0"/>
                <v:textbox>
                  <w:txbxContent>
                    <w:p w:rsidR="000C63F3" w:rsidRPr="003F2223" w:rsidRDefault="000C63F3" w:rsidP="003F2223">
                      <w:pP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4"/>
                          <w:szCs w:val="24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★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3F3" w:rsidRPr="00E92BE3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じゅんび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したものは、□にチェックしよう！</w:t>
                      </w:r>
                    </w:p>
                    <w:p w:rsidR="000C63F3" w:rsidRPr="003F2223" w:rsidRDefault="000C63F3"/>
                  </w:txbxContent>
                </v:textbox>
              </v:shape>
            </w:pict>
          </mc:Fallback>
        </mc:AlternateContent>
      </w:r>
      <w:r w:rsidR="003F2223">
        <w:rPr>
          <w:rFonts w:ascii="HG丸ｺﾞｼｯｸM-PRO" w:eastAsia="HG丸ｺﾞｼｯｸM-PRO" w:hAnsi="HG丸ｺﾞｼｯｸM-PRO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00F371C" wp14:editId="52C20A9B">
                <wp:simplePos x="0" y="0"/>
                <wp:positionH relativeFrom="column">
                  <wp:posOffset>962025</wp:posOffset>
                </wp:positionH>
                <wp:positionV relativeFrom="paragraph">
                  <wp:posOffset>9525</wp:posOffset>
                </wp:positionV>
                <wp:extent cx="3419475" cy="571500"/>
                <wp:effectExtent l="0" t="0" r="276225" b="19050"/>
                <wp:wrapNone/>
                <wp:docPr id="116" name="角丸四角形吹き出し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571500"/>
                        </a:xfrm>
                        <a:prstGeom prst="wedgeRoundRectCallout">
                          <a:avLst>
                            <a:gd name="adj1" fmla="val 56829"/>
                            <a:gd name="adj2" fmla="val 340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63F3" w:rsidRDefault="000C63F3" w:rsidP="003F22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16" o:spid="_x0000_s1097" type="#_x0000_t62" style="position:absolute;margin-left:75.75pt;margin-top:.75pt;width:269.25pt;height: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" adj="23075,11536" fillcolor="white [3201]" strokecolor="#f79646 [3209]" strokeweight="2pt">
                <v:textbox>
                  <w:txbxContent>
                    <w:p w:rsidR="000C63F3" w:rsidRDefault="000C63F3" w:rsidP="003F222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139BC">
        <w:rPr>
          <w:rFonts w:ascii="HG丸ｺﾞｼｯｸM-PRO" w:eastAsia="HG丸ｺﾞｼｯｸM-PRO" w:hAnsi="HG丸ｺﾞｼｯｸM-PRO" w:hint="eastAsia"/>
          <w:sz w:val="24"/>
          <w:szCs w:val="24"/>
        </w:rPr>
        <w:t>＜</w:t>
      </w:r>
      <w:r w:rsidR="00C2300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3005" w:rsidRPr="00C2300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いっぱんてき</w:t>
            </w:r>
          </w:rt>
          <w:rubyBase>
            <w:r w:rsidR="00C23005">
              <w:rPr>
                <w:rFonts w:ascii="HG丸ｺﾞｼｯｸM-PRO" w:eastAsia="HG丸ｺﾞｼｯｸM-PRO" w:hAnsi="HG丸ｺﾞｼｯｸM-PRO"/>
                <w:sz w:val="24"/>
                <w:szCs w:val="24"/>
              </w:rPr>
              <w:t>一般的</w:t>
            </w:r>
          </w:rubyBase>
        </w:ruby>
      </w:r>
      <w:r w:rsidR="000139BC">
        <w:rPr>
          <w:rFonts w:ascii="HG丸ｺﾞｼｯｸM-PRO" w:eastAsia="HG丸ｺﾞｼｯｸM-PRO" w:hAnsi="HG丸ｺﾞｼｯｸM-PRO" w:hint="eastAsia"/>
          <w:sz w:val="24"/>
          <w:szCs w:val="24"/>
        </w:rPr>
        <w:t>＞</w:t>
      </w:r>
    </w:p>
    <w:p w:rsidR="007931B1" w:rsidRDefault="00E92BE3" w:rsidP="00FF6A75">
      <w:pPr>
        <w:tabs>
          <w:tab w:val="left" w:pos="6445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91DC98D" wp14:editId="06CA1FFC">
                <wp:simplePos x="0" y="0"/>
                <wp:positionH relativeFrom="column">
                  <wp:posOffset>2895600</wp:posOffset>
                </wp:positionH>
                <wp:positionV relativeFrom="paragraph">
                  <wp:posOffset>8750935</wp:posOffset>
                </wp:positionV>
                <wp:extent cx="276225" cy="323850"/>
                <wp:effectExtent l="0" t="0" r="28575" b="19050"/>
                <wp:wrapNone/>
                <wp:docPr id="193" name="円/楕円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238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63F3" w:rsidRPr="00692534" w:rsidRDefault="000C63F3" w:rsidP="005B373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93" o:spid="_x0000_s1098" style="position:absolute;margin-left:228pt;margin-top:689.05pt;width:21.75pt;height:25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" fillcolor="window" strokecolor="#f79646" strokeweight="2pt">
                <v:textbox inset="0,0,0,0">
                  <w:txbxContent>
                    <w:p w:rsidR="000C63F3" w:rsidRPr="00692534" w:rsidRDefault="000C63F3" w:rsidP="005B373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３</w:t>
                      </w:r>
                    </w:p>
                  </w:txbxContent>
                </v:textbox>
              </v:oval>
            </w:pict>
          </mc:Fallback>
        </mc:AlternateContent>
      </w:r>
      <w:r w:rsidR="003F4A10">
        <w:rPr>
          <w:rFonts w:ascii="HG丸ｺﾞｼｯｸM-PRO" w:eastAsia="HG丸ｺﾞｼｯｸM-PRO" w:hAnsi="HG丸ｺﾞｼｯｸM-PRO" w:cs="Arial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339C078" wp14:editId="29997EBB">
                <wp:simplePos x="0" y="0"/>
                <wp:positionH relativeFrom="column">
                  <wp:posOffset>4818380</wp:posOffset>
                </wp:positionH>
                <wp:positionV relativeFrom="paragraph">
                  <wp:posOffset>8203565</wp:posOffset>
                </wp:positionV>
                <wp:extent cx="1304925" cy="533400"/>
                <wp:effectExtent l="0" t="0" r="0" b="0"/>
                <wp:wrapNone/>
                <wp:docPr id="278" name="テキスト ボックス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63F3" w:rsidRPr="006574F3" w:rsidRDefault="000C63F3" w:rsidP="003F4A1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B3735">
                              <w:rPr>
                                <w:rFonts w:ascii="HG丸ｺﾞｼｯｸM-PRO" w:eastAsia="HG丸ｺﾞｼｯｸM-PRO" w:hAnsi="HG丸ｺﾞｼｯｸM-PRO" w:cs="Arial" w:hint="eastAsia"/>
                                <w:sz w:val="22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 w:cs="Arial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63F3" w:rsidRPr="00E73748">
                                    <w:rPr>
                                      <w:rFonts w:ascii="HG丸ｺﾞｼｯｸM-PRO" w:eastAsia="HG丸ｺﾞｼｯｸM-PRO" w:hAnsi="HG丸ｺﾞｼｯｸM-PRO" w:cs="Arial"/>
                                      <w:sz w:val="11"/>
                                    </w:rPr>
                                    <w:t>かし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Arial"/>
                                      <w:sz w:val="22"/>
                                    </w:rPr>
                                    <w:t>菓子</w:t>
                                  </w:r>
                                </w:rubyBase>
                              </w:ruby>
                            </w:r>
                            <w:r w:rsidRPr="005B3735">
                              <w:rPr>
                                <w:rFonts w:ascii="HG丸ｺﾞｼｯｸM-PRO" w:eastAsia="HG丸ｺﾞｼｯｸM-PRO" w:hAnsi="HG丸ｺﾞｼｯｸM-PRO" w:cs="Arial" w:hint="eastAsia"/>
                                <w:sz w:val="22"/>
                              </w:rPr>
                              <w:t>、ﾁｮｺﾚｰﾄ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8" o:spid="_x0000_s1099" type="#_x0000_t202" style="position:absolute;margin-left:379.4pt;margin-top:645.95pt;width:102.75pt;height:42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" filled="f" stroked="f" strokeweight=".5pt">
                <v:textbox>
                  <w:txbxContent>
                    <w:p w:rsidR="000C63F3" w:rsidRPr="006574F3" w:rsidRDefault="000C63F3" w:rsidP="003F4A1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B3735">
                        <w:rPr>
                          <w:rFonts w:ascii="HG丸ｺﾞｼｯｸM-PRO" w:eastAsia="HG丸ｺﾞｼｯｸM-PRO" w:hAnsi="HG丸ｺﾞｼｯｸM-PRO" w:cs="Arial" w:hint="eastAsia"/>
                          <w:sz w:val="22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 w:cs="Arial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63F3" w:rsidRPr="00E73748">
                              <w:rPr>
                                <w:rFonts w:ascii="HG丸ｺﾞｼｯｸM-PRO" w:eastAsia="HG丸ｺﾞｼｯｸM-PRO" w:hAnsi="HG丸ｺﾞｼｯｸM-PRO" w:cs="Arial"/>
                                <w:sz w:val="11"/>
                              </w:rPr>
                              <w:t>かし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 w:cs="Arial"/>
                                <w:sz w:val="22"/>
                              </w:rPr>
                              <w:t>菓子</w:t>
                            </w:r>
                          </w:rubyBase>
                        </w:ruby>
                      </w:r>
                      <w:r w:rsidRPr="005B3735">
                        <w:rPr>
                          <w:rFonts w:ascii="HG丸ｺﾞｼｯｸM-PRO" w:eastAsia="HG丸ｺﾞｼｯｸM-PRO" w:hAnsi="HG丸ｺﾞｼｯｸM-PRO" w:cs="Arial" w:hint="eastAsia"/>
                          <w:sz w:val="22"/>
                        </w:rPr>
                        <w:t>、ﾁｮｺﾚｰﾄ</w:t>
                      </w:r>
                    </w:p>
                  </w:txbxContent>
                </v:textbox>
              </v:shape>
            </w:pict>
          </mc:Fallback>
        </mc:AlternateContent>
      </w:r>
      <w:r w:rsidR="003F4A10">
        <w:rPr>
          <w:rFonts w:ascii="HG丸ｺﾞｼｯｸM-PRO" w:eastAsia="HG丸ｺﾞｼｯｸM-PRO" w:hAnsi="HG丸ｺﾞｼｯｸM-PRO" w:cs="Arial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C40FC3C" wp14:editId="441969C8">
                <wp:simplePos x="0" y="0"/>
                <wp:positionH relativeFrom="column">
                  <wp:posOffset>1560830</wp:posOffset>
                </wp:positionH>
                <wp:positionV relativeFrom="paragraph">
                  <wp:posOffset>8213725</wp:posOffset>
                </wp:positionV>
                <wp:extent cx="1304925" cy="533400"/>
                <wp:effectExtent l="0" t="0" r="0" b="0"/>
                <wp:wrapNone/>
                <wp:docPr id="276" name="テキスト ボックス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63F3" w:rsidRPr="006574F3" w:rsidRDefault="000C63F3" w:rsidP="00132EF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132EFE">
                              <w:rPr>
                                <w:rFonts w:ascii="HG丸ｺﾞｼｯｸM-PRO" w:eastAsia="HG丸ｺﾞｼｯｸM-PRO" w:hAnsi="HG丸ｺﾞｼｯｸM-PRO" w:cs="Arial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18"/>
                                  <w:lid w:val="ja-JP"/>
                                </w:rubyPr>
                                <w:rt>
                                  <w:r w:rsidR="000C63F3" w:rsidRPr="00132EFE">
                                    <w:rPr>
                                      <w:rFonts w:ascii="HG丸ｺﾞｼｯｸM-PRO" w:eastAsia="HG丸ｺﾞｼｯｸM-PRO" w:hAnsi="HG丸ｺﾞｼｯｸM-PRO" w:cs="Arial"/>
                                      <w:sz w:val="18"/>
                                      <w:szCs w:val="18"/>
                                    </w:rPr>
                                    <w:t>かんづめ</w:t>
                                  </w:r>
                                </w:rt>
                                <w:rubyBase>
                                  <w:r w:rsidR="000C63F3" w:rsidRPr="00132EFE">
                                    <w:rPr>
                                      <w:rFonts w:ascii="HG丸ｺﾞｼｯｸM-PRO" w:eastAsia="HG丸ｺﾞｼｯｸM-PRO" w:hAnsi="HG丸ｺﾞｼｯｸM-PRO" w:cs="Arial"/>
                                      <w:sz w:val="18"/>
                                      <w:szCs w:val="18"/>
                                    </w:rPr>
                                    <w:t>缶詰</w:t>
                                  </w:r>
                                </w:rubyBase>
                              </w:ruby>
                            </w:r>
                            <w:r w:rsidRPr="00132EFE">
                              <w:rPr>
                                <w:rFonts w:ascii="HG丸ｺﾞｼｯｸM-PRO" w:eastAsia="HG丸ｺﾞｼｯｸM-PRO" w:hAnsi="HG丸ｺﾞｼｯｸM-PRO" w:cs="Arial" w:hint="eastAsia"/>
                                <w:sz w:val="18"/>
                                <w:szCs w:val="18"/>
                              </w:rPr>
                              <w:t>、レトルト</w:t>
                            </w:r>
                            <w:r>
                              <w:rPr>
                                <w:rFonts w:ascii="HG丸ｺﾞｼｯｸM-PRO" w:eastAsia="HG丸ｺﾞｼｯｸM-PRO" w:hAnsi="HG丸ｺﾞｼｯｸM-PRO" w:cs="Arial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C63F3" w:rsidRPr="00132EFE">
                                    <w:rPr>
                                      <w:rFonts w:ascii="HG丸ｺﾞｼｯｸM-PRO" w:eastAsia="HG丸ｺﾞｼｯｸM-PRO" w:hAnsi="HG丸ｺﾞｼｯｸM-PRO" w:cs="Arial"/>
                                      <w:sz w:val="9"/>
                                      <w:szCs w:val="18"/>
                                    </w:rPr>
                                    <w:t>しょくひん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Arial"/>
                                      <w:sz w:val="18"/>
                                      <w:szCs w:val="18"/>
                                    </w:rPr>
                                    <w:t>食品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sz w:val="22"/>
                              </w:rPr>
                              <w:t>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6" o:spid="_x0000_s1100" type="#_x0000_t202" style="position:absolute;margin-left:122.9pt;margin-top:646.75pt;width:102.75pt;height:42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" filled="f" stroked="f" strokeweight=".5pt">
                <v:textbox>
                  <w:txbxContent>
                    <w:p w:rsidR="000C63F3" w:rsidRPr="006574F3" w:rsidRDefault="000C63F3" w:rsidP="00132EF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132EFE">
                        <w:rPr>
                          <w:rFonts w:ascii="HG丸ｺﾞｼｯｸM-PRO" w:eastAsia="HG丸ｺﾞｼｯｸM-PRO" w:hAnsi="HG丸ｺﾞｼｯｸM-PRO" w:cs="Arial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18"/>
                            <w:lid w:val="ja-JP"/>
                          </w:rubyPr>
                          <w:rt>
                            <w:r w:rsidR="000C63F3" w:rsidRPr="00132EFE">
                              <w:rPr>
                                <w:rFonts w:ascii="HG丸ｺﾞｼｯｸM-PRO" w:eastAsia="HG丸ｺﾞｼｯｸM-PRO" w:hAnsi="HG丸ｺﾞｼｯｸM-PRO" w:cs="Arial"/>
                                <w:sz w:val="18"/>
                                <w:szCs w:val="18"/>
                              </w:rPr>
                              <w:t>かんづめ</w:t>
                            </w:r>
                          </w:rt>
                          <w:rubyBase>
                            <w:r w:rsidR="000C63F3" w:rsidRPr="00132EFE">
                              <w:rPr>
                                <w:rFonts w:ascii="HG丸ｺﾞｼｯｸM-PRO" w:eastAsia="HG丸ｺﾞｼｯｸM-PRO" w:hAnsi="HG丸ｺﾞｼｯｸM-PRO" w:cs="Arial"/>
                                <w:sz w:val="18"/>
                                <w:szCs w:val="18"/>
                              </w:rPr>
                              <w:t>缶詰</w:t>
                            </w:r>
                          </w:rubyBase>
                        </w:ruby>
                      </w:r>
                      <w:r w:rsidRPr="00132EFE">
                        <w:rPr>
                          <w:rFonts w:ascii="HG丸ｺﾞｼｯｸM-PRO" w:eastAsia="HG丸ｺﾞｼｯｸM-PRO" w:hAnsi="HG丸ｺﾞｼｯｸM-PRO" w:cs="Arial" w:hint="eastAsia"/>
                          <w:sz w:val="18"/>
                          <w:szCs w:val="18"/>
                        </w:rPr>
                        <w:t>、レトルト</w:t>
                      </w:r>
                      <w:r>
                        <w:rPr>
                          <w:rFonts w:ascii="HG丸ｺﾞｼｯｸM-PRO" w:eastAsia="HG丸ｺﾞｼｯｸM-PRO" w:hAnsi="HG丸ｺﾞｼｯｸM-PRO" w:cs="Arial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C63F3" w:rsidRPr="00132EFE">
                              <w:rPr>
                                <w:rFonts w:ascii="HG丸ｺﾞｼｯｸM-PRO" w:eastAsia="HG丸ｺﾞｼｯｸM-PRO" w:hAnsi="HG丸ｺﾞｼｯｸM-PRO" w:cs="Arial"/>
                                <w:sz w:val="9"/>
                                <w:szCs w:val="18"/>
                              </w:rPr>
                              <w:t>しょくひん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 w:cs="Arial"/>
                                <w:sz w:val="18"/>
                                <w:szCs w:val="18"/>
                              </w:rPr>
                              <w:t>食品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Arial" w:hint="eastAsia"/>
                          <w:sz w:val="22"/>
                        </w:rPr>
                        <w:t>ん</w:t>
                      </w:r>
                    </w:p>
                  </w:txbxContent>
                </v:textbox>
              </v:shape>
            </w:pict>
          </mc:Fallback>
        </mc:AlternateContent>
      </w:r>
      <w:r w:rsidR="003F4A10">
        <w:rPr>
          <w:rFonts w:ascii="HG丸ｺﾞｼｯｸM-PRO" w:eastAsia="HG丸ｺﾞｼｯｸM-PRO" w:hAnsi="HG丸ｺﾞｼｯｸM-PRO" w:cs="Arial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3C4C278" wp14:editId="2E651F1B">
                <wp:simplePos x="0" y="0"/>
                <wp:positionH relativeFrom="column">
                  <wp:posOffset>-1270</wp:posOffset>
                </wp:positionH>
                <wp:positionV relativeFrom="paragraph">
                  <wp:posOffset>8213725</wp:posOffset>
                </wp:positionV>
                <wp:extent cx="1304925" cy="533400"/>
                <wp:effectExtent l="0" t="0" r="0" b="0"/>
                <wp:wrapNone/>
                <wp:docPr id="275" name="テキスト ボックス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63F3" w:rsidRPr="006574F3" w:rsidRDefault="000C63F3" w:rsidP="003F4A1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63F3" w:rsidRPr="00E73748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みず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5" o:spid="_x0000_s1101" type="#_x0000_t202" style="position:absolute;margin-left:-.1pt;margin-top:646.75pt;width:102.75pt;height:4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" filled="f" stroked="f" strokeweight=".5pt">
                <v:textbox>
                  <w:txbxContent>
                    <w:p w:rsidR="000C63F3" w:rsidRPr="006574F3" w:rsidRDefault="000C63F3" w:rsidP="003F4A1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0C63F3" w:rsidRPr="00E73748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みず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水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A96A47" w:rsidRDefault="00EC58D1" w:rsidP="00FF6A75">
      <w:pPr>
        <w:tabs>
          <w:tab w:val="left" w:pos="6445"/>
        </w:tabs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92896" behindDoc="0" locked="0" layoutInCell="1" allowOverlap="1" wp14:anchorId="315A99E3" wp14:editId="7BCE7207">
            <wp:simplePos x="0" y="0"/>
            <wp:positionH relativeFrom="column">
              <wp:posOffset>5075623</wp:posOffset>
            </wp:positionH>
            <wp:positionV relativeFrom="paragraph">
              <wp:posOffset>-25702</wp:posOffset>
            </wp:positionV>
            <wp:extent cx="687724" cy="888311"/>
            <wp:effectExtent l="0" t="57150" r="55245" b="64770"/>
            <wp:wrapNone/>
            <wp:docPr id="304" name="図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0" b="100000" l="0" r="100000">
                                  <a14:foregroundMark x1="13907" y1="29231" x2="13907" y2="29231"/>
                                  <a14:foregroundMark x1="9272" y1="27692" x2="9272" y2="27692"/>
                                  <a14:foregroundMark x1="13907" y1="18462" x2="13907" y2="18462"/>
                                  <a14:foregroundMark x1="16556" y1="10769" x2="16556" y2="10769"/>
                                  <a14:foregroundMark x1="76821" y1="69744" x2="76821" y2="69744"/>
                                  <a14:foregroundMark x1="29139" y1="13333" x2="29139" y2="10256"/>
                                  <a14:foregroundMark x1="64901" y1="3590" x2="64901" y2="3590"/>
                                  <a14:foregroundMark x1="3311" y1="6154" x2="13907" y2="461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20954">
                      <a:off x="0" y="0"/>
                      <a:ext cx="687724" cy="888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D5A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24E68E0F" wp14:editId="3BE4A8D8">
                <wp:simplePos x="0" y="0"/>
                <wp:positionH relativeFrom="column">
                  <wp:posOffset>1028700</wp:posOffset>
                </wp:positionH>
                <wp:positionV relativeFrom="paragraph">
                  <wp:posOffset>57150</wp:posOffset>
                </wp:positionV>
                <wp:extent cx="3495675" cy="638175"/>
                <wp:effectExtent l="0" t="0" r="9525" b="9525"/>
                <wp:wrapNone/>
                <wp:docPr id="244" name="テキスト ボックス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63F3" w:rsidRPr="00C23005" w:rsidRDefault="000C63F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2300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あると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C2300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 w:rsidRPr="00C23005">
                              <w:rPr>
                                <w:rFonts w:ascii="HG丸ｺﾞｼｯｸM-PRO" w:eastAsia="HG丸ｺﾞｼｯｸM-PRO" w:hAnsi="HG丸ｺﾞｼｯｸM-PRO"/>
                              </w:rPr>
                              <w:t>するものや、こだわり</w:t>
                            </w:r>
                            <w:r w:rsidRPr="00C2300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 w:rsidRPr="00C23005">
                              <w:rPr>
                                <w:rFonts w:ascii="HG丸ｺﾞｼｯｸM-PRO" w:eastAsia="HG丸ｺﾞｼｯｸM-PRO" w:hAnsi="HG丸ｺﾞｼｯｸM-PRO"/>
                              </w:rPr>
                              <w:t>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C2300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C2300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など</w:t>
                            </w:r>
                            <w:r w:rsidRPr="00C23005"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C2300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C2300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C2300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23005">
                              <w:rPr>
                                <w:rFonts w:ascii="HG丸ｺﾞｼｯｸM-PRO" w:eastAsia="HG丸ｺﾞｼｯｸM-PRO" w:hAnsi="HG丸ｺﾞｼｯｸM-PRO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C2300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な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無</w:t>
                                  </w:r>
                                </w:rubyBase>
                              </w:ruby>
                            </w:r>
                            <w:r w:rsidRPr="00C2300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</w:t>
                            </w:r>
                            <w:r w:rsidRPr="00C23005">
                              <w:rPr>
                                <w:rFonts w:ascii="HG丸ｺﾞｼｯｸM-PRO" w:eastAsia="HG丸ｺﾞｼｯｸM-PRO" w:hAnsi="HG丸ｺﾞｼｯｸM-PRO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C2300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こま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C23005">
                              <w:rPr>
                                <w:rFonts w:ascii="HG丸ｺﾞｼｯｸM-PRO" w:eastAsia="HG丸ｺﾞｼｯｸM-PRO" w:hAnsi="HG丸ｺﾞｼｯｸM-PRO"/>
                              </w:rPr>
                              <w:t>るもの</w:t>
                            </w:r>
                            <w:r w:rsidRPr="00C2300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C2300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 w:rsidRPr="00C23005">
                              <w:rPr>
                                <w:rFonts w:ascii="HG丸ｺﾞｼｯｸM-PRO" w:eastAsia="HG丸ｺﾞｼｯｸM-PRO" w:hAnsi="HG丸ｺﾞｼｯｸM-PRO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C23005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C23005">
                              <w:rPr>
                                <w:rFonts w:ascii="HG丸ｺﾞｼｯｸM-PRO" w:eastAsia="HG丸ｺﾞｼｯｸM-PRO" w:hAnsi="HG丸ｺﾞｼｯｸM-PRO"/>
                              </w:rPr>
                              <w:t>しましょう！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4" o:spid="_x0000_s1102" type="#_x0000_t202" style="position:absolute;margin-left:81pt;margin-top:4.5pt;width:275.25pt;height:50.2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" fillcolor="white [3201]" stroked="f" strokeweight=".5pt">
                <v:textbox>
                  <w:txbxContent>
                    <w:p w:rsidR="000C63F3" w:rsidRPr="00C23005" w:rsidRDefault="000C63F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23005">
                        <w:rPr>
                          <w:rFonts w:ascii="HG丸ｺﾞｼｯｸM-PRO" w:eastAsia="HG丸ｺﾞｼｯｸM-PRO" w:hAnsi="HG丸ｺﾞｼｯｸM-PRO" w:hint="eastAsia"/>
                        </w:rPr>
                        <w:t>あると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C2300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あんしん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安心</w:t>
                            </w:r>
                          </w:rubyBase>
                        </w:ruby>
                      </w:r>
                      <w:r w:rsidRPr="00C23005">
                        <w:rPr>
                          <w:rFonts w:ascii="HG丸ｺﾞｼｯｸM-PRO" w:eastAsia="HG丸ｺﾞｼｯｸM-PRO" w:hAnsi="HG丸ｺﾞｼｯｸM-PRO"/>
                        </w:rPr>
                        <w:t>するものや、こだわり</w:t>
                      </w:r>
                      <w:r w:rsidRPr="00C23005"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 w:rsidRPr="00C23005">
                        <w:rPr>
                          <w:rFonts w:ascii="HG丸ｺﾞｼｯｸM-PRO" w:eastAsia="HG丸ｺﾞｼｯｸM-PRO" w:hAnsi="HG丸ｺﾞｼｯｸM-PRO"/>
                        </w:rPr>
                        <w:t>ある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C2300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もの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物</w:t>
                            </w:r>
                          </w:rubyBase>
                        </w:ruby>
                      </w:r>
                      <w:r w:rsidRPr="00C23005">
                        <w:rPr>
                          <w:rFonts w:ascii="HG丸ｺﾞｼｯｸM-PRO" w:eastAsia="HG丸ｺﾞｼｯｸM-PRO" w:hAnsi="HG丸ｺﾞｼｯｸM-PRO" w:hint="eastAsia"/>
                        </w:rPr>
                        <w:t>など</w:t>
                      </w:r>
                      <w:r w:rsidRPr="00C23005"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C2300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生活</w:t>
                            </w:r>
                          </w:rubyBase>
                        </w:ruby>
                      </w:r>
                      <w:r w:rsidRPr="00C23005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C2300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なか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中</w:t>
                            </w:r>
                          </w:rubyBase>
                        </w:ruby>
                      </w:r>
                      <w:r w:rsidRPr="00C23005">
                        <w:rPr>
                          <w:rFonts w:ascii="HG丸ｺﾞｼｯｸM-PRO" w:eastAsia="HG丸ｺﾞｼｯｸM-PRO" w:hAnsi="HG丸ｺﾞｼｯｸM-PRO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C2300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な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無</w:t>
                            </w:r>
                          </w:rubyBase>
                        </w:ruby>
                      </w:r>
                      <w:r w:rsidRPr="00C23005">
                        <w:rPr>
                          <w:rFonts w:ascii="HG丸ｺﾞｼｯｸM-PRO" w:eastAsia="HG丸ｺﾞｼｯｸM-PRO" w:hAnsi="HG丸ｺﾞｼｯｸM-PRO" w:hint="eastAsia"/>
                        </w:rPr>
                        <w:t>い</w:t>
                      </w:r>
                      <w:r w:rsidRPr="00C23005">
                        <w:rPr>
                          <w:rFonts w:ascii="HG丸ｺﾞｼｯｸM-PRO" w:eastAsia="HG丸ｺﾞｼｯｸM-PRO" w:hAnsi="HG丸ｺﾞｼｯｸM-PRO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C2300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こま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困</w:t>
                            </w:r>
                          </w:rubyBase>
                        </w:ruby>
                      </w:r>
                      <w:r w:rsidRPr="00C23005">
                        <w:rPr>
                          <w:rFonts w:ascii="HG丸ｺﾞｼｯｸM-PRO" w:eastAsia="HG丸ｺﾞｼｯｸM-PRO" w:hAnsi="HG丸ｺﾞｼｯｸM-PRO"/>
                        </w:rPr>
                        <w:t>るもの</w:t>
                      </w:r>
                      <w:r w:rsidRPr="00C23005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C2300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きにゅう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記入</w:t>
                            </w:r>
                          </w:rubyBase>
                        </w:ruby>
                      </w:r>
                      <w:r w:rsidRPr="00C23005">
                        <w:rPr>
                          <w:rFonts w:ascii="HG丸ｺﾞｼｯｸM-PRO" w:eastAsia="HG丸ｺﾞｼｯｸM-PRO" w:hAnsi="HG丸ｺﾞｼｯｸM-PRO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C23005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じゅんび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準備</w:t>
                            </w:r>
                          </w:rubyBase>
                        </w:ruby>
                      </w:r>
                      <w:r w:rsidRPr="00C23005">
                        <w:rPr>
                          <w:rFonts w:ascii="HG丸ｺﾞｼｯｸM-PRO" w:eastAsia="HG丸ｺﾞｼｯｸM-PRO" w:hAnsi="HG丸ｺﾞｼｯｸM-PRO"/>
                        </w:rPr>
                        <w:t>しましょう！</w:t>
                      </w:r>
                    </w:p>
                  </w:txbxContent>
                </v:textbox>
              </v:shape>
            </w:pict>
          </mc:Fallback>
        </mc:AlternateContent>
      </w:r>
      <w:r w:rsidR="003F2223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E2E46AD" wp14:editId="605A3D60">
                <wp:simplePos x="0" y="0"/>
                <wp:positionH relativeFrom="column">
                  <wp:posOffset>838200</wp:posOffset>
                </wp:positionH>
                <wp:positionV relativeFrom="paragraph">
                  <wp:posOffset>9525</wp:posOffset>
                </wp:positionV>
                <wp:extent cx="3886200" cy="695325"/>
                <wp:effectExtent l="0" t="0" r="304800" b="28575"/>
                <wp:wrapNone/>
                <wp:docPr id="208" name="四角形吹き出し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695325"/>
                        </a:xfrm>
                        <a:prstGeom prst="wedgeRectCallout">
                          <a:avLst>
                            <a:gd name="adj1" fmla="val 57223"/>
                            <a:gd name="adj2" fmla="val 18680"/>
                          </a:avLst>
                        </a:prstGeom>
                        <a:solidFill>
                          <a:schemeClr val="l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63F3" w:rsidRPr="004A509C" w:rsidRDefault="000C63F3" w:rsidP="00FB4C73">
                            <w:pPr>
                              <w:rPr>
                                <w:rFonts w:ascii="HG丸ｺﾞｼｯｸM-PRO" w:eastAsia="HG丸ｺﾞｼｯｸM-PRO" w:hAnsi="HG丸ｺﾞｼｯｸM-PRO"/>
                                <w:outline/>
                                <w:color w:val="000000" w:themeColor="text1"/>
                                <w14:textOutline w14:w="317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4A509C">
                              <w:rPr>
                                <w:outline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208" o:spid="_x0000_s1103" type="#_x0000_t61" style="position:absolute;margin-left:66pt;margin-top:.75pt;width:306pt;height:54.7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" adj="23160,14835" fillcolor="white [3201]" strokecolor="#f79646 [3209]" strokeweight="2pt">
                <v:fill opacity="0"/>
                <v:textbox>
                  <w:txbxContent>
                    <w:p w:rsidR="000C63F3" w:rsidRPr="004A509C" w:rsidRDefault="000C63F3" w:rsidP="00FB4C73">
                      <w:pPr>
                        <w:rPr>
                          <w:rFonts w:ascii="HG丸ｺﾞｼｯｸM-PRO" w:eastAsia="HG丸ｺﾞｼｯｸM-PRO" w:hAnsi="HG丸ｺﾞｼｯｸM-PRO"/>
                          <w:outline/>
                          <w:color w:val="000000" w:themeColor="text1"/>
                          <w14:textOutline w14:w="317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4A509C">
                        <w:rPr>
                          <w:outline/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A96A47" w:rsidRPr="005B3735">
        <w:rPr>
          <w:rFonts w:ascii="HG丸ｺﾞｼｯｸM-PRO" w:eastAsia="HG丸ｺﾞｼｯｸM-PRO" w:hAnsi="HG丸ｺﾞｼｯｸM-PRO" w:hint="eastAsia"/>
          <w:sz w:val="24"/>
          <w:szCs w:val="24"/>
        </w:rPr>
        <w:t>＜</w:t>
      </w:r>
      <w:r w:rsidR="00C23005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23005" w:rsidRPr="00C2300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こじんてき</w:t>
            </w:r>
          </w:rt>
          <w:rubyBase>
            <w:r w:rsidR="00C23005">
              <w:rPr>
                <w:rFonts w:ascii="HG丸ｺﾞｼｯｸM-PRO" w:eastAsia="HG丸ｺﾞｼｯｸM-PRO" w:hAnsi="HG丸ｺﾞｼｯｸM-PRO"/>
                <w:sz w:val="24"/>
                <w:szCs w:val="24"/>
              </w:rPr>
              <w:t>個人的</w:t>
            </w:r>
          </w:rubyBase>
        </w:ruby>
      </w:r>
      <w:r w:rsidR="00A96A47" w:rsidRPr="005B3735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＞　</w:t>
      </w:r>
    </w:p>
    <w:p w:rsidR="007931B1" w:rsidRDefault="007931B1" w:rsidP="00FF6A75">
      <w:pPr>
        <w:tabs>
          <w:tab w:val="left" w:pos="6445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p w:rsidR="007931B1" w:rsidRPr="005B3735" w:rsidRDefault="007931B1" w:rsidP="00FF6A75">
      <w:pPr>
        <w:tabs>
          <w:tab w:val="left" w:pos="6445"/>
        </w:tabs>
        <w:rPr>
          <w:rFonts w:ascii="HG丸ｺﾞｼｯｸM-PRO" w:eastAsia="HG丸ｺﾞｼｯｸM-PRO" w:hAnsi="HG丸ｺﾞｼｯｸM-PRO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65"/>
        <w:gridCol w:w="2465"/>
        <w:gridCol w:w="2465"/>
        <w:gridCol w:w="2636"/>
      </w:tblGrid>
      <w:tr w:rsidR="00A96A47" w:rsidRPr="005B3735" w:rsidTr="00F82437">
        <w:trPr>
          <w:trHeight w:val="2172"/>
        </w:trPr>
        <w:tc>
          <w:tcPr>
            <w:tcW w:w="2465" w:type="dxa"/>
          </w:tcPr>
          <w:p w:rsidR="00A96A47" w:rsidRPr="005B3735" w:rsidRDefault="0028606F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5B3735">
              <w:rPr>
                <w:rFonts w:ascii="HG丸ｺﾞｼｯｸM-PRO" w:eastAsia="HG丸ｺﾞｼｯｸM-PRO" w:hAnsi="HG丸ｺﾞｼｯｸM-PRO" w:cs="Arial"/>
                <w:noProof/>
                <w:color w:val="000000" w:themeColor="text1"/>
                <w:sz w:val="22"/>
                <w:bdr w:val="single" w:sz="6" w:space="0" w:color="DDDDDD" w:frame="1"/>
              </w:rPr>
              <w:drawing>
                <wp:anchor distT="0" distB="0" distL="114300" distR="114300" simplePos="0" relativeHeight="251635200" behindDoc="0" locked="0" layoutInCell="1" allowOverlap="1" wp14:anchorId="5C97CFB0" wp14:editId="470776BE">
                  <wp:simplePos x="0" y="0"/>
                  <wp:positionH relativeFrom="column">
                    <wp:posOffset>706755</wp:posOffset>
                  </wp:positionH>
                  <wp:positionV relativeFrom="paragraph">
                    <wp:posOffset>135890</wp:posOffset>
                  </wp:positionV>
                  <wp:extent cx="622300" cy="622300"/>
                  <wp:effectExtent l="114300" t="114300" r="120650" b="120650"/>
                  <wp:wrapNone/>
                  <wp:docPr id="407" name="図 407" descr="「お薬手帳イラス...」の画像検索結果">
                    <a:hlinkClick xmlns:a="http://schemas.openxmlformats.org/drawingml/2006/main" r:id="rId149" tgtFrame="&quot;imagew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「お薬手帳イラス...」の画像検索結果">
                            <a:hlinkClick r:id="rId149" tgtFrame="&quot;imagew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48552">
                            <a:off x="0" y="0"/>
                            <a:ext cx="6223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3735">
              <w:rPr>
                <w:rFonts w:ascii="HG丸ｺﾞｼｯｸM-PRO" w:eastAsia="HG丸ｺﾞｼｯｸM-PRO" w:hAnsi="HG丸ｺﾞｼｯｸM-PRO" w:cs="Arial"/>
                <w:noProof/>
                <w:color w:val="000000" w:themeColor="text1"/>
                <w:sz w:val="22"/>
                <w:bdr w:val="single" w:sz="6" w:space="0" w:color="DDDDDD" w:frame="1"/>
              </w:rPr>
              <w:drawing>
                <wp:anchor distT="0" distB="0" distL="114300" distR="114300" simplePos="0" relativeHeight="251641344" behindDoc="0" locked="0" layoutInCell="1" allowOverlap="1" wp14:anchorId="2C53CCDB" wp14:editId="25E6A98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207010</wp:posOffset>
                  </wp:positionV>
                  <wp:extent cx="516890" cy="483235"/>
                  <wp:effectExtent l="57150" t="57150" r="54610" b="50165"/>
                  <wp:wrapNone/>
                  <wp:docPr id="405" name="図 405" descr="「薬イラスト」の画像検索結果">
                    <a:hlinkClick xmlns:a="http://schemas.openxmlformats.org/drawingml/2006/main" r:id="rId151" tgtFrame="&quot;imagew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「薬イラスト」の画像検索結果">
                            <a:hlinkClick r:id="rId151" tgtFrame="&quot;imagew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19906">
                            <a:off x="0" y="0"/>
                            <a:ext cx="51689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6A47"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1D017954" wp14:editId="5C985F95">
                      <wp:simplePos x="0" y="0"/>
                      <wp:positionH relativeFrom="column">
                        <wp:posOffset>-30109</wp:posOffset>
                      </wp:positionH>
                      <wp:positionV relativeFrom="paragraph">
                        <wp:posOffset>41151</wp:posOffset>
                      </wp:positionV>
                      <wp:extent cx="161925" cy="161925"/>
                      <wp:effectExtent l="0" t="0" r="28575" b="28575"/>
                      <wp:wrapNone/>
                      <wp:docPr id="350" name="正方形/長方形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50" o:spid="_x0000_s1026" style="position:absolute;left:0;text-align:left;margin-left:-2.35pt;margin-top:3.25pt;width:12.75pt;height:12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" fillcolor="window" strokecolor="windowText" strokeweight="1pt"/>
                  </w:pict>
                </mc:Fallback>
              </mc:AlternateContent>
            </w:r>
          </w:p>
          <w:p w:rsidR="00A96A47" w:rsidRPr="005B3735" w:rsidRDefault="00A96A47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0139BC" w:rsidRDefault="000139BC" w:rsidP="000139BC">
            <w:pPr>
              <w:rPr>
                <w:rFonts w:ascii="HG丸ｺﾞｼｯｸM-PRO" w:eastAsia="HG丸ｺﾞｼｯｸM-PRO" w:hAnsi="HG丸ｺﾞｼｯｸM-PRO" w:cs="Arial"/>
                <w:color w:val="000000" w:themeColor="text1"/>
                <w:sz w:val="18"/>
                <w:szCs w:val="18"/>
              </w:rPr>
            </w:pPr>
          </w:p>
          <w:p w:rsidR="000139BC" w:rsidRPr="000139BC" w:rsidRDefault="000139BC" w:rsidP="000139BC">
            <w:pPr>
              <w:rPr>
                <w:rFonts w:ascii="HG丸ｺﾞｼｯｸM-PRO" w:eastAsia="HG丸ｺﾞｼｯｸM-PRO" w:hAnsi="HG丸ｺﾞｼｯｸM-PRO" w:cs="Arial"/>
                <w:color w:val="000000" w:themeColor="text1"/>
                <w:sz w:val="10"/>
                <w:szCs w:val="10"/>
              </w:rPr>
            </w:pPr>
          </w:p>
          <w:p w:rsidR="00A96A47" w:rsidRPr="007D57F5" w:rsidRDefault="0028606F" w:rsidP="0028606F">
            <w:pPr>
              <w:ind w:firstLineChars="300" w:firstLine="630"/>
              <w:rPr>
                <w:rFonts w:ascii="HG丸ｺﾞｼｯｸM-PRO" w:eastAsia="HG丸ｺﾞｼｯｸM-PRO" w:hAnsi="HG丸ｺﾞｼｯｸM-PRO" w:cs="Arial"/>
                <w:color w:val="000000" w:themeColor="text1"/>
                <w:sz w:val="22"/>
              </w:rPr>
            </w:pPr>
            <w:r>
              <w:rPr>
                <w:rFonts w:ascii="HG丸ｺﾞｼｯｸM-PRO" w:eastAsia="HG丸ｺﾞｼｯｸM-PRO" w:hAnsi="HG丸ｺﾞｼｯｸM-PRO" w:cs="Arial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 wp14:anchorId="2491BC7C" wp14:editId="05F8AD7A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34290</wp:posOffset>
                      </wp:positionV>
                      <wp:extent cx="1304925" cy="533400"/>
                      <wp:effectExtent l="0" t="0" r="0" b="0"/>
                      <wp:wrapNone/>
                      <wp:docPr id="279" name="テキスト ボックス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4925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63F3" w:rsidRPr="006574F3" w:rsidRDefault="000C63F3" w:rsidP="003F4A10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28606F">
                                    <w:rPr>
                                      <w:rFonts w:ascii="HG丸ｺﾞｼｯｸM-PRO" w:eastAsia="HG丸ｺﾞｼｯｸM-PRO" w:hAnsi="HG丸ｺﾞｼｯｸM-PRO" w:cs="Arial" w:hint="eastAsia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くすり、お</w:t>
                                  </w:r>
                                  <w:r w:rsidRPr="0028606F">
                                    <w:rPr>
                                      <w:rFonts w:ascii="HG丸ｺﾞｼｯｸM-PRO" w:eastAsia="HG丸ｺﾞｼｯｸM-PRO" w:hAnsi="HG丸ｺﾞｼｯｸM-PRO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C63F3" w:rsidRPr="0028606F">
                                          <w:rPr>
                                            <w:rFonts w:ascii="HG丸ｺﾞｼｯｸM-PRO" w:eastAsia="HG丸ｺﾞｼｯｸM-PRO" w:hAnsi="HG丸ｺﾞｼｯｸM-PRO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くすり</w:t>
                                        </w:r>
                                      </w:rt>
                                      <w:rubyBase>
                                        <w:r w:rsidR="000C63F3" w:rsidRPr="0028606F">
                                          <w:rPr>
                                            <w:rFonts w:ascii="HG丸ｺﾞｼｯｸM-PRO" w:eastAsia="HG丸ｺﾞｼｯｸM-PRO" w:hAnsi="HG丸ｺﾞｼｯｸM-PRO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薬</w:t>
                                        </w:r>
                                      </w:rubyBase>
                                    </w:ruby>
                                  </w:r>
                                  <w:r w:rsidRPr="0028606F">
                                    <w:rPr>
                                      <w:rFonts w:ascii="HG丸ｺﾞｼｯｸM-PRO" w:eastAsia="HG丸ｺﾞｼｯｸM-PRO" w:hAnsi="HG丸ｺﾞｼｯｸM-PRO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="000C63F3" w:rsidRPr="0028606F">
                                          <w:rPr>
                                            <w:rFonts w:ascii="HG丸ｺﾞｼｯｸM-PRO" w:eastAsia="HG丸ｺﾞｼｯｸM-PRO" w:hAnsi="HG丸ｺﾞｼｯｸM-PRO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てちょう</w:t>
                                        </w:r>
                                      </w:rt>
                                      <w:rubyBase>
                                        <w:r w:rsidR="000C63F3" w:rsidRPr="0028606F">
                                          <w:rPr>
                                            <w:rFonts w:ascii="HG丸ｺﾞｼｯｸM-PRO" w:eastAsia="HG丸ｺﾞｼｯｸM-PRO" w:hAnsi="HG丸ｺﾞｼｯｸM-PRO" w:cs="Arial"/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  <w:t>手帳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79" o:spid="_x0000_s1104" type="#_x0000_t202" style="position:absolute;left:0;text-align:left;margin-left:-.1pt;margin-top:2.7pt;width:102.75pt;height:42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" filled="f" stroked="f" strokeweight=".5pt">
                      <v:textbox>
                        <w:txbxContent>
                          <w:p w:rsidR="000C63F3" w:rsidRPr="006574F3" w:rsidRDefault="000C63F3" w:rsidP="003F4A1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8606F">
                              <w:rPr>
                                <w:rFonts w:ascii="HG丸ｺﾞｼｯｸM-PRO" w:eastAsia="HG丸ｺﾞｼｯｸM-PRO" w:hAnsi="HG丸ｺﾞｼｯｸM-PRO" w:cs="Arial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くすり、お</w:t>
                            </w:r>
                            <w:r w:rsidRPr="0028606F"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0C63F3" w:rsidRPr="0028606F">
                                    <w:rPr>
                                      <w:rFonts w:ascii="HG丸ｺﾞｼｯｸM-PRO" w:eastAsia="HG丸ｺﾞｼｯｸM-PRO" w:hAnsi="HG丸ｺﾞｼｯｸM-PRO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くすり</w:t>
                                  </w:r>
                                </w:rt>
                                <w:rubyBase>
                                  <w:r w:rsidR="000C63F3" w:rsidRPr="0028606F">
                                    <w:rPr>
                                      <w:rFonts w:ascii="HG丸ｺﾞｼｯｸM-PRO" w:eastAsia="HG丸ｺﾞｼｯｸM-PRO" w:hAnsi="HG丸ｺﾞｼｯｸM-PRO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薬</w:t>
                                  </w:r>
                                </w:rubyBase>
                              </w:ruby>
                            </w:r>
                            <w:r w:rsidRPr="0028606F"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0C63F3" w:rsidRPr="0028606F">
                                    <w:rPr>
                                      <w:rFonts w:ascii="HG丸ｺﾞｼｯｸM-PRO" w:eastAsia="HG丸ｺﾞｼｯｸM-PRO" w:hAnsi="HG丸ｺﾞｼｯｸM-PRO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C63F3" w:rsidRPr="0028606F">
                                    <w:rPr>
                                      <w:rFonts w:ascii="HG丸ｺﾞｼｯｸM-PRO" w:eastAsia="HG丸ｺﾞｼｯｸM-PRO" w:hAnsi="HG丸ｺﾞｼｯｸM-PRO" w:cs="Arial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465" w:type="dxa"/>
          </w:tcPr>
          <w:p w:rsidR="00A96A47" w:rsidRPr="005B3735" w:rsidRDefault="00A96A47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7620391B" wp14:editId="4D3BC714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34895</wp:posOffset>
                      </wp:positionV>
                      <wp:extent cx="161925" cy="161925"/>
                      <wp:effectExtent l="0" t="0" r="28575" b="28575"/>
                      <wp:wrapNone/>
                      <wp:docPr id="351" name="正方形/長方形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51" o:spid="_x0000_s1026" style="position:absolute;left:0;text-align:left;margin-left:-2.75pt;margin-top:2.75pt;width:12.75pt;height:12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" fillcolor="window" strokecolor="windowText" strokeweight="1pt"/>
                  </w:pict>
                </mc:Fallback>
              </mc:AlternateContent>
            </w:r>
          </w:p>
          <w:p w:rsidR="00A96A47" w:rsidRPr="005B3735" w:rsidRDefault="00ED5FDB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800064" behindDoc="0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12065</wp:posOffset>
                  </wp:positionV>
                  <wp:extent cx="759400" cy="606283"/>
                  <wp:effectExtent l="0" t="0" r="3175" b="3810"/>
                  <wp:wrapNone/>
                  <wp:docPr id="315" name="図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00" cy="606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6A47" w:rsidRPr="005B3735" w:rsidRDefault="00ED5FDB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801088" behindDoc="0" locked="0" layoutInCell="1" allowOverlap="1" wp14:anchorId="1920509E" wp14:editId="07C17154">
                  <wp:simplePos x="0" y="0"/>
                  <wp:positionH relativeFrom="column">
                    <wp:posOffset>882650</wp:posOffset>
                  </wp:positionH>
                  <wp:positionV relativeFrom="paragraph">
                    <wp:posOffset>130175</wp:posOffset>
                  </wp:positionV>
                  <wp:extent cx="346075" cy="352425"/>
                  <wp:effectExtent l="0" t="0" r="0" b="9525"/>
                  <wp:wrapNone/>
                  <wp:docPr id="226" name="図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7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6A47" w:rsidRPr="005B3735" w:rsidRDefault="00A96A47" w:rsidP="000139BC">
            <w:pPr>
              <w:rPr>
                <w:rFonts w:ascii="HG丸ｺﾞｼｯｸM-PRO" w:eastAsia="HG丸ｺﾞｼｯｸM-PRO" w:hAnsi="HG丸ｺﾞｼｯｸM-PRO" w:cs="Arial"/>
                <w:color w:val="000000" w:themeColor="text1"/>
                <w:sz w:val="22"/>
              </w:rPr>
            </w:pPr>
          </w:p>
          <w:p w:rsidR="00A96A47" w:rsidRPr="005B3735" w:rsidRDefault="00A96A47" w:rsidP="00E73748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2465" w:type="dxa"/>
          </w:tcPr>
          <w:p w:rsidR="00A96A47" w:rsidRPr="005B3735" w:rsidRDefault="000139BC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  <w:sz w:val="22"/>
                <w:bdr w:val="single" w:sz="6" w:space="0" w:color="DDDDDD" w:frame="1"/>
              </w:rPr>
              <w:drawing>
                <wp:anchor distT="0" distB="0" distL="114300" distR="114300" simplePos="0" relativeHeight="251526656" behindDoc="0" locked="0" layoutInCell="1" allowOverlap="1" wp14:anchorId="0951374A" wp14:editId="0BC2D060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98425</wp:posOffset>
                  </wp:positionV>
                  <wp:extent cx="1152525" cy="407035"/>
                  <wp:effectExtent l="0" t="0" r="9525" b="0"/>
                  <wp:wrapNone/>
                  <wp:docPr id="408" name="図 408" descr="「メガネイラスト」の画像検索結果">
                    <a:hlinkClick xmlns:a="http://schemas.openxmlformats.org/drawingml/2006/main" r:id="rId155" tgtFrame="&quot;imagew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メガネイラスト」の画像検索結果">
                            <a:hlinkClick r:id="rId155" tgtFrame="&quot;imagew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6A47"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</w:rPr>
              <mc:AlternateContent>
                <mc:Choice Requires="wps">
                  <w:drawing>
                    <wp:anchor distT="0" distB="0" distL="114300" distR="114300" simplePos="0" relativeHeight="251531776" behindDoc="0" locked="0" layoutInCell="1" allowOverlap="1" wp14:anchorId="4BC0B915" wp14:editId="3B893C09">
                      <wp:simplePos x="0" y="0"/>
                      <wp:positionH relativeFrom="column">
                        <wp:posOffset>-35404</wp:posOffset>
                      </wp:positionH>
                      <wp:positionV relativeFrom="paragraph">
                        <wp:posOffset>34769</wp:posOffset>
                      </wp:positionV>
                      <wp:extent cx="161925" cy="161925"/>
                      <wp:effectExtent l="0" t="0" r="28575" b="28575"/>
                      <wp:wrapNone/>
                      <wp:docPr id="352" name="正方形/長方形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52" o:spid="_x0000_s1026" style="position:absolute;left:0;text-align:left;margin-left:-2.8pt;margin-top:2.75pt;width:12.75pt;height:12.75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" fillcolor="window" strokecolor="windowText" strokeweight="1pt"/>
                  </w:pict>
                </mc:Fallback>
              </mc:AlternateContent>
            </w:r>
          </w:p>
          <w:p w:rsidR="00A96A47" w:rsidRPr="005B3735" w:rsidRDefault="00A96A47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7D57F5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  <w:bdr w:val="single" w:sz="6" w:space="0" w:color="DDDDDD" w:frame="1"/>
              </w:rPr>
              <w:drawing>
                <wp:anchor distT="0" distB="0" distL="114300" distR="114300" simplePos="0" relativeHeight="251549184" behindDoc="0" locked="0" layoutInCell="1" allowOverlap="1" wp14:anchorId="1AD10435" wp14:editId="5F9B1E0C">
                  <wp:simplePos x="0" y="0"/>
                  <wp:positionH relativeFrom="column">
                    <wp:posOffset>517525</wp:posOffset>
                  </wp:positionH>
                  <wp:positionV relativeFrom="paragraph">
                    <wp:posOffset>60159</wp:posOffset>
                  </wp:positionV>
                  <wp:extent cx="828675" cy="550711"/>
                  <wp:effectExtent l="0" t="0" r="0" b="1905"/>
                  <wp:wrapNone/>
                  <wp:docPr id="409" name="図 409" descr="「コンタクト イ...」の画像検索結果">
                    <a:hlinkClick xmlns:a="http://schemas.openxmlformats.org/drawingml/2006/main" r:id="rId157" tgtFrame="&quot;imagew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「コンタクト イ...」の画像検索結果">
                            <a:hlinkClick r:id="rId157" tgtFrame="&quot;imagew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928" cy="552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96A47" w:rsidRPr="005B3735" w:rsidRDefault="00A96A47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2636" w:type="dxa"/>
          </w:tcPr>
          <w:p w:rsidR="00A96A47" w:rsidRPr="005B3735" w:rsidRDefault="00A96A47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  <w:sz w:val="22"/>
                <w:bdr w:val="single" w:sz="6" w:space="0" w:color="DDDDDD" w:frame="1"/>
              </w:rPr>
              <w:drawing>
                <wp:anchor distT="0" distB="0" distL="114300" distR="114300" simplePos="0" relativeHeight="251528704" behindDoc="0" locked="0" layoutInCell="1" allowOverlap="1" wp14:anchorId="5CDCA66C" wp14:editId="17E964F0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98425</wp:posOffset>
                  </wp:positionV>
                  <wp:extent cx="882650" cy="878787"/>
                  <wp:effectExtent l="0" t="0" r="0" b="0"/>
                  <wp:wrapNone/>
                  <wp:docPr id="410" name="図 410" descr="「車椅子 イラス...」の画像検索結果">
                    <a:hlinkClick xmlns:a="http://schemas.openxmlformats.org/drawingml/2006/main" r:id="rId159" tgtFrame="&quot;imagew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車椅子 イラス...」の画像検索結果">
                            <a:hlinkClick r:id="rId159" tgtFrame="&quot;imagew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878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</w:rPr>
              <mc:AlternateContent>
                <mc:Choice Requires="wps">
                  <w:drawing>
                    <wp:anchor distT="0" distB="0" distL="114300" distR="114300" simplePos="0" relativeHeight="251533824" behindDoc="0" locked="0" layoutInCell="1" allowOverlap="1" wp14:anchorId="6FD20DA5" wp14:editId="68627790">
                      <wp:simplePos x="0" y="0"/>
                      <wp:positionH relativeFrom="column">
                        <wp:posOffset>-35404</wp:posOffset>
                      </wp:positionH>
                      <wp:positionV relativeFrom="paragraph">
                        <wp:posOffset>28830</wp:posOffset>
                      </wp:positionV>
                      <wp:extent cx="161925" cy="161925"/>
                      <wp:effectExtent l="0" t="0" r="28575" b="28575"/>
                      <wp:wrapNone/>
                      <wp:docPr id="353" name="正方形/長方形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53" o:spid="_x0000_s1026" style="position:absolute;left:0;text-align:left;margin-left:-2.8pt;margin-top:2.25pt;width:12.75pt;height:12.75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" fillcolor="window" strokecolor="windowText" strokeweight="1pt"/>
                  </w:pict>
                </mc:Fallback>
              </mc:AlternateContent>
            </w:r>
          </w:p>
          <w:p w:rsidR="00A96A47" w:rsidRPr="005B3735" w:rsidRDefault="00A96A47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0139B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A96A47" w:rsidRPr="005B3735" w:rsidTr="00F82437">
        <w:trPr>
          <w:trHeight w:val="2172"/>
        </w:trPr>
        <w:tc>
          <w:tcPr>
            <w:tcW w:w="2465" w:type="dxa"/>
          </w:tcPr>
          <w:p w:rsidR="00A96A47" w:rsidRPr="005B3735" w:rsidRDefault="000139BC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  <w:sz w:val="22"/>
                <w:bdr w:val="single" w:sz="6" w:space="0" w:color="DDDDDD" w:frame="1"/>
              </w:rPr>
              <w:drawing>
                <wp:anchor distT="0" distB="0" distL="114300" distR="114300" simplePos="0" relativeHeight="251529728" behindDoc="0" locked="0" layoutInCell="1" allowOverlap="1" wp14:anchorId="2309D034" wp14:editId="4A852FA2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32385</wp:posOffset>
                  </wp:positionV>
                  <wp:extent cx="1046480" cy="915545"/>
                  <wp:effectExtent l="0" t="0" r="1270" b="0"/>
                  <wp:wrapNone/>
                  <wp:docPr id="406" name="図 406" descr="「オムツ イラス...」の画像検索結果">
                    <a:hlinkClick xmlns:a="http://schemas.openxmlformats.org/drawingml/2006/main" r:id="rId161" tgtFrame="&quot;imagewi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「オムツ イラス...」の画像検索結果">
                            <a:hlinkClick r:id="rId161" tgtFrame="&quot;imagewi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80" cy="91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6A47"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</w:rPr>
              <mc:AlternateContent>
                <mc:Choice Requires="wps">
                  <w:drawing>
                    <wp:anchor distT="0" distB="0" distL="114300" distR="114300" simplePos="0" relativeHeight="251534848" behindDoc="0" locked="0" layoutInCell="1" allowOverlap="1" wp14:anchorId="1C1B2536" wp14:editId="586F40E3">
                      <wp:simplePos x="0" y="0"/>
                      <wp:positionH relativeFrom="column">
                        <wp:posOffset>-38892</wp:posOffset>
                      </wp:positionH>
                      <wp:positionV relativeFrom="paragraph">
                        <wp:posOffset>40706</wp:posOffset>
                      </wp:positionV>
                      <wp:extent cx="161925" cy="161925"/>
                      <wp:effectExtent l="0" t="0" r="28575" b="28575"/>
                      <wp:wrapNone/>
                      <wp:docPr id="354" name="正方形/長方形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54" o:spid="_x0000_s1026" style="position:absolute;left:0;text-align:left;margin-left:-3.05pt;margin-top:3.2pt;width:12.75pt;height:12.75pt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" fillcolor="window" strokecolor="windowText" strokeweight="1pt"/>
                  </w:pict>
                </mc:Fallback>
              </mc:AlternateContent>
            </w:r>
          </w:p>
          <w:p w:rsidR="00A96A47" w:rsidRPr="005B3735" w:rsidRDefault="00A96A47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DD66DB" w:rsidRPr="005B3735" w:rsidRDefault="00DD66DB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2465" w:type="dxa"/>
          </w:tcPr>
          <w:p w:rsidR="00A96A47" w:rsidRPr="005B3735" w:rsidRDefault="003F4A10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cs="Arial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82656" behindDoc="0" locked="0" layoutInCell="1" allowOverlap="1" wp14:anchorId="0EF3031E" wp14:editId="1BCB5C42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-454025</wp:posOffset>
                      </wp:positionV>
                      <wp:extent cx="1304925" cy="533400"/>
                      <wp:effectExtent l="0" t="0" r="0" b="0"/>
                      <wp:wrapNone/>
                      <wp:docPr id="280" name="テキスト ボックス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4925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63F3" w:rsidRPr="006574F3" w:rsidRDefault="000C63F3" w:rsidP="003F4A10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="Arial" w:hint="eastAsia"/>
                                      <w:color w:val="000000" w:themeColor="text1"/>
                                      <w:sz w:val="22"/>
                                    </w:rPr>
                                    <w:t>アイマスク、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Arial"/>
                                      <w:color w:val="000000" w:themeColor="text1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0C63F3" w:rsidRPr="0028606F">
                                          <w:rPr>
                                            <w:rFonts w:ascii="HG丸ｺﾞｼｯｸM-PRO" w:eastAsia="HG丸ｺﾞｼｯｸM-PRO" w:hAnsi="HG丸ｺﾞｼｯｸM-PRO" w:cs="Arial"/>
                                            <w:color w:val="000000" w:themeColor="text1"/>
                                            <w:sz w:val="11"/>
                                          </w:rPr>
                                          <w:t>みみ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="Arial"/>
                                            <w:color w:val="000000" w:themeColor="text1"/>
                                            <w:sz w:val="22"/>
                                          </w:rPr>
                                          <w:t>耳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cs="Arial"/>
                                      <w:color w:val="000000" w:themeColor="text1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0C63F3" w:rsidRPr="0028606F">
                                          <w:rPr>
                                            <w:rFonts w:ascii="HG丸ｺﾞｼｯｸM-PRO" w:eastAsia="HG丸ｺﾞｼｯｸM-PRO" w:hAnsi="HG丸ｺﾞｼｯｸM-PRO" w:cs="Arial"/>
                                            <w:color w:val="000000" w:themeColor="text1"/>
                                            <w:sz w:val="11"/>
                                          </w:rPr>
                                          <w:t>せん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 w:cs="Arial"/>
                                            <w:color w:val="000000" w:themeColor="text1"/>
                                            <w:sz w:val="22"/>
                                          </w:rPr>
                                          <w:t>栓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80" o:spid="_x0000_s1105" type="#_x0000_t202" style="position:absolute;margin-left:4.7pt;margin-top:-35.75pt;width:102.75pt;height:42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" filled="f" stroked="f" strokeweight=".5pt">
                      <v:textbox>
                        <w:txbxContent>
                          <w:p w:rsidR="000C63F3" w:rsidRPr="006574F3" w:rsidRDefault="000C63F3" w:rsidP="003F4A1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Arial" w:hint="eastAsia"/>
                                <w:color w:val="000000" w:themeColor="text1"/>
                                <w:sz w:val="22"/>
                              </w:rPr>
                              <w:t>アイマスク、</w:t>
                            </w:r>
                            <w:r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63F3" w:rsidRPr="0028606F">
                                    <w:rPr>
                                      <w:rFonts w:ascii="HG丸ｺﾞｼｯｸM-PRO" w:eastAsia="HG丸ｺﾞｼｯｸM-PRO" w:hAnsi="HG丸ｺﾞｼｯｸM-PRO" w:cs="Arial"/>
                                      <w:color w:val="000000" w:themeColor="text1"/>
                                      <w:sz w:val="11"/>
                                    </w:rPr>
                                    <w:t>みみ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Arial"/>
                                      <w:color w:val="000000" w:themeColor="text1"/>
                                      <w:sz w:val="22"/>
                                    </w:rPr>
                                    <w:t>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Arial"/>
                                <w:color w:val="000000" w:themeColor="text1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63F3" w:rsidRPr="0028606F">
                                    <w:rPr>
                                      <w:rFonts w:ascii="HG丸ｺﾞｼｯｸM-PRO" w:eastAsia="HG丸ｺﾞｼｯｸM-PRO" w:hAnsi="HG丸ｺﾞｼｯｸM-PRO" w:cs="Arial"/>
                                      <w:color w:val="000000" w:themeColor="text1"/>
                                      <w:sz w:val="11"/>
                                    </w:rPr>
                                    <w:t>せん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Arial"/>
                                      <w:color w:val="000000" w:themeColor="text1"/>
                                      <w:sz w:val="22"/>
                                    </w:rPr>
                                    <w:t>栓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D57F5" w:rsidRPr="005B3735">
              <w:rPr>
                <w:rFonts w:ascii="HG丸ｺﾞｼｯｸM-PRO" w:eastAsia="HG丸ｺﾞｼｯｸM-PRO" w:hAnsi="HG丸ｺﾞｼｯｸM-PRO" w:cs="Arial"/>
                <w:noProof/>
                <w:color w:val="001BA0"/>
                <w:sz w:val="20"/>
                <w:szCs w:val="20"/>
              </w:rPr>
              <w:drawing>
                <wp:anchor distT="0" distB="0" distL="114300" distR="114300" simplePos="0" relativeHeight="251559424" behindDoc="0" locked="0" layoutInCell="1" allowOverlap="1" wp14:anchorId="7228350B" wp14:editId="0B87DDE9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92075</wp:posOffset>
                  </wp:positionV>
                  <wp:extent cx="1169172" cy="856996"/>
                  <wp:effectExtent l="0" t="0" r="0" b="635"/>
                  <wp:wrapNone/>
                  <wp:docPr id="411" name="図 411" descr=" ">
                    <a:hlinkClick xmlns:a="http://schemas.openxmlformats.org/drawingml/2006/main" r:id="rId1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">
                            <a:hlinkClick r:id="rId1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172" cy="856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6A47"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</w:rPr>
              <mc:AlternateContent>
                <mc:Choice Requires="wps">
                  <w:drawing>
                    <wp:anchor distT="0" distB="0" distL="114300" distR="114300" simplePos="0" relativeHeight="251536896" behindDoc="0" locked="0" layoutInCell="1" allowOverlap="1" wp14:anchorId="3F192E1D" wp14:editId="440AECB8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37275</wp:posOffset>
                      </wp:positionV>
                      <wp:extent cx="161925" cy="161925"/>
                      <wp:effectExtent l="0" t="0" r="28575" b="28575"/>
                      <wp:wrapNone/>
                      <wp:docPr id="355" name="正方形/長方形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55" o:spid="_x0000_s1026" style="position:absolute;left:0;text-align:left;margin-left:-2.75pt;margin-top:2.95pt;width:12.75pt;height:12.75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" fillcolor="window" strokecolor="windowText" strokeweight="1pt"/>
                  </w:pict>
                </mc:Fallback>
              </mc:AlternateContent>
            </w:r>
          </w:p>
          <w:p w:rsidR="00A96A47" w:rsidRPr="005B3735" w:rsidRDefault="00A96A47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D33D5A" w:rsidRPr="005B3735" w:rsidRDefault="00D33D5A" w:rsidP="007D57F5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E73748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2465" w:type="dxa"/>
          </w:tcPr>
          <w:p w:rsidR="00A96A47" w:rsidRPr="005B3735" w:rsidRDefault="003F4A10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cs="Arial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83680" behindDoc="0" locked="0" layoutInCell="1" allowOverlap="1" wp14:anchorId="3400FFFB" wp14:editId="2569008D">
                      <wp:simplePos x="0" y="0"/>
                      <wp:positionH relativeFrom="column">
                        <wp:posOffset>-130175</wp:posOffset>
                      </wp:positionH>
                      <wp:positionV relativeFrom="paragraph">
                        <wp:posOffset>-458470</wp:posOffset>
                      </wp:positionV>
                      <wp:extent cx="1695450" cy="485775"/>
                      <wp:effectExtent l="0" t="0" r="0" b="0"/>
                      <wp:wrapNone/>
                      <wp:docPr id="281" name="テキスト ボックス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5450" cy="485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63F3" w:rsidRPr="006574F3" w:rsidRDefault="000C63F3" w:rsidP="003F4A10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0C63F3" w:rsidRPr="00E73748">
                                          <w:rPr>
                                            <w:rFonts w:ascii="HG丸ｺﾞｼｯｸM-PRO" w:eastAsia="HG丸ｺﾞｼｯｸM-PRO" w:hAnsi="HG丸ｺﾞｼｯｸM-PRO"/>
                                            <w:sz w:val="11"/>
                                          </w:rPr>
                                          <w:t>よび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  <w:t>予備</w:t>
                                        </w:r>
                                      </w:rubyBase>
                                    </w:ruby>
                                  </w:r>
                                  <w:r w:rsidRPr="005B3735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メガネ、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ｺﾝﾀｸﾄ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81" o:spid="_x0000_s1106" type="#_x0000_t202" style="position:absolute;margin-left:-10.25pt;margin-top:-36.1pt;width:133.5pt;height:38.2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" filled="f" stroked="f" strokeweight=".5pt">
                      <v:textbox>
                        <w:txbxContent>
                          <w:p w:rsidR="000C63F3" w:rsidRPr="006574F3" w:rsidRDefault="000C63F3" w:rsidP="003F4A1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63F3" w:rsidRPr="00E73748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よび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予備</w:t>
                                  </w:r>
                                </w:rubyBase>
                              </w:ruby>
                            </w:r>
                            <w:r w:rsidRPr="005B373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メガネ、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ｺﾝﾀｸﾄ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63F3">
              <w:rPr>
                <w:rFonts w:ascii="HG丸ｺﾞｼｯｸM-PRO" w:eastAsia="HG丸ｺﾞｼｯｸM-PRO" w:hAnsi="HG丸ｺﾞｼｯｸM-PRO"/>
                <w:noProof/>
              </w:rPr>
              <w:pict>
                <v:shape id="_x0000_s1048" type="#_x0000_t75" style="position:absolute;margin-left:11.3pt;margin-top:10.25pt;width:64.1pt;height:64.1pt;z-index:251811328;mso-position-horizontal-relative:text;mso-position-vertical-relative:text;mso-width-relative:page;mso-height-relative:page">
                  <v:imagedata r:id="rId165" o:title=""/>
                </v:shape>
                <o:OLEObject Type="Embed" ProgID="PBrush" ShapeID="_x0000_s1048" DrawAspect="Content" ObjectID="_1708938690" r:id="rId166"/>
              </w:pict>
            </w:r>
            <w:r w:rsidR="00A96A47"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</w:rPr>
              <mc:AlternateContent>
                <mc:Choice Requires="wps">
                  <w:drawing>
                    <wp:anchor distT="0" distB="0" distL="114300" distR="114300" simplePos="0" relativeHeight="251537920" behindDoc="0" locked="0" layoutInCell="1" allowOverlap="1" wp14:anchorId="7658F14F" wp14:editId="4D2E5058">
                      <wp:simplePos x="0" y="0"/>
                      <wp:positionH relativeFrom="column">
                        <wp:posOffset>-41341</wp:posOffset>
                      </wp:positionH>
                      <wp:positionV relativeFrom="paragraph">
                        <wp:posOffset>37308</wp:posOffset>
                      </wp:positionV>
                      <wp:extent cx="161925" cy="161925"/>
                      <wp:effectExtent l="0" t="0" r="28575" b="28575"/>
                      <wp:wrapNone/>
                      <wp:docPr id="356" name="正方形/長方形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56" o:spid="_x0000_s1026" style="position:absolute;left:0;text-align:left;margin-left:-3.25pt;margin-top:2.95pt;width:12.75pt;height:12.75p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" fillcolor="window" strokecolor="windowText" strokeweight="1pt"/>
                  </w:pict>
                </mc:Fallback>
              </mc:AlternateContent>
            </w:r>
          </w:p>
          <w:p w:rsidR="00A96A47" w:rsidRPr="005B3735" w:rsidRDefault="000C63F3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pict>
                <v:shape id="_x0000_s1047" type="#_x0000_t75" style="position:absolute;margin-left:75.4pt;margin-top:17.45pt;width:38.9pt;height:38.9pt;z-index:251810304;mso-position-horizontal-relative:text;mso-position-vertical-relative:text;mso-width-relative:page;mso-height-relative:page">
                  <v:imagedata r:id="rId167" o:title=""/>
                </v:shape>
                <o:OLEObject Type="Embed" ProgID="PBrush" ShapeID="_x0000_s1047" DrawAspect="Content" ObjectID="_1708938691" r:id="rId168"/>
              </w:pict>
            </w:r>
          </w:p>
          <w:p w:rsidR="00A96A47" w:rsidRPr="005B3735" w:rsidRDefault="00A96A47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ind w:firstLineChars="100" w:firstLine="22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2636" w:type="dxa"/>
          </w:tcPr>
          <w:p w:rsidR="00A96A47" w:rsidRPr="005B3735" w:rsidRDefault="003F4A10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cs="Arial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 wp14:anchorId="3400FFFB" wp14:editId="2569008D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-487680</wp:posOffset>
                      </wp:positionV>
                      <wp:extent cx="1304925" cy="533400"/>
                      <wp:effectExtent l="0" t="0" r="0" b="0"/>
                      <wp:wrapNone/>
                      <wp:docPr id="282" name="テキスト ボックス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4925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63F3" w:rsidRPr="006574F3" w:rsidRDefault="000C63F3" w:rsidP="003F4A10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0C63F3" w:rsidRPr="00E73748">
                                          <w:rPr>
                                            <w:rFonts w:ascii="HG丸ｺﾞｼｯｸM-PRO" w:eastAsia="HG丸ｺﾞｼｯｸM-PRO" w:hAnsi="HG丸ｺﾞｼｯｸM-PRO"/>
                                            <w:sz w:val="11"/>
                                          </w:rPr>
                                          <w:t>くるま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  <w:t>車</w:t>
                                        </w:r>
                                      </w:rubyBase>
                                    </w:ruby>
                                  </w:r>
                                  <w:r w:rsidRPr="005B3735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イス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82" o:spid="_x0000_s1107" type="#_x0000_t202" style="position:absolute;margin-left:2.15pt;margin-top:-38.4pt;width:102.75pt;height:42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" filled="f" stroked="f" strokeweight=".5pt">
                      <v:textbox>
                        <w:txbxContent>
                          <w:p w:rsidR="000C63F3" w:rsidRPr="006574F3" w:rsidRDefault="000C63F3" w:rsidP="003F4A1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63F3" w:rsidRPr="00E73748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くるま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 w:rsidRPr="005B373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イス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D57F5" w:rsidRPr="005B3735">
              <w:rPr>
                <w:rFonts w:ascii="HG丸ｺﾞｼｯｸM-PRO" w:eastAsia="HG丸ｺﾞｼｯｸM-PRO" w:hAnsi="HG丸ｺﾞｼｯｸM-PRO" w:hint="eastAsia"/>
                <w:noProof/>
                <w:sz w:val="22"/>
              </w:rPr>
              <w:drawing>
                <wp:anchor distT="0" distB="0" distL="114300" distR="114300" simplePos="0" relativeHeight="251525632" behindDoc="0" locked="0" layoutInCell="1" allowOverlap="1" wp14:anchorId="04CD287F" wp14:editId="4D975286">
                  <wp:simplePos x="0" y="0"/>
                  <wp:positionH relativeFrom="column">
                    <wp:posOffset>390957</wp:posOffset>
                  </wp:positionH>
                  <wp:positionV relativeFrom="paragraph">
                    <wp:posOffset>99060</wp:posOffset>
                  </wp:positionV>
                  <wp:extent cx="619125" cy="852129"/>
                  <wp:effectExtent l="0" t="0" r="0" b="5715"/>
                  <wp:wrapNone/>
                  <wp:docPr id="412" name="図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852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96A47"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</w:rPr>
              <mc:AlternateContent>
                <mc:Choice Requires="wps">
                  <w:drawing>
                    <wp:anchor distT="0" distB="0" distL="114300" distR="114300" simplePos="0" relativeHeight="251538944" behindDoc="0" locked="0" layoutInCell="1" allowOverlap="1" wp14:anchorId="4145B5F9" wp14:editId="2A62DC63">
                      <wp:simplePos x="0" y="0"/>
                      <wp:positionH relativeFrom="column">
                        <wp:posOffset>-35403</wp:posOffset>
                      </wp:positionH>
                      <wp:positionV relativeFrom="paragraph">
                        <wp:posOffset>37308</wp:posOffset>
                      </wp:positionV>
                      <wp:extent cx="161925" cy="161925"/>
                      <wp:effectExtent l="0" t="0" r="28575" b="28575"/>
                      <wp:wrapNone/>
                      <wp:docPr id="357" name="正方形/長方形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57" o:spid="_x0000_s1026" style="position:absolute;left:0;text-align:left;margin-left:-2.8pt;margin-top:2.95pt;width:12.75pt;height:12.75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" fillcolor="window" strokecolor="windowText" strokeweight="1pt"/>
                  </w:pict>
                </mc:Fallback>
              </mc:AlternateContent>
            </w:r>
          </w:p>
          <w:p w:rsidR="00A96A47" w:rsidRPr="005B3735" w:rsidRDefault="00A96A47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E73748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A96A47" w:rsidRPr="005B3735" w:rsidTr="00F82437">
        <w:trPr>
          <w:trHeight w:val="2172"/>
        </w:trPr>
        <w:tc>
          <w:tcPr>
            <w:tcW w:w="2465" w:type="dxa"/>
          </w:tcPr>
          <w:p w:rsidR="00A96A47" w:rsidRPr="005B3735" w:rsidRDefault="00ED29E2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804160" behindDoc="0" locked="0" layoutInCell="1" allowOverlap="1" wp14:anchorId="75E17B6F" wp14:editId="6649393F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137900</wp:posOffset>
                  </wp:positionV>
                  <wp:extent cx="904875" cy="846985"/>
                  <wp:effectExtent l="0" t="0" r="0" b="0"/>
                  <wp:wrapNone/>
                  <wp:docPr id="115" name="図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139" cy="846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4A10">
              <w:rPr>
                <w:rFonts w:ascii="HG丸ｺﾞｼｯｸM-PRO" w:eastAsia="HG丸ｺﾞｼｯｸM-PRO" w:hAnsi="HG丸ｺﾞｼｯｸM-PRO" w:cs="Arial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85728" behindDoc="0" locked="0" layoutInCell="1" allowOverlap="1" wp14:anchorId="4C3A692C" wp14:editId="77E18D28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-334645</wp:posOffset>
                      </wp:positionV>
                      <wp:extent cx="1304925" cy="533400"/>
                      <wp:effectExtent l="0" t="0" r="0" b="0"/>
                      <wp:wrapNone/>
                      <wp:docPr id="283" name="テキスト ボックス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4925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63F3" w:rsidRPr="006574F3" w:rsidRDefault="000C63F3" w:rsidP="003F4A10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5B3735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オムツ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83" o:spid="_x0000_s1108" type="#_x0000_t202" style="position:absolute;margin-left:2.9pt;margin-top:-26.35pt;width:102.75pt;height:42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" filled="f" stroked="f" strokeweight=".5pt">
                      <v:textbox>
                        <w:txbxContent>
                          <w:p w:rsidR="000C63F3" w:rsidRPr="006574F3" w:rsidRDefault="000C63F3" w:rsidP="003F4A1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B373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オムツ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6A47"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</w:rPr>
              <mc:AlternateContent>
                <mc:Choice Requires="wps">
                  <w:drawing>
                    <wp:anchor distT="0" distB="0" distL="114300" distR="114300" simplePos="0" relativeHeight="251589120" behindDoc="0" locked="0" layoutInCell="1" allowOverlap="1" wp14:anchorId="22F11F02" wp14:editId="173F63B9">
                      <wp:simplePos x="0" y="0"/>
                      <wp:positionH relativeFrom="column">
                        <wp:posOffset>-36228</wp:posOffset>
                      </wp:positionH>
                      <wp:positionV relativeFrom="paragraph">
                        <wp:posOffset>42545</wp:posOffset>
                      </wp:positionV>
                      <wp:extent cx="161925" cy="161925"/>
                      <wp:effectExtent l="0" t="0" r="28575" b="28575"/>
                      <wp:wrapNone/>
                      <wp:docPr id="358" name="正方形/長方形 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58" o:spid="_x0000_s1026" style="position:absolute;left:0;text-align:left;margin-left:-2.85pt;margin-top:3.35pt;width:12.75pt;height:12.7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" fillcolor="window" strokecolor="windowText" strokeweight="1pt"/>
                  </w:pict>
                </mc:Fallback>
              </mc:AlternateContent>
            </w:r>
          </w:p>
          <w:p w:rsidR="00A96A47" w:rsidRPr="005B3735" w:rsidRDefault="00A96A47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ED29E2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cs="Arial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805184" behindDoc="0" locked="0" layoutInCell="1" allowOverlap="1" wp14:anchorId="3BDA6B8D" wp14:editId="455CC8C1">
                      <wp:simplePos x="0" y="0"/>
                      <wp:positionH relativeFrom="column">
                        <wp:posOffset>36830</wp:posOffset>
                      </wp:positionH>
                      <wp:positionV relativeFrom="paragraph">
                        <wp:posOffset>8255</wp:posOffset>
                      </wp:positionV>
                      <wp:extent cx="1304925" cy="533400"/>
                      <wp:effectExtent l="0" t="0" r="0" b="0"/>
                      <wp:wrapNone/>
                      <wp:docPr id="325" name="テキスト ボックス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4925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C63F3" w:rsidRPr="006574F3" w:rsidRDefault="000C63F3" w:rsidP="00ED29E2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0C63F3" w:rsidRPr="00ED29E2">
                                          <w:rPr>
                                            <w:rFonts w:ascii="HG丸ｺﾞｼｯｸM-PRO" w:eastAsia="HG丸ｺﾞｼｯｸM-PRO" w:hAnsi="HG丸ｺﾞｼｯｸM-PRO"/>
                                            <w:sz w:val="11"/>
                                          </w:rPr>
                                          <w:t>かぞく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  <w:t>家族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0C63F3" w:rsidRPr="00ED29E2">
                                          <w:rPr>
                                            <w:rFonts w:ascii="HG丸ｺﾞｼｯｸM-PRO" w:eastAsia="HG丸ｺﾞｼｯｸM-PRO" w:hAnsi="HG丸ｺﾞｼｯｸM-PRO"/>
                                            <w:sz w:val="11"/>
                                          </w:rPr>
                                          <w:t>しゃしん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  <w:t>写真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325" o:spid="_x0000_s1109" type="#_x0000_t202" style="position:absolute;margin-left:2.9pt;margin-top:.65pt;width:102.75pt;height:42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" filled="f" stroked="f" strokeweight=".5pt">
                      <v:textbox>
                        <w:txbxContent>
                          <w:p w:rsidR="000C63F3" w:rsidRPr="006574F3" w:rsidRDefault="000C63F3" w:rsidP="00ED29E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63F3" w:rsidRPr="00ED29E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63F3" w:rsidRPr="00ED29E2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96A47" w:rsidRPr="005B3735" w:rsidRDefault="00A96A47" w:rsidP="0028606F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2465" w:type="dxa"/>
          </w:tcPr>
          <w:p w:rsidR="00A96A47" w:rsidRPr="005B3735" w:rsidRDefault="003F4A10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cs="Arial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86752" behindDoc="0" locked="0" layoutInCell="1" allowOverlap="1" wp14:anchorId="3400FFFB" wp14:editId="2569008D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-449580</wp:posOffset>
                      </wp:positionV>
                      <wp:extent cx="1304925" cy="533400"/>
                      <wp:effectExtent l="0" t="0" r="0" b="0"/>
                      <wp:wrapNone/>
                      <wp:docPr id="284" name="テキスト ボックス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4925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63F3" w:rsidRPr="006574F3" w:rsidRDefault="000C63F3" w:rsidP="003F4A10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0C63F3" w:rsidRPr="00E73748">
                                          <w:rPr>
                                            <w:rFonts w:ascii="HG丸ｺﾞｼｯｸM-PRO" w:eastAsia="HG丸ｺﾞｼｯｸM-PRO" w:hAnsi="HG丸ｺﾞｼｯｸM-PRO"/>
                                            <w:sz w:val="11"/>
                                          </w:rPr>
                                          <w:t>せいり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  <w:t>生理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0C63F3" w:rsidRPr="00E73748">
                                          <w:rPr>
                                            <w:rFonts w:ascii="HG丸ｺﾞｼｯｸM-PRO" w:eastAsia="HG丸ｺﾞｼｯｸM-PRO" w:hAnsi="HG丸ｺﾞｼｯｸM-PRO"/>
                                            <w:sz w:val="11"/>
                                          </w:rPr>
                                          <w:t>ようひん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  <w:t>用品</w:t>
                                        </w:r>
                                      </w:rubyBase>
                                    </w:ruby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84" o:spid="_x0000_s1110" type="#_x0000_t202" style="position:absolute;margin-left:-1.1pt;margin-top:-35.4pt;width:102.75pt;height:42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" filled="f" stroked="f" strokeweight=".5pt">
                      <v:textbox>
                        <w:txbxContent>
                          <w:p w:rsidR="000C63F3" w:rsidRPr="006574F3" w:rsidRDefault="000C63F3" w:rsidP="003F4A1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63F3" w:rsidRPr="00E73748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生理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63F3" w:rsidRPr="00E73748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ようひん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用品</w:t>
                                  </w:r>
                                </w:rubyBase>
                              </w:ruby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6A47"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</w:rPr>
              <mc:AlternateContent>
                <mc:Choice Requires="wps">
                  <w:drawing>
                    <wp:anchor distT="0" distB="0" distL="114300" distR="114300" simplePos="0" relativeHeight="251598336" behindDoc="0" locked="0" layoutInCell="1" allowOverlap="1" wp14:anchorId="6140DBBB" wp14:editId="103A9165">
                      <wp:simplePos x="0" y="0"/>
                      <wp:positionH relativeFrom="column">
                        <wp:posOffset>-35223</wp:posOffset>
                      </wp:positionH>
                      <wp:positionV relativeFrom="paragraph">
                        <wp:posOffset>31768</wp:posOffset>
                      </wp:positionV>
                      <wp:extent cx="161925" cy="161925"/>
                      <wp:effectExtent l="0" t="0" r="28575" b="28575"/>
                      <wp:wrapNone/>
                      <wp:docPr id="359" name="正方形/長方形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59" o:spid="_x0000_s1026" style="position:absolute;left:0;text-align:left;margin-left:-2.75pt;margin-top:2.5pt;width:12.75pt;height:12.7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" fillcolor="window" strokecolor="windowText" strokeweight="1pt"/>
                  </w:pict>
                </mc:Fallback>
              </mc:AlternateContent>
            </w:r>
          </w:p>
          <w:p w:rsidR="00A96A47" w:rsidRPr="005B3735" w:rsidRDefault="00A96A47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2465" w:type="dxa"/>
          </w:tcPr>
          <w:p w:rsidR="00A96A47" w:rsidRPr="005B3735" w:rsidRDefault="003F4A10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cs="Arial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87776" behindDoc="0" locked="0" layoutInCell="1" allowOverlap="1" wp14:anchorId="6395E04F" wp14:editId="07CB24B3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-462915</wp:posOffset>
                      </wp:positionV>
                      <wp:extent cx="1438275" cy="533400"/>
                      <wp:effectExtent l="0" t="0" r="0" b="0"/>
                      <wp:wrapNone/>
                      <wp:docPr id="285" name="テキスト ボックス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63F3" w:rsidRPr="006574F3" w:rsidRDefault="000C63F3" w:rsidP="003F4A10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0C63F3" w:rsidRPr="00E73748">
                                          <w:rPr>
                                            <w:rFonts w:ascii="HG丸ｺﾞｼｯｸM-PRO" w:eastAsia="HG丸ｺﾞｼｯｸM-PRO" w:hAnsi="HG丸ｺﾞｼｯｸM-PRO"/>
                                            <w:sz w:val="11"/>
                                          </w:rPr>
                                          <w:t>こな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  <w:t>粉</w:t>
                                        </w:r>
                                      </w:rubyBase>
                                    </w:ruby>
                                  </w:r>
                                  <w:r w:rsidRPr="005B3735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ﾐﾙｸ</w:t>
                                  </w:r>
                                  <w:r w:rsidRPr="005B3735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、ﾍﾞﾋﾞｰﾌｰﾄﾞ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85" o:spid="_x0000_s1111" type="#_x0000_t202" style="position:absolute;margin-left:-2.75pt;margin-top:-36.45pt;width:113.25pt;height:42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" filled="f" stroked="f" strokeweight=".5pt">
                      <v:textbox>
                        <w:txbxContent>
                          <w:p w:rsidR="000C63F3" w:rsidRPr="006574F3" w:rsidRDefault="000C63F3" w:rsidP="003F4A1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63F3" w:rsidRPr="00E73748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こな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粉</w:t>
                                  </w:r>
                                </w:rubyBase>
                              </w:ruby>
                            </w:r>
                            <w:r w:rsidRPr="005B373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ﾐﾙｸ</w:t>
                            </w:r>
                            <w:r w:rsidRPr="005B3735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、ﾍﾞﾋﾞｰﾌｰﾄﾞ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6A47"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 wp14:anchorId="31E877DB" wp14:editId="3E4ACDD2">
                      <wp:simplePos x="0" y="0"/>
                      <wp:positionH relativeFrom="column">
                        <wp:posOffset>-35403</wp:posOffset>
                      </wp:positionH>
                      <wp:positionV relativeFrom="paragraph">
                        <wp:posOffset>43246</wp:posOffset>
                      </wp:positionV>
                      <wp:extent cx="161925" cy="161925"/>
                      <wp:effectExtent l="0" t="0" r="28575" b="28575"/>
                      <wp:wrapNone/>
                      <wp:docPr id="360" name="正方形/長方形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60" o:spid="_x0000_s1026" style="position:absolute;left:0;text-align:left;margin-left:-2.8pt;margin-top:3.4pt;width:12.75pt;height:12.7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" fillcolor="window" strokecolor="windowText" strokeweight="1pt"/>
                  </w:pict>
                </mc:Fallback>
              </mc:AlternateContent>
            </w:r>
          </w:p>
          <w:p w:rsidR="00A96A47" w:rsidRPr="005B3735" w:rsidRDefault="00A96A47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2636" w:type="dxa"/>
          </w:tcPr>
          <w:p w:rsidR="00A96A47" w:rsidRPr="005B3735" w:rsidRDefault="003F4A10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cs="Arial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88800" behindDoc="0" locked="0" layoutInCell="1" allowOverlap="1" wp14:anchorId="6395E04F" wp14:editId="07CB24B3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-458470</wp:posOffset>
                      </wp:positionV>
                      <wp:extent cx="1304925" cy="533400"/>
                      <wp:effectExtent l="0" t="0" r="0" b="0"/>
                      <wp:wrapNone/>
                      <wp:docPr id="286" name="テキスト ボックス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04925" cy="533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C63F3" w:rsidRPr="006574F3" w:rsidRDefault="000C63F3" w:rsidP="003F4A10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0C63F3" w:rsidRPr="00E73748">
                                          <w:rPr>
                                            <w:rFonts w:ascii="HG丸ｺﾞｼｯｸM-PRO" w:eastAsia="HG丸ｺﾞｼｯｸM-PRO" w:hAnsi="HG丸ｺﾞｼｯｸM-PRO"/>
                                            <w:sz w:val="11"/>
                                          </w:rPr>
                                          <w:t>かいじょ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  <w:t>介助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ruby>
                                      <w:rubyPr>
                                        <w:rubyAlign w:val="distributeSpace"/>
                                        <w:hps w:val="11"/>
                                        <w:hpsRaise w:val="20"/>
                                        <w:hpsBaseText w:val="22"/>
                                        <w:lid w:val="ja-JP"/>
                                      </w:rubyPr>
                                      <w:rt>
                                        <w:r w:rsidR="000C63F3" w:rsidRPr="00E73748">
                                          <w:rPr>
                                            <w:rFonts w:ascii="HG丸ｺﾞｼｯｸM-PRO" w:eastAsia="HG丸ｺﾞｼｯｸM-PRO" w:hAnsi="HG丸ｺﾞｼｯｸM-PRO"/>
                                            <w:sz w:val="11"/>
                                          </w:rPr>
                                          <w:t>けん</w:t>
                                        </w:r>
                                      </w:rt>
                                      <w:rubyBase>
                                        <w:r w:rsidR="000C63F3">
                                          <w:rPr>
                                            <w:rFonts w:ascii="HG丸ｺﾞｼｯｸM-PRO" w:eastAsia="HG丸ｺﾞｼｯｸM-PRO" w:hAnsi="HG丸ｺﾞｼｯｸM-PRO"/>
                                            <w:sz w:val="22"/>
                                          </w:rPr>
                                          <w:t>犬</w:t>
                                        </w:r>
                                      </w:rubyBase>
                                    </w:ruby>
                                  </w:r>
                                  <w:r w:rsidRPr="005B3735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フード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286" o:spid="_x0000_s1112" type="#_x0000_t202" style="position:absolute;margin-left:9.65pt;margin-top:-36.1pt;width:102.75pt;height:42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" filled="f" stroked="f" strokeweight=".5pt">
                      <v:textbox>
                        <w:txbxContent>
                          <w:p w:rsidR="000C63F3" w:rsidRPr="006574F3" w:rsidRDefault="000C63F3" w:rsidP="003F4A1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63F3" w:rsidRPr="00E73748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かいじょ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介助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0C63F3" w:rsidRPr="00E73748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けん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犬</w:t>
                                  </w:r>
                                </w:rubyBase>
                              </w:ruby>
                            </w:r>
                            <w:r w:rsidRPr="005B373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フード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96A47"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 wp14:anchorId="56C6D325" wp14:editId="249F14D3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45720</wp:posOffset>
                      </wp:positionV>
                      <wp:extent cx="161925" cy="161925"/>
                      <wp:effectExtent l="0" t="0" r="28575" b="28575"/>
                      <wp:wrapNone/>
                      <wp:docPr id="361" name="正方形/長方形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61" o:spid="_x0000_s1026" style="position:absolute;left:0;text-align:left;margin-left:-2.35pt;margin-top:3.6pt;width:12.75pt;height:12.7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" fillcolor="window" strokecolor="windowText" strokeweight="1pt"/>
                  </w:pict>
                </mc:Fallback>
              </mc:AlternateContent>
            </w:r>
          </w:p>
          <w:p w:rsidR="00A96A47" w:rsidRPr="005B3735" w:rsidRDefault="00A96A47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A96A47" w:rsidRPr="005B3735" w:rsidTr="00F82437">
        <w:trPr>
          <w:trHeight w:val="2172"/>
        </w:trPr>
        <w:tc>
          <w:tcPr>
            <w:tcW w:w="2465" w:type="dxa"/>
          </w:tcPr>
          <w:p w:rsidR="00A96A47" w:rsidRPr="005B3735" w:rsidRDefault="00A96A47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05EEA917" wp14:editId="2FD980F1">
                      <wp:simplePos x="0" y="0"/>
                      <wp:positionH relativeFrom="column">
                        <wp:posOffset>-36867</wp:posOffset>
                      </wp:positionH>
                      <wp:positionV relativeFrom="paragraph">
                        <wp:posOffset>30873</wp:posOffset>
                      </wp:positionV>
                      <wp:extent cx="161925" cy="161925"/>
                      <wp:effectExtent l="0" t="0" r="28575" b="28575"/>
                      <wp:wrapNone/>
                      <wp:docPr id="362" name="正方形/長方形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62" o:spid="_x0000_s1026" style="position:absolute;left:0;text-align:left;margin-left:-2.9pt;margin-top:2.45pt;width:12.75pt;height:12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" fillcolor="window" strokecolor="windowText" strokeweight="1pt"/>
                  </w:pict>
                </mc:Fallback>
              </mc:AlternateContent>
            </w:r>
          </w:p>
          <w:p w:rsidR="00A96A47" w:rsidRPr="005B3735" w:rsidRDefault="00A96A47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2465" w:type="dxa"/>
          </w:tcPr>
          <w:p w:rsidR="00A96A47" w:rsidRPr="005B3735" w:rsidRDefault="00A96A47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4634701F" wp14:editId="64BE358B">
                      <wp:simplePos x="0" y="0"/>
                      <wp:positionH relativeFrom="column">
                        <wp:posOffset>-37429</wp:posOffset>
                      </wp:positionH>
                      <wp:positionV relativeFrom="paragraph">
                        <wp:posOffset>28762</wp:posOffset>
                      </wp:positionV>
                      <wp:extent cx="161925" cy="161925"/>
                      <wp:effectExtent l="0" t="0" r="28575" b="28575"/>
                      <wp:wrapNone/>
                      <wp:docPr id="363" name="正方形/長方形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63" o:spid="_x0000_s1026" style="position:absolute;left:0;text-align:left;margin-left:-2.95pt;margin-top:2.25pt;width:12.75pt;height:12.7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" fillcolor="window" strokecolor="windowText" strokeweight="1pt"/>
                  </w:pict>
                </mc:Fallback>
              </mc:AlternateContent>
            </w:r>
          </w:p>
        </w:tc>
        <w:tc>
          <w:tcPr>
            <w:tcW w:w="2465" w:type="dxa"/>
          </w:tcPr>
          <w:p w:rsidR="00A96A47" w:rsidRPr="005B3735" w:rsidRDefault="00A96A47" w:rsidP="00EF1E2F">
            <w:pPr>
              <w:tabs>
                <w:tab w:val="center" w:pos="1124"/>
              </w:tabs>
              <w:rPr>
                <w:rFonts w:ascii="HG丸ｺﾞｼｯｸM-PRO" w:eastAsia="HG丸ｺﾞｼｯｸM-PRO" w:hAnsi="HG丸ｺﾞｼｯｸM-PRO"/>
                <w:sz w:val="22"/>
              </w:rPr>
            </w:pPr>
            <w:r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7018FEFE" wp14:editId="09FB4CE3">
                      <wp:simplePos x="0" y="0"/>
                      <wp:positionH relativeFrom="column">
                        <wp:posOffset>-44824</wp:posOffset>
                      </wp:positionH>
                      <wp:positionV relativeFrom="paragraph">
                        <wp:posOffset>28762</wp:posOffset>
                      </wp:positionV>
                      <wp:extent cx="161925" cy="161925"/>
                      <wp:effectExtent l="0" t="0" r="28575" b="28575"/>
                      <wp:wrapNone/>
                      <wp:docPr id="364" name="正方形/長方形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64" o:spid="_x0000_s1026" style="position:absolute;left:0;text-align:left;margin-left:-3.55pt;margin-top:2.25pt;width:12.75pt;height:12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" fillcolor="window" strokecolor="windowText" strokeweight="1pt"/>
                  </w:pict>
                </mc:Fallback>
              </mc:AlternateContent>
            </w:r>
            <w:r w:rsidR="00EF1E2F">
              <w:rPr>
                <w:rFonts w:ascii="HG丸ｺﾞｼｯｸM-PRO" w:eastAsia="HG丸ｺﾞｼｯｸM-PRO" w:hAnsi="HG丸ｺﾞｼｯｸM-PRO"/>
                <w:sz w:val="22"/>
              </w:rPr>
              <w:tab/>
            </w:r>
          </w:p>
        </w:tc>
        <w:tc>
          <w:tcPr>
            <w:tcW w:w="2636" w:type="dxa"/>
          </w:tcPr>
          <w:p w:rsidR="00A96A47" w:rsidRPr="005B3735" w:rsidRDefault="00A96A47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08C168A0" wp14:editId="7ED77286">
                      <wp:simplePos x="0" y="0"/>
                      <wp:positionH relativeFrom="column">
                        <wp:posOffset>-35578</wp:posOffset>
                      </wp:positionH>
                      <wp:positionV relativeFrom="paragraph">
                        <wp:posOffset>33861</wp:posOffset>
                      </wp:positionV>
                      <wp:extent cx="161925" cy="161925"/>
                      <wp:effectExtent l="0" t="0" r="28575" b="28575"/>
                      <wp:wrapNone/>
                      <wp:docPr id="365" name="正方形/長方形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0C63F3" w:rsidRDefault="000C63F3" w:rsidP="00A96A4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65" o:spid="_x0000_s1113" style="position:absolute;margin-left:-2.8pt;margin-top:2.65pt;width:12.75pt;height:12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" fillcolor="window" strokecolor="windowText" strokeweight="1pt">
                      <v:textbox>
                        <w:txbxContent>
                          <w:p w:rsidR="000C63F3" w:rsidRDefault="000C63F3" w:rsidP="00A96A4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A96A47" w:rsidRPr="005B3735" w:rsidTr="00F82437">
        <w:trPr>
          <w:trHeight w:val="2172"/>
        </w:trPr>
        <w:tc>
          <w:tcPr>
            <w:tcW w:w="2465" w:type="dxa"/>
          </w:tcPr>
          <w:p w:rsidR="00A96A47" w:rsidRPr="005B3735" w:rsidRDefault="00A96A47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2A518BEC" wp14:editId="15719F59">
                      <wp:simplePos x="0" y="0"/>
                      <wp:positionH relativeFrom="column">
                        <wp:posOffset>-36867</wp:posOffset>
                      </wp:positionH>
                      <wp:positionV relativeFrom="paragraph">
                        <wp:posOffset>30032</wp:posOffset>
                      </wp:positionV>
                      <wp:extent cx="161925" cy="161925"/>
                      <wp:effectExtent l="0" t="0" r="28575" b="28575"/>
                      <wp:wrapNone/>
                      <wp:docPr id="366" name="正方形/長方形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66" o:spid="_x0000_s1026" style="position:absolute;left:0;text-align:left;margin-left:-2.9pt;margin-top:2.35pt;width:12.75pt;height:12.7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" fillcolor="window" strokecolor="windowText" strokeweight="1pt"/>
                  </w:pict>
                </mc:Fallback>
              </mc:AlternateContent>
            </w:r>
          </w:p>
          <w:p w:rsidR="00A96A47" w:rsidRPr="005B3735" w:rsidRDefault="00A96A47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2465" w:type="dxa"/>
          </w:tcPr>
          <w:p w:rsidR="00A96A47" w:rsidRPr="005B3735" w:rsidRDefault="00A96A47" w:rsidP="00640DDF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42FADF2A" wp14:editId="2D503330">
                      <wp:simplePos x="0" y="0"/>
                      <wp:positionH relativeFrom="column">
                        <wp:posOffset>-37429</wp:posOffset>
                      </wp:positionH>
                      <wp:positionV relativeFrom="paragraph">
                        <wp:posOffset>30033</wp:posOffset>
                      </wp:positionV>
                      <wp:extent cx="161925" cy="161925"/>
                      <wp:effectExtent l="0" t="0" r="28575" b="28575"/>
                      <wp:wrapNone/>
                      <wp:docPr id="367" name="正方形/長方形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67" o:spid="_x0000_s1026" style="position:absolute;left:0;text-align:left;margin-left:-2.95pt;margin-top:2.35pt;width:12.75pt;height:12.7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" fillcolor="window" strokecolor="windowText" strokeweight="1pt"/>
                  </w:pict>
                </mc:Fallback>
              </mc:AlternateContent>
            </w:r>
          </w:p>
          <w:p w:rsidR="00A96A47" w:rsidRPr="005B3735" w:rsidRDefault="00A96A47" w:rsidP="00640DDF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F82437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2465" w:type="dxa"/>
          </w:tcPr>
          <w:p w:rsidR="00A96A47" w:rsidRPr="005B3735" w:rsidRDefault="00A96A47" w:rsidP="00F82437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78C8859C" wp14:editId="3FBAB552">
                      <wp:simplePos x="0" y="0"/>
                      <wp:positionH relativeFrom="column">
                        <wp:posOffset>-39146</wp:posOffset>
                      </wp:positionH>
                      <wp:positionV relativeFrom="paragraph">
                        <wp:posOffset>29434</wp:posOffset>
                      </wp:positionV>
                      <wp:extent cx="161925" cy="161925"/>
                      <wp:effectExtent l="0" t="0" r="28575" b="28575"/>
                      <wp:wrapNone/>
                      <wp:docPr id="368" name="正方形/長方形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68" o:spid="_x0000_s1026" style="position:absolute;left:0;text-align:left;margin-left:-3.1pt;margin-top:2.3pt;width:12.75pt;height:12.7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" fillcolor="window" strokecolor="windowText" strokeweight="1pt"/>
                  </w:pict>
                </mc:Fallback>
              </mc:AlternateContent>
            </w:r>
          </w:p>
          <w:p w:rsidR="00A96A47" w:rsidRPr="005B3735" w:rsidRDefault="00A96A47" w:rsidP="00640DDF">
            <w:pPr>
              <w:ind w:firstLineChars="250" w:firstLine="550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ind w:firstLineChars="250" w:firstLine="550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ind w:firstLineChars="250" w:firstLine="550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ind w:firstLineChars="250" w:firstLine="550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F82437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2636" w:type="dxa"/>
          </w:tcPr>
          <w:p w:rsidR="00A96A47" w:rsidRPr="005B3735" w:rsidRDefault="00A96A47" w:rsidP="00F82437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78CAEA2B" wp14:editId="1B867C98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48895</wp:posOffset>
                      </wp:positionV>
                      <wp:extent cx="161925" cy="161925"/>
                      <wp:effectExtent l="0" t="0" r="28575" b="28575"/>
                      <wp:wrapNone/>
                      <wp:docPr id="369" name="正方形/長方形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69" o:spid="_x0000_s1026" style="position:absolute;left:0;text-align:left;margin-left:-1pt;margin-top:3.85pt;width:12.75pt;height:12.7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" fillcolor="window" strokecolor="windowText" strokeweight="1pt"/>
                  </w:pict>
                </mc:Fallback>
              </mc:AlternateContent>
            </w:r>
          </w:p>
          <w:p w:rsidR="00A96A47" w:rsidRPr="005B3735" w:rsidRDefault="00A96A47" w:rsidP="00640DDF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A96A47" w:rsidRPr="005B3735" w:rsidTr="00F82437">
        <w:trPr>
          <w:trHeight w:val="2172"/>
        </w:trPr>
        <w:tc>
          <w:tcPr>
            <w:tcW w:w="2465" w:type="dxa"/>
          </w:tcPr>
          <w:p w:rsidR="00A96A47" w:rsidRPr="005B3735" w:rsidRDefault="00A96A47" w:rsidP="00640DDF">
            <w:pPr>
              <w:ind w:firstLineChars="300" w:firstLine="630"/>
              <w:rPr>
                <w:rFonts w:ascii="HG丸ｺﾞｼｯｸM-PRO" w:eastAsia="HG丸ｺﾞｼｯｸM-PRO" w:hAnsi="HG丸ｺﾞｼｯｸM-PRO"/>
                <w:sz w:val="22"/>
              </w:rPr>
            </w:pPr>
            <w:r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11668832" wp14:editId="2583A9C0">
                      <wp:simplePos x="0" y="0"/>
                      <wp:positionH relativeFrom="column">
                        <wp:posOffset>-31152</wp:posOffset>
                      </wp:positionH>
                      <wp:positionV relativeFrom="paragraph">
                        <wp:posOffset>36639</wp:posOffset>
                      </wp:positionV>
                      <wp:extent cx="161925" cy="161925"/>
                      <wp:effectExtent l="0" t="0" r="28575" b="28575"/>
                      <wp:wrapNone/>
                      <wp:docPr id="370" name="正方形/長方形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70" o:spid="_x0000_s1026" style="position:absolute;left:0;text-align:left;margin-left:-2.45pt;margin-top:2.9pt;width:12.75pt;height:12.7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" fillcolor="window" strokecolor="windowText" strokeweight="1pt"/>
                  </w:pict>
                </mc:Fallback>
              </mc:AlternateContent>
            </w:r>
          </w:p>
          <w:p w:rsidR="00A96A47" w:rsidRPr="005B3735" w:rsidRDefault="00A96A47" w:rsidP="00640DDF">
            <w:pPr>
              <w:ind w:firstLineChars="300" w:firstLine="660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ind w:firstLineChars="300" w:firstLine="660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ind w:firstLineChars="300" w:firstLine="660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ind w:firstLineChars="300" w:firstLine="660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2465" w:type="dxa"/>
          </w:tcPr>
          <w:p w:rsidR="00A96A47" w:rsidRPr="005B3735" w:rsidRDefault="00A96A47" w:rsidP="00640DDF">
            <w:pPr>
              <w:ind w:firstLineChars="300" w:firstLine="630"/>
              <w:rPr>
                <w:rFonts w:ascii="HG丸ｺﾞｼｯｸM-PRO" w:eastAsia="HG丸ｺﾞｼｯｸM-PRO" w:hAnsi="HG丸ｺﾞｼｯｸM-PRO"/>
                <w:sz w:val="22"/>
              </w:rPr>
            </w:pPr>
            <w:r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4713FE72" wp14:editId="65153121">
                      <wp:simplePos x="0" y="0"/>
                      <wp:positionH relativeFrom="column">
                        <wp:posOffset>-42526</wp:posOffset>
                      </wp:positionH>
                      <wp:positionV relativeFrom="paragraph">
                        <wp:posOffset>46766</wp:posOffset>
                      </wp:positionV>
                      <wp:extent cx="161925" cy="161925"/>
                      <wp:effectExtent l="0" t="0" r="28575" b="28575"/>
                      <wp:wrapNone/>
                      <wp:docPr id="371" name="正方形/長方形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71" o:spid="_x0000_s1026" style="position:absolute;left:0;text-align:left;margin-left:-3.35pt;margin-top:3.7pt;width:12.75pt;height:12.7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" fillcolor="window" strokecolor="windowText" strokeweight="1pt"/>
                  </w:pict>
                </mc:Fallback>
              </mc:AlternateContent>
            </w:r>
          </w:p>
          <w:p w:rsidR="00A96A47" w:rsidRPr="005B3735" w:rsidRDefault="00A96A47" w:rsidP="00640DDF">
            <w:pPr>
              <w:ind w:firstLineChars="300" w:firstLine="660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ind w:firstLineChars="300" w:firstLine="660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ind w:firstLineChars="300" w:firstLine="660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ind w:firstLineChars="300" w:firstLine="660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F82437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2465" w:type="dxa"/>
          </w:tcPr>
          <w:p w:rsidR="00A96A47" w:rsidRPr="005B3735" w:rsidRDefault="00A96A47" w:rsidP="00640DDF">
            <w:pPr>
              <w:ind w:firstLineChars="300" w:firstLine="630"/>
              <w:rPr>
                <w:rFonts w:ascii="HG丸ｺﾞｼｯｸM-PRO" w:eastAsia="HG丸ｺﾞｼｯｸM-PRO" w:hAnsi="HG丸ｺﾞｼｯｸM-PRO"/>
                <w:sz w:val="22"/>
              </w:rPr>
            </w:pPr>
            <w:r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790AB765" wp14:editId="2B2A99ED">
                      <wp:simplePos x="0" y="0"/>
                      <wp:positionH relativeFrom="column">
                        <wp:posOffset>-34254</wp:posOffset>
                      </wp:positionH>
                      <wp:positionV relativeFrom="paragraph">
                        <wp:posOffset>31302</wp:posOffset>
                      </wp:positionV>
                      <wp:extent cx="161925" cy="161925"/>
                      <wp:effectExtent l="0" t="0" r="28575" b="28575"/>
                      <wp:wrapNone/>
                      <wp:docPr id="372" name="正方形/長方形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72" o:spid="_x0000_s1026" style="position:absolute;left:0;text-align:left;margin-left:-2.7pt;margin-top:2.45pt;width:12.75pt;height:12.7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" fillcolor="window" strokecolor="windowText" strokeweight="1pt"/>
                  </w:pict>
                </mc:Fallback>
              </mc:AlternateContent>
            </w:r>
          </w:p>
          <w:p w:rsidR="00A96A47" w:rsidRPr="005B3735" w:rsidRDefault="00A96A47" w:rsidP="00640DDF">
            <w:pPr>
              <w:ind w:firstLineChars="300" w:firstLine="660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ind w:firstLineChars="300" w:firstLine="660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ind w:firstLineChars="300" w:firstLine="660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ind w:firstLineChars="300" w:firstLine="660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2636" w:type="dxa"/>
          </w:tcPr>
          <w:p w:rsidR="00A96A47" w:rsidRPr="005B3735" w:rsidRDefault="00A96A47" w:rsidP="00640DDF">
            <w:pPr>
              <w:ind w:left="108" w:firstLineChars="250" w:firstLine="525"/>
              <w:rPr>
                <w:rFonts w:ascii="HG丸ｺﾞｼｯｸM-PRO" w:eastAsia="HG丸ｺﾞｼｯｸM-PRO" w:hAnsi="HG丸ｺﾞｼｯｸM-PRO"/>
                <w:sz w:val="22"/>
              </w:rPr>
            </w:pPr>
            <w:r w:rsidRPr="005B3735">
              <w:rPr>
                <w:rFonts w:ascii="HG丸ｺﾞｼｯｸM-PRO" w:eastAsia="HG丸ｺﾞｼｯｸM-PRO" w:hAnsi="HG丸ｺﾞｼｯｸM-PRO" w:cs="Arial"/>
                <w:noProof/>
                <w:color w:val="0000DE"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1C5FD2DF" wp14:editId="23296A37">
                      <wp:simplePos x="0" y="0"/>
                      <wp:positionH relativeFrom="column">
                        <wp:posOffset>-35971</wp:posOffset>
                      </wp:positionH>
                      <wp:positionV relativeFrom="paragraph">
                        <wp:posOffset>35990</wp:posOffset>
                      </wp:positionV>
                      <wp:extent cx="161925" cy="161925"/>
                      <wp:effectExtent l="0" t="0" r="28575" b="28575"/>
                      <wp:wrapNone/>
                      <wp:docPr id="373" name="正方形/長方形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73" o:spid="_x0000_s1026" style="position:absolute;left:0;text-align:left;margin-left:-2.85pt;margin-top:2.85pt;width:12.75pt;height:12.7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" fillcolor="window" strokecolor="windowText" strokeweight="1pt"/>
                  </w:pict>
                </mc:Fallback>
              </mc:AlternateContent>
            </w:r>
          </w:p>
          <w:p w:rsidR="00A96A47" w:rsidRPr="005B3735" w:rsidRDefault="00A96A47" w:rsidP="00640DDF">
            <w:pPr>
              <w:ind w:left="108" w:firstLineChars="250" w:firstLine="550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ind w:left="108" w:firstLineChars="250" w:firstLine="550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ind w:left="108" w:firstLineChars="250" w:firstLine="550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ind w:left="108" w:firstLineChars="250" w:firstLine="550"/>
              <w:rPr>
                <w:rFonts w:ascii="HG丸ｺﾞｼｯｸM-PRO" w:eastAsia="HG丸ｺﾞｼｯｸM-PRO" w:hAnsi="HG丸ｺﾞｼｯｸM-PRO"/>
                <w:sz w:val="22"/>
              </w:rPr>
            </w:pPr>
          </w:p>
          <w:p w:rsidR="00A96A47" w:rsidRPr="005B3735" w:rsidRDefault="00A96A47" w:rsidP="00640DDF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</w:tbl>
    <w:p w:rsidR="000139BC" w:rsidRDefault="000139BC" w:rsidP="00AD4F3A"/>
    <w:p w:rsidR="005B3735" w:rsidRDefault="00C23005" w:rsidP="00AD4F3A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2A0C3BC7" wp14:editId="325DFD3D">
                <wp:simplePos x="0" y="0"/>
                <wp:positionH relativeFrom="column">
                  <wp:posOffset>3057525</wp:posOffset>
                </wp:positionH>
                <wp:positionV relativeFrom="paragraph">
                  <wp:posOffset>11430</wp:posOffset>
                </wp:positionV>
                <wp:extent cx="276225" cy="323850"/>
                <wp:effectExtent l="0" t="0" r="28575" b="19050"/>
                <wp:wrapNone/>
                <wp:docPr id="314" name="円/楕円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238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63F3" w:rsidRPr="00692534" w:rsidRDefault="000C63F3" w:rsidP="0069253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14" o:spid="_x0000_s1114" style="position:absolute;margin-left:240.75pt;margin-top:.9pt;width:21.75pt;height:25.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" fillcolor="window" strokecolor="#f79646" strokeweight="2pt">
                <v:textbox inset="0,0,0,0">
                  <w:txbxContent>
                    <w:p w:rsidR="000C63F3" w:rsidRPr="00692534" w:rsidRDefault="000C63F3" w:rsidP="0069253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４</w:t>
                      </w:r>
                    </w:p>
                  </w:txbxContent>
                </v:textbox>
              </v:oval>
            </w:pict>
          </mc:Fallback>
        </mc:AlternateContent>
      </w:r>
    </w:p>
    <w:p w:rsidR="00AD4F3A" w:rsidRPr="005B3735" w:rsidRDefault="005514B5" w:rsidP="00AD4F3A">
      <w:r w:rsidRPr="004E0439">
        <w:rPr>
          <w:rFonts w:hint="eastAsia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775A5BFC" wp14:editId="6087D957">
                <wp:simplePos x="0" y="0"/>
                <wp:positionH relativeFrom="column">
                  <wp:posOffset>3733800</wp:posOffset>
                </wp:positionH>
                <wp:positionV relativeFrom="paragraph">
                  <wp:posOffset>133350</wp:posOffset>
                </wp:positionV>
                <wp:extent cx="1971675" cy="1704975"/>
                <wp:effectExtent l="152400" t="152400" r="161925" b="161925"/>
                <wp:wrapNone/>
                <wp:docPr id="227" name="円/楕円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7049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glow rad="139700">
                            <a:schemeClr val="accent2">
                              <a:satMod val="175000"/>
                              <a:alpha val="50000"/>
                            </a:schemeClr>
                          </a:glow>
                        </a:effectLst>
                      </wps:spPr>
                      <wps:txbx>
                        <w:txbxContent>
                          <w:p w:rsidR="000C63F3" w:rsidRDefault="000C63F3" w:rsidP="005514B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0C63F3" w:rsidRPr="00A04DC5" w:rsidRDefault="000C63F3" w:rsidP="005514B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B288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だれ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A04DC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B288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たす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A04DC5">
                              <w:rPr>
                                <w:rFonts w:ascii="HG丸ｺﾞｼｯｸM-PRO" w:eastAsia="HG丸ｺﾞｼｯｸM-PRO" w:hAnsi="HG丸ｺﾞｼｯｸM-PRO"/>
                              </w:rPr>
                              <w:t>けを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B288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もと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A04DC5">
                              <w:rPr>
                                <w:rFonts w:ascii="HG丸ｺﾞｼｯｸM-PRO" w:eastAsia="HG丸ｺﾞｼｯｸM-PRO" w:hAnsi="HG丸ｺﾞｼｯｸM-PRO"/>
                              </w:rPr>
                              <w:t>めることができます</w:t>
                            </w:r>
                            <w:r w:rsidRPr="00A04DC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27" o:spid="_x0000_s1115" style="position:absolute;margin-left:294pt;margin-top:10.5pt;width:155.25pt;height:134.2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" fillcolor="window" stroked="f" strokeweight="1pt">
                <v:stroke joinstyle="miter"/>
                <v:textbox inset="2mm,0,2mm,1mm">
                  <w:txbxContent>
                    <w:p w:rsidR="000C63F3" w:rsidRDefault="000C63F3" w:rsidP="005514B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0C63F3" w:rsidRPr="00A04DC5" w:rsidRDefault="000C63F3" w:rsidP="005514B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B288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だれ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誰</w:t>
                            </w:r>
                          </w:rubyBase>
                        </w:ruby>
                      </w:r>
                      <w:r w:rsidRPr="00A04DC5">
                        <w:rPr>
                          <w:rFonts w:ascii="HG丸ｺﾞｼｯｸM-PRO" w:eastAsia="HG丸ｺﾞｼｯｸM-PRO" w:hAnsi="HG丸ｺﾞｼｯｸM-PRO" w:hint="eastAsia"/>
                        </w:rPr>
                        <w:t>かに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B288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たす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助</w:t>
                            </w:r>
                          </w:rubyBase>
                        </w:ruby>
                      </w:r>
                      <w:r w:rsidRPr="00A04DC5">
                        <w:rPr>
                          <w:rFonts w:ascii="HG丸ｺﾞｼｯｸM-PRO" w:eastAsia="HG丸ｺﾞｼｯｸM-PRO" w:hAnsi="HG丸ｺﾞｼｯｸM-PRO"/>
                        </w:rPr>
                        <w:t>けを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B288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もと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求</w:t>
                            </w:r>
                          </w:rubyBase>
                        </w:ruby>
                      </w:r>
                      <w:r w:rsidRPr="00A04DC5">
                        <w:rPr>
                          <w:rFonts w:ascii="HG丸ｺﾞｼｯｸM-PRO" w:eastAsia="HG丸ｺﾞｼｯｸM-PRO" w:hAnsi="HG丸ｺﾞｼｯｸM-PRO"/>
                        </w:rPr>
                        <w:t>めることができます</w:t>
                      </w:r>
                      <w:r w:rsidRPr="00A04DC5">
                        <w:rPr>
                          <w:rFonts w:ascii="HG丸ｺﾞｼｯｸM-PRO" w:eastAsia="HG丸ｺﾞｼｯｸM-PRO" w:hAnsi="HG丸ｺﾞｼｯｸM-PRO" w:hint="eastAsia"/>
                        </w:rPr>
                        <w:t>か？</w:t>
                      </w:r>
                    </w:p>
                  </w:txbxContent>
                </v:textbox>
              </v:oval>
            </w:pict>
          </mc:Fallback>
        </mc:AlternateContent>
      </w:r>
      <w:r w:rsidRPr="004E0439"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1A3C5516" wp14:editId="1798F620">
                <wp:simplePos x="0" y="0"/>
                <wp:positionH relativeFrom="column">
                  <wp:posOffset>600075</wp:posOffset>
                </wp:positionH>
                <wp:positionV relativeFrom="paragraph">
                  <wp:posOffset>447675</wp:posOffset>
                </wp:positionV>
                <wp:extent cx="1895475" cy="1676400"/>
                <wp:effectExtent l="152400" t="152400" r="161925" b="152400"/>
                <wp:wrapNone/>
                <wp:docPr id="229" name="円/楕円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6764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glow rad="139700">
                            <a:schemeClr val="accent2">
                              <a:satMod val="175000"/>
                              <a:alpha val="50000"/>
                            </a:schemeClr>
                          </a:glow>
                        </a:effectLst>
                      </wps:spPr>
                      <wps:txbx>
                        <w:txbxContent>
                          <w:p w:rsidR="000C63F3" w:rsidRDefault="000C63F3" w:rsidP="00AD4F3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14:glow w14:rad="0">
                                  <w14:srgbClr w14:val="FF0000"/>
                                </w14:glow>
                              </w:rPr>
                            </w:pPr>
                          </w:p>
                          <w:p w:rsidR="000C63F3" w:rsidRPr="004E0439" w:rsidRDefault="000C63F3" w:rsidP="00AD4F3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14:glow w14:rad="0">
                                  <w14:srgbClr w14:val="FF0000"/>
                                </w14:gl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14:glow w14:rad="0">
                                  <w14:srgbClr w14:val="FF0000"/>
                                </w14:gl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B288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14:glow w14:rad="0">
                                        <w14:srgbClr w14:val="FF0000"/>
                                      </w14:glow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14:glow w14:rad="0">
                                        <w14:srgbClr w14:val="FF0000"/>
                                      </w14:glow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4E0439">
                              <w:rPr>
                                <w:rFonts w:ascii="HG丸ｺﾞｼｯｸM-PRO" w:eastAsia="HG丸ｺﾞｼｯｸM-PRO" w:hAnsi="HG丸ｺﾞｼｯｸM-PRO"/>
                                <w14:glow w14:rad="0">
                                  <w14:srgbClr w14:val="FF0000"/>
                                </w14:glow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14:glow w14:rad="0">
                                  <w14:srgbClr w14:val="FF0000"/>
                                </w14:gl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B288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14:glow w14:rad="0">
                                        <w14:srgbClr w14:val="FF0000"/>
                                      </w14:glow>
                                    </w:rPr>
                                    <w:t>ひなん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14:glow w14:rad="0">
                                        <w14:srgbClr w14:val="FF0000"/>
                                      </w14:glow>
                                    </w:rPr>
                                    <w:t>避難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14:glow w14:rad="0">
                                  <w14:srgbClr w14:val="FF0000"/>
                                </w14:gl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B288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14:glow w14:rad="0">
                                        <w14:srgbClr w14:val="FF0000"/>
                                      </w14:glow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14:glow w14:rad="0">
                                        <w14:srgbClr w14:val="FF0000"/>
                                      </w14:glow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4E0439">
                              <w:rPr>
                                <w:rFonts w:ascii="HG丸ｺﾞｼｯｸM-PRO" w:eastAsia="HG丸ｺﾞｼｯｸM-PRO" w:hAnsi="HG丸ｺﾞｼｯｸM-PRO" w:hint="eastAsia"/>
                                <w14:glow w14:rad="0">
                                  <w14:srgbClr w14:val="FF0000"/>
                                </w14:glow>
                              </w:rPr>
                              <w:t>に</w:t>
                            </w:r>
                            <w:r w:rsidRPr="004E0439">
                              <w:rPr>
                                <w:rFonts w:ascii="HG丸ｺﾞｼｯｸM-PRO" w:eastAsia="HG丸ｺﾞｼｯｸM-PRO" w:hAnsi="HG丸ｺﾞｼｯｸM-PRO"/>
                                <w14:glow w14:rad="0">
                                  <w14:srgbClr w14:val="FF0000"/>
                                </w14:glow>
                              </w:rPr>
                              <w:t>行けますか？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29" o:spid="_x0000_s1116" style="position:absolute;margin-left:47.25pt;margin-top:35.25pt;width:149.25pt;height:132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" fillcolor="window" stroked="f" strokeweight="1pt">
                <v:stroke joinstyle="miter"/>
                <v:textbox inset="2mm,0,2mm,1mm">
                  <w:txbxContent>
                    <w:p w:rsidR="000C63F3" w:rsidRDefault="000C63F3" w:rsidP="00AD4F3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14:glow w14:rad="0">
                            <w14:srgbClr w14:val="FF0000"/>
                          </w14:glow>
                        </w:rPr>
                      </w:pPr>
                    </w:p>
                    <w:p w:rsidR="000C63F3" w:rsidRPr="004E0439" w:rsidRDefault="000C63F3" w:rsidP="00AD4F3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14:glow w14:rad="0">
                            <w14:srgbClr w14:val="FF0000"/>
                          </w14:glow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14:glow w14:rad="0">
                            <w14:srgbClr w14:val="FF0000"/>
                          </w14:gl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B288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14:glow w14:rad="0">
                                  <w14:srgbClr w14:val="FF0000"/>
                                </w14:glow>
                              </w:rPr>
                              <w:t>ひとり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14:glow w14:rad="0">
                                  <w14:srgbClr w14:val="FF0000"/>
                                </w14:glow>
                              </w:rPr>
                              <w:t>一人</w:t>
                            </w:r>
                          </w:rubyBase>
                        </w:ruby>
                      </w:r>
                      <w:r w:rsidRPr="004E0439">
                        <w:rPr>
                          <w:rFonts w:ascii="HG丸ｺﾞｼｯｸM-PRO" w:eastAsia="HG丸ｺﾞｼｯｸM-PRO" w:hAnsi="HG丸ｺﾞｼｯｸM-PRO"/>
                          <w14:glow w14:rad="0">
                            <w14:srgbClr w14:val="FF0000"/>
                          </w14:glow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14:glow w14:rad="0">
                            <w14:srgbClr w14:val="FF0000"/>
                          </w14:gl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B288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14:glow w14:rad="0">
                                  <w14:srgbClr w14:val="FF0000"/>
                                </w14:glow>
                              </w:rPr>
                              <w:t>ひなん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14:glow w14:rad="0">
                                  <w14:srgbClr w14:val="FF0000"/>
                                </w14:glow>
                              </w:rPr>
                              <w:t>避難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14:glow w14:rad="0">
                            <w14:srgbClr w14:val="FF0000"/>
                          </w14:gl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B2889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14:glow w14:rad="0">
                                  <w14:srgbClr w14:val="FF0000"/>
                                </w14:glow>
                              </w:rPr>
                              <w:t>ばしょ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14:glow w14:rad="0">
                                  <w14:srgbClr w14:val="FF0000"/>
                                </w14:glow>
                              </w:rPr>
                              <w:t>場所</w:t>
                            </w:r>
                          </w:rubyBase>
                        </w:ruby>
                      </w:r>
                      <w:r w:rsidRPr="004E0439">
                        <w:rPr>
                          <w:rFonts w:ascii="HG丸ｺﾞｼｯｸM-PRO" w:eastAsia="HG丸ｺﾞｼｯｸM-PRO" w:hAnsi="HG丸ｺﾞｼｯｸM-PRO" w:hint="eastAsia"/>
                          <w14:glow w14:rad="0">
                            <w14:srgbClr w14:val="FF0000"/>
                          </w14:glow>
                        </w:rPr>
                        <w:t>に</w:t>
                      </w:r>
                      <w:r w:rsidRPr="004E0439">
                        <w:rPr>
                          <w:rFonts w:ascii="HG丸ｺﾞｼｯｸM-PRO" w:eastAsia="HG丸ｺﾞｼｯｸM-PRO" w:hAnsi="HG丸ｺﾞｼｯｸM-PRO"/>
                          <w14:glow w14:rad="0">
                            <w14:srgbClr w14:val="FF0000"/>
                          </w14:glow>
                        </w:rPr>
                        <w:t>行けますか？</w:t>
                      </w:r>
                    </w:p>
                  </w:txbxContent>
                </v:textbox>
              </v:oval>
            </w:pict>
          </mc:Fallback>
        </mc:AlternateContent>
      </w:r>
      <w:r w:rsidR="00AD4F3A" w:rsidRPr="004E0439">
        <w:rPr>
          <w:rFonts w:ascii="HG丸ｺﾞｼｯｸM-PRO" w:eastAsia="HG丸ｺﾞｼｯｸM-PRO" w:hAnsi="HG丸ｺﾞｼｯｸM-PRO" w:hint="eastAsia"/>
          <w:sz w:val="32"/>
          <w:szCs w:val="32"/>
        </w:rPr>
        <w:t>◆</w:t>
      </w:r>
      <w:r w:rsidR="005B2889"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B2889" w:rsidRPr="005B2889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さいがい</w:t>
            </w:r>
          </w:rt>
          <w:rubyBase>
            <w:r w:rsidR="005B2889">
              <w:rPr>
                <w:rFonts w:ascii="HG丸ｺﾞｼｯｸM-PRO" w:eastAsia="HG丸ｺﾞｼｯｸM-PRO" w:hAnsi="HG丸ｺﾞｼｯｸM-PRO"/>
                <w:sz w:val="32"/>
                <w:szCs w:val="32"/>
              </w:rPr>
              <w:t>災害</w:t>
            </w:r>
          </w:rubyBase>
        </w:ruby>
      </w:r>
      <w:r w:rsidR="00AD4F3A" w:rsidRPr="004E0439">
        <w:rPr>
          <w:rFonts w:ascii="HG丸ｺﾞｼｯｸM-PRO" w:eastAsia="HG丸ｺﾞｼｯｸM-PRO" w:hAnsi="HG丸ｺﾞｼｯｸM-PRO" w:hint="eastAsia"/>
          <w:sz w:val="32"/>
          <w:szCs w:val="32"/>
        </w:rPr>
        <w:t>が</w:t>
      </w:r>
      <w:r w:rsidR="005B2889"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B2889" w:rsidRPr="005B2889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お</w:t>
            </w:r>
          </w:rt>
          <w:rubyBase>
            <w:r w:rsidR="005B2889">
              <w:rPr>
                <w:rFonts w:ascii="HG丸ｺﾞｼｯｸM-PRO" w:eastAsia="HG丸ｺﾞｼｯｸM-PRO" w:hAnsi="HG丸ｺﾞｼｯｸM-PRO"/>
                <w:sz w:val="32"/>
                <w:szCs w:val="32"/>
              </w:rPr>
              <w:t>起</w:t>
            </w:r>
          </w:rubyBase>
        </w:ruby>
      </w:r>
      <w:r w:rsidR="00AD4F3A" w:rsidRPr="004E0439">
        <w:rPr>
          <w:rFonts w:ascii="HG丸ｺﾞｼｯｸM-PRO" w:eastAsia="HG丸ｺﾞｼｯｸM-PRO" w:hAnsi="HG丸ｺﾞｼｯｸM-PRO" w:hint="eastAsia"/>
          <w:sz w:val="32"/>
          <w:szCs w:val="32"/>
        </w:rPr>
        <w:t>きた</w:t>
      </w:r>
      <w:r w:rsidR="005B2889"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B2889" w:rsidRPr="005B2889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とき</w:t>
            </w:r>
          </w:rt>
          <w:rubyBase>
            <w:r w:rsidR="005B2889">
              <w:rPr>
                <w:rFonts w:ascii="HG丸ｺﾞｼｯｸM-PRO" w:eastAsia="HG丸ｺﾞｼｯｸM-PRO" w:hAnsi="HG丸ｺﾞｼｯｸM-PRO"/>
                <w:sz w:val="32"/>
                <w:szCs w:val="32"/>
              </w:rPr>
              <w:t>時</w:t>
            </w:r>
          </w:rubyBase>
        </w:ruby>
      </w:r>
      <w:r w:rsidR="00AD4F3A" w:rsidRPr="004E0439">
        <w:rPr>
          <w:rFonts w:ascii="HG丸ｺﾞｼｯｸM-PRO" w:eastAsia="HG丸ｺﾞｼｯｸM-PRO" w:hAnsi="HG丸ｺﾞｼｯｸM-PRO" w:hint="eastAsia"/>
          <w:sz w:val="32"/>
          <w:szCs w:val="32"/>
        </w:rPr>
        <w:t>の</w:t>
      </w:r>
      <w:r w:rsidR="005B2889"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B2889" w:rsidRPr="005B2889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たす</w:t>
            </w:r>
          </w:rt>
          <w:rubyBase>
            <w:r w:rsidR="005B2889">
              <w:rPr>
                <w:rFonts w:ascii="HG丸ｺﾞｼｯｸM-PRO" w:eastAsia="HG丸ｺﾞｼｯｸM-PRO" w:hAnsi="HG丸ｺﾞｼｯｸM-PRO"/>
                <w:sz w:val="32"/>
                <w:szCs w:val="32"/>
              </w:rPr>
              <w:t>助</w:t>
            </w:r>
          </w:rubyBase>
        </w:ruby>
      </w:r>
      <w:r w:rsidR="00AD4F3A" w:rsidRPr="004E0439">
        <w:rPr>
          <w:rFonts w:ascii="HG丸ｺﾞｼｯｸM-PRO" w:eastAsia="HG丸ｺﾞｼｯｸM-PRO" w:hAnsi="HG丸ｺﾞｼｯｸM-PRO" w:hint="eastAsia"/>
          <w:sz w:val="32"/>
          <w:szCs w:val="32"/>
        </w:rPr>
        <w:t>けの</w:t>
      </w:r>
      <w:r w:rsidR="005B2889"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B2889" w:rsidRPr="005B2889">
              <w:rPr>
                <w:rFonts w:ascii="HG丸ｺﾞｼｯｸM-PRO" w:eastAsia="HG丸ｺﾞｼｯｸM-PRO" w:hAnsi="HG丸ｺﾞｼｯｸM-PRO"/>
                <w:sz w:val="16"/>
                <w:szCs w:val="32"/>
              </w:rPr>
              <w:t>もと</w:t>
            </w:r>
          </w:rt>
          <w:rubyBase>
            <w:r w:rsidR="005B2889">
              <w:rPr>
                <w:rFonts w:ascii="HG丸ｺﾞｼｯｸM-PRO" w:eastAsia="HG丸ｺﾞｼｯｸM-PRO" w:hAnsi="HG丸ｺﾞｼｯｸM-PRO"/>
                <w:sz w:val="32"/>
                <w:szCs w:val="32"/>
              </w:rPr>
              <w:t>求</w:t>
            </w:r>
          </w:rubyBase>
        </w:ruby>
      </w:r>
      <w:r w:rsidR="00AD4F3A" w:rsidRPr="004E0439">
        <w:rPr>
          <w:rFonts w:ascii="HG丸ｺﾞｼｯｸM-PRO" w:eastAsia="HG丸ｺﾞｼｯｸM-PRO" w:hAnsi="HG丸ｺﾞｼｯｸM-PRO" w:hint="eastAsia"/>
          <w:sz w:val="32"/>
          <w:szCs w:val="32"/>
        </w:rPr>
        <w:t>め</w:t>
      </w:r>
      <w:r w:rsidR="005B2889">
        <w:rPr>
          <w:rFonts w:ascii="HG丸ｺﾞｼｯｸM-PRO" w:eastAsia="HG丸ｺﾞｼｯｸM-PRO" w:hAnsi="HG丸ｺﾞｼｯｸM-PRO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5B2889" w:rsidRPr="005B2889">
              <w:rPr>
                <w:rFonts w:ascii="HG丸ｺﾞｼｯｸM-PRO" w:eastAsia="HG丸ｺﾞｼｯｸM-PRO" w:hAnsi="HG丸ｺﾞｼｯｸM-PRO"/>
                <w:sz w:val="16"/>
                <w:szCs w:val="32"/>
              </w:rPr>
              <w:t>かた</w:t>
            </w:r>
          </w:rt>
          <w:rubyBase>
            <w:r w:rsidR="005B2889">
              <w:rPr>
                <w:rFonts w:ascii="HG丸ｺﾞｼｯｸM-PRO" w:eastAsia="HG丸ｺﾞｼｯｸM-PRO" w:hAnsi="HG丸ｺﾞｼｯｸM-PRO"/>
                <w:sz w:val="32"/>
                <w:szCs w:val="32"/>
              </w:rPr>
              <w:t>方</w:t>
            </w:r>
          </w:rubyBase>
        </w:ruby>
      </w:r>
    </w:p>
    <w:p w:rsidR="00692534" w:rsidRPr="00AD4F3A" w:rsidRDefault="00692534" w:rsidP="005B16E7">
      <w:pPr>
        <w:rPr>
          <w:rFonts w:ascii="HG丸ｺﾞｼｯｸM-PRO" w:eastAsia="HG丸ｺﾞｼｯｸM-PRO" w:hAnsi="HG丸ｺﾞｼｯｸM-PRO"/>
        </w:rPr>
      </w:pPr>
    </w:p>
    <w:p w:rsidR="00692534" w:rsidRDefault="004E0439" w:rsidP="005B16E7">
      <w:r w:rsidRPr="004E0439"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C402E4E" wp14:editId="653D2FC4">
                <wp:simplePos x="0" y="0"/>
                <wp:positionH relativeFrom="column">
                  <wp:posOffset>2542540</wp:posOffset>
                </wp:positionH>
                <wp:positionV relativeFrom="paragraph">
                  <wp:posOffset>66675</wp:posOffset>
                </wp:positionV>
                <wp:extent cx="877330" cy="333633"/>
                <wp:effectExtent l="0" t="0" r="0" b="0"/>
                <wp:wrapNone/>
                <wp:docPr id="217" name="テキスト ボックス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330" cy="333633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  <a:effectLst/>
                      </wps:spPr>
                      <wps:txbx>
                        <w:txbxContent>
                          <w:p w:rsidR="000C63F3" w:rsidRPr="00A04DC5" w:rsidRDefault="000C63F3" w:rsidP="00AD4F3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B288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04DC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けない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17" o:spid="_x0000_s1117" type="#_x0000_t202" style="position:absolute;margin-left:200.2pt;margin-top:5.25pt;width:69.1pt;height:26.25pt;z-index:25164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" fillcolor="window" strokeweight=".5pt">
                <v:fill opacity="0"/>
                <v:stroke opacity="0"/>
                <v:textbox>
                  <w:txbxContent>
                    <w:p w:rsidR="000C63F3" w:rsidRPr="00A04DC5" w:rsidRDefault="000C63F3" w:rsidP="00AD4F3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B288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行</w:t>
                            </w:r>
                          </w:rubyBase>
                        </w:ruby>
                      </w:r>
                      <w:r w:rsidRPr="00A04DC5">
                        <w:rPr>
                          <w:rFonts w:ascii="HG丸ｺﾞｼｯｸM-PRO" w:eastAsia="HG丸ｺﾞｼｯｸM-PRO" w:hAnsi="HG丸ｺﾞｼｯｸM-PRO" w:hint="eastAsia"/>
                        </w:rPr>
                        <w:t>けない</w:t>
                      </w:r>
                    </w:p>
                  </w:txbxContent>
                </v:textbox>
              </v:shape>
            </w:pict>
          </mc:Fallback>
        </mc:AlternateContent>
      </w:r>
    </w:p>
    <w:p w:rsidR="00692534" w:rsidRDefault="00B252ED" w:rsidP="005B16E7">
      <w:r>
        <w:rPr>
          <w:noProof/>
        </w:rPr>
        <w:drawing>
          <wp:anchor distT="0" distB="0" distL="114300" distR="114300" simplePos="0" relativeHeight="251806208" behindDoc="0" locked="0" layoutInCell="1" allowOverlap="1" wp14:anchorId="63CBECC7" wp14:editId="21477805">
            <wp:simplePos x="0" y="0"/>
            <wp:positionH relativeFrom="column">
              <wp:posOffset>4335780</wp:posOffset>
            </wp:positionH>
            <wp:positionV relativeFrom="paragraph">
              <wp:posOffset>171450</wp:posOffset>
            </wp:positionV>
            <wp:extent cx="567055" cy="657225"/>
            <wp:effectExtent l="0" t="0" r="4445" b="9525"/>
            <wp:wrapNone/>
            <wp:docPr id="238" name="図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358" w:rsidRDefault="0072319A" w:rsidP="005B16E7">
      <w:r w:rsidRPr="004E0439"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309C689F" wp14:editId="7B667BBE">
                <wp:simplePos x="0" y="0"/>
                <wp:positionH relativeFrom="column">
                  <wp:posOffset>2543175</wp:posOffset>
                </wp:positionH>
                <wp:positionV relativeFrom="paragraph">
                  <wp:posOffset>47625</wp:posOffset>
                </wp:positionV>
                <wp:extent cx="1076325" cy="45719"/>
                <wp:effectExtent l="0" t="114300" r="0" b="145415"/>
                <wp:wrapNone/>
                <wp:docPr id="228" name="直線矢印コネクタ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6325" cy="45719"/>
                        </a:xfrm>
                        <a:prstGeom prst="straightConnector1">
                          <a:avLst/>
                        </a:prstGeom>
                        <a:noFill/>
                        <a:ln w="698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28" o:spid="_x0000_s1026" type="#_x0000_t32" style="position:absolute;left:0;text-align:left;margin-left:200.25pt;margin-top:3.75pt;width:84.75pt;height:3.6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" strokecolor="windowText" strokeweight="5.5pt">
                <v:stroke endarrow="block" joinstyle="miter"/>
              </v:shape>
            </w:pict>
          </mc:Fallback>
        </mc:AlternateContent>
      </w:r>
      <w:r w:rsidR="00BC3E7D"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766272" behindDoc="0" locked="0" layoutInCell="1" allowOverlap="1" wp14:anchorId="25A61C04" wp14:editId="708D7FD2">
            <wp:simplePos x="0" y="0"/>
            <wp:positionH relativeFrom="column">
              <wp:posOffset>1263709</wp:posOffset>
            </wp:positionH>
            <wp:positionV relativeFrom="paragraph">
              <wp:posOffset>230129</wp:posOffset>
            </wp:positionV>
            <wp:extent cx="647224" cy="755884"/>
            <wp:effectExtent l="0" t="19050" r="0" b="6350"/>
            <wp:wrapNone/>
            <wp:docPr id="204" name="図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走っている人棒人間.png"/>
                    <pic:cNvPicPr/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4654">
                      <a:off x="0" y="0"/>
                      <a:ext cx="647224" cy="755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6FC" w:rsidRPr="004E0439"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F6D883B" wp14:editId="281043AF">
                <wp:simplePos x="0" y="0"/>
                <wp:positionH relativeFrom="column">
                  <wp:posOffset>5647690</wp:posOffset>
                </wp:positionH>
                <wp:positionV relativeFrom="paragraph">
                  <wp:posOffset>209550</wp:posOffset>
                </wp:positionV>
                <wp:extent cx="877330" cy="333633"/>
                <wp:effectExtent l="0" t="0" r="0" b="0"/>
                <wp:wrapNone/>
                <wp:docPr id="215" name="テキスト ボックス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330" cy="333633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  <a:effectLst/>
                      </wps:spPr>
                      <wps:txbx>
                        <w:txbxContent>
                          <w:p w:rsidR="000C63F3" w:rsidRPr="00A04DC5" w:rsidRDefault="000C63F3" w:rsidP="00AD4F3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04DC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できない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15" o:spid="_x0000_s1118" type="#_x0000_t202" style="position:absolute;margin-left:444.7pt;margin-top:16.5pt;width:69.1pt;height:26.25pt;z-index:25164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" fillcolor="window" strokeweight=".5pt">
                <v:fill opacity="0"/>
                <v:stroke opacity="0"/>
                <v:textbox>
                  <w:txbxContent>
                    <w:p w:rsidR="000C63F3" w:rsidRPr="00A04DC5" w:rsidRDefault="000C63F3" w:rsidP="00AD4F3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04DC5">
                        <w:rPr>
                          <w:rFonts w:ascii="HG丸ｺﾞｼｯｸM-PRO" w:eastAsia="HG丸ｺﾞｼｯｸM-PRO" w:hAnsi="HG丸ｺﾞｼｯｸM-PRO" w:hint="eastAsia"/>
                        </w:rPr>
                        <w:t>できない</w:t>
                      </w:r>
                    </w:p>
                  </w:txbxContent>
                </v:textbox>
              </v:shape>
            </w:pict>
          </mc:Fallback>
        </mc:AlternateContent>
      </w:r>
    </w:p>
    <w:p w:rsidR="00040358" w:rsidRDefault="0072319A" w:rsidP="005B16E7">
      <w:r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3015AFB" wp14:editId="360C10D2">
                <wp:simplePos x="0" y="0"/>
                <wp:positionH relativeFrom="column">
                  <wp:posOffset>5524500</wp:posOffset>
                </wp:positionH>
                <wp:positionV relativeFrom="paragraph">
                  <wp:posOffset>187325</wp:posOffset>
                </wp:positionV>
                <wp:extent cx="1158240" cy="704850"/>
                <wp:effectExtent l="38100" t="38100" r="41910" b="38100"/>
                <wp:wrapNone/>
                <wp:docPr id="322" name="直線コネクタ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8240" cy="704850"/>
                        </a:xfrm>
                        <a:prstGeom prst="line">
                          <a:avLst/>
                        </a:prstGeom>
                        <a:ln w="698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22" o:spid="_x0000_s1026" style="position:absolute;left:0;text-align:lef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5pt,14.75pt" to="526.2pt,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" strokecolor="black [3040]" strokeweight="5.5pt"/>
            </w:pict>
          </mc:Fallback>
        </mc:AlternateContent>
      </w:r>
    </w:p>
    <w:p w:rsidR="00040358" w:rsidRDefault="0072319A" w:rsidP="005B16E7">
      <w:r w:rsidRPr="004E0439"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7EE26A1" wp14:editId="564C95E6">
                <wp:simplePos x="0" y="0"/>
                <wp:positionH relativeFrom="column">
                  <wp:posOffset>-45720</wp:posOffset>
                </wp:positionH>
                <wp:positionV relativeFrom="paragraph">
                  <wp:posOffset>95885</wp:posOffset>
                </wp:positionV>
                <wp:extent cx="642551" cy="333633"/>
                <wp:effectExtent l="0" t="0" r="0" b="0"/>
                <wp:wrapNone/>
                <wp:docPr id="218" name="テキスト ボックス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551" cy="333633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  <a:effectLst/>
                      </wps:spPr>
                      <wps:txbx>
                        <w:txbxContent>
                          <w:p w:rsidR="000C63F3" w:rsidRPr="00A04DC5" w:rsidRDefault="000C63F3" w:rsidP="00AD4F3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5B2889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04DC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ける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18" o:spid="_x0000_s1119" type="#_x0000_t202" style="position:absolute;margin-left:-3.6pt;margin-top:7.55pt;width:50.6pt;height:26.2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" fillcolor="window" strokeweight=".5pt">
                <v:fill opacity="0"/>
                <v:stroke opacity="0"/>
                <v:textbox>
                  <w:txbxContent>
                    <w:p w:rsidR="000C63F3" w:rsidRPr="00A04DC5" w:rsidRDefault="000C63F3" w:rsidP="00AD4F3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5B2889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</w:rPr>
                              <w:t>行</w:t>
                            </w:r>
                          </w:rubyBase>
                        </w:ruby>
                      </w:r>
                      <w:r w:rsidRPr="00A04DC5">
                        <w:rPr>
                          <w:rFonts w:ascii="HG丸ｺﾞｼｯｸM-PRO" w:eastAsia="HG丸ｺﾞｼｯｸM-PRO" w:hAnsi="HG丸ｺﾞｼｯｸM-PRO" w:hint="eastAsia"/>
                        </w:rPr>
                        <w:t>ける</w:t>
                      </w:r>
                    </w:p>
                  </w:txbxContent>
                </v:textbox>
              </v:shape>
            </w:pict>
          </mc:Fallback>
        </mc:AlternateContent>
      </w:r>
      <w:r w:rsidR="00BC3E7D" w:rsidRPr="004E0439"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531F8739" wp14:editId="7B937A68">
                <wp:simplePos x="0" y="0"/>
                <wp:positionH relativeFrom="column">
                  <wp:posOffset>457200</wp:posOffset>
                </wp:positionH>
                <wp:positionV relativeFrom="paragraph">
                  <wp:posOffset>142874</wp:posOffset>
                </wp:positionV>
                <wp:extent cx="289560" cy="447675"/>
                <wp:effectExtent l="38100" t="19050" r="34290" b="47625"/>
                <wp:wrapNone/>
                <wp:docPr id="230" name="直線矢印コネクタ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9560" cy="447675"/>
                        </a:xfrm>
                        <a:prstGeom prst="straightConnector1">
                          <a:avLst/>
                        </a:prstGeom>
                        <a:noFill/>
                        <a:ln w="635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30" o:spid="_x0000_s1026" type="#_x0000_t32" style="position:absolute;left:0;text-align:left;margin-left:36pt;margin-top:11.25pt;width:22.8pt;height:35.25pt;flip:x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" strokecolor="windowText" strokeweight="5pt">
                <v:stroke endarrow="block" joinstyle="miter"/>
              </v:shape>
            </w:pict>
          </mc:Fallback>
        </mc:AlternateContent>
      </w:r>
    </w:p>
    <w:p w:rsidR="00040358" w:rsidRDefault="0072319A" w:rsidP="005B16E7">
      <w:r w:rsidRPr="004E0439"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75E008C" wp14:editId="5C47B17B">
                <wp:simplePos x="0" y="0"/>
                <wp:positionH relativeFrom="column">
                  <wp:posOffset>3561080</wp:posOffset>
                </wp:positionH>
                <wp:positionV relativeFrom="paragraph">
                  <wp:posOffset>10160</wp:posOffset>
                </wp:positionV>
                <wp:extent cx="641985" cy="333375"/>
                <wp:effectExtent l="0" t="0" r="0" b="0"/>
                <wp:wrapNone/>
                <wp:docPr id="216" name="テキスト ボックス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" cy="3333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  <a:effectLst/>
                      </wps:spPr>
                      <wps:txbx>
                        <w:txbxContent>
                          <w:p w:rsidR="000C63F3" w:rsidRPr="00A04DC5" w:rsidRDefault="000C63F3" w:rsidP="00AD4F3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A04DC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できる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16" o:spid="_x0000_s1120" type="#_x0000_t202" style="position:absolute;margin-left:280.4pt;margin-top:.8pt;width:50.55pt;height:26.2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" fillcolor="window" strokeweight=".5pt">
                <v:fill opacity="0"/>
                <v:stroke opacity="0"/>
                <v:textbox>
                  <w:txbxContent>
                    <w:p w:rsidR="000C63F3" w:rsidRPr="00A04DC5" w:rsidRDefault="000C63F3" w:rsidP="00AD4F3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A04DC5">
                        <w:rPr>
                          <w:rFonts w:ascii="HG丸ｺﾞｼｯｸM-PRO" w:eastAsia="HG丸ｺﾞｼｯｸM-PRO" w:hAnsi="HG丸ｺﾞｼｯｸM-PRO" w:hint="eastAsia"/>
                        </w:rPr>
                        <w:t>できる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767296" behindDoc="0" locked="0" layoutInCell="1" allowOverlap="1" wp14:anchorId="4570A57B" wp14:editId="0D894BCF">
            <wp:simplePos x="0" y="0"/>
            <wp:positionH relativeFrom="column">
              <wp:posOffset>2967545</wp:posOffset>
            </wp:positionH>
            <wp:positionV relativeFrom="paragraph">
              <wp:posOffset>151362</wp:posOffset>
            </wp:positionV>
            <wp:extent cx="661269" cy="771480"/>
            <wp:effectExtent l="0" t="19050" r="0" b="10160"/>
            <wp:wrapNone/>
            <wp:docPr id="205" name="図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走っている人棒人間.png"/>
                    <pic:cNvPicPr/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4654">
                      <a:off x="0" y="0"/>
                      <a:ext cx="661269" cy="77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0439"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72DFBCB" wp14:editId="6A219268">
                <wp:simplePos x="0" y="0"/>
                <wp:positionH relativeFrom="column">
                  <wp:posOffset>4228465</wp:posOffset>
                </wp:positionH>
                <wp:positionV relativeFrom="paragraph">
                  <wp:posOffset>8890</wp:posOffset>
                </wp:positionV>
                <wp:extent cx="47625" cy="752475"/>
                <wp:effectExtent l="152400" t="19050" r="85725" b="47625"/>
                <wp:wrapNone/>
                <wp:docPr id="222" name="直線矢印コネクタ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752475"/>
                        </a:xfrm>
                        <a:prstGeom prst="straightConnector1">
                          <a:avLst/>
                        </a:prstGeom>
                        <a:noFill/>
                        <a:ln w="698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22" o:spid="_x0000_s1026" type="#_x0000_t32" style="position:absolute;left:0;text-align:left;margin-left:332.95pt;margin-top:.7pt;width:3.75pt;height:59.25pt;flip:x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" strokecolor="windowText" strokeweight="5.5pt">
                <v:stroke endarrow="block" joinstyle="miter"/>
              </v:shape>
            </w:pict>
          </mc:Fallback>
        </mc:AlternateContent>
      </w:r>
    </w:p>
    <w:p w:rsidR="00040358" w:rsidRDefault="007931B1" w:rsidP="005B16E7">
      <w:r w:rsidRPr="004E0439"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24FA7CB2" wp14:editId="388E7522">
                <wp:simplePos x="0" y="0"/>
                <wp:positionH relativeFrom="column">
                  <wp:posOffset>6571615</wp:posOffset>
                </wp:positionH>
                <wp:positionV relativeFrom="paragraph">
                  <wp:posOffset>206375</wp:posOffset>
                </wp:positionV>
                <wp:extent cx="129540" cy="2762250"/>
                <wp:effectExtent l="152400" t="19050" r="80010" b="38100"/>
                <wp:wrapNone/>
                <wp:docPr id="211" name="直線矢印コネクタ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" cy="2762250"/>
                        </a:xfrm>
                        <a:prstGeom prst="straightConnector1">
                          <a:avLst/>
                        </a:prstGeom>
                        <a:noFill/>
                        <a:ln w="698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線矢印コネクタ 211" o:spid="_x0000_s1026" type="#_x0000_t32" style="position:absolute;left:0;text-align:left;margin-left:517.45pt;margin-top:16.25pt;width:10.2pt;height:217.5pt;flip:x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" strokecolor="windowText" strokeweight="5.5pt">
                <v:stroke endarrow="block" joinstyle="miter"/>
              </v:shape>
            </w:pict>
          </mc:Fallback>
        </mc:AlternateContent>
      </w:r>
      <w:r w:rsidR="005514B5" w:rsidRPr="004E0439">
        <w:rPr>
          <w:rFonts w:ascii="HG丸ｺﾞｼｯｸM-PRO" w:eastAsia="HG丸ｺﾞｼｯｸM-PRO" w:hAnsi="HG丸ｺﾞｼｯｸM-PRO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4C30633B" wp14:editId="775BAC04">
                <wp:simplePos x="0" y="0"/>
                <wp:positionH relativeFrom="column">
                  <wp:posOffset>-133350</wp:posOffset>
                </wp:positionH>
                <wp:positionV relativeFrom="paragraph">
                  <wp:posOffset>133350</wp:posOffset>
                </wp:positionV>
                <wp:extent cx="3752850" cy="428625"/>
                <wp:effectExtent l="38100" t="38100" r="133350" b="142875"/>
                <wp:wrapNone/>
                <wp:docPr id="224" name="ホームベース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428625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>
                          <a:glow rad="25400">
                            <a:schemeClr val="accent1">
                              <a:alpha val="41000"/>
                            </a:schemeClr>
                          </a:glow>
                          <a:outerShdw blurRad="50800" dist="50800" dir="2700000" algn="tl" rotWithShape="0">
                            <a:prstClr val="black">
                              <a:alpha val="37000"/>
                            </a:prstClr>
                          </a:outerShdw>
                        </a:effectLst>
                      </wps:spPr>
                      <wps:txbx>
                        <w:txbxContent>
                          <w:p w:rsidR="000C63F3" w:rsidRPr="0072319A" w:rsidRDefault="000C63F3" w:rsidP="00AD4F3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72319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C63F3" w:rsidRPr="005B288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72319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C63F3" w:rsidRPr="005B288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 w:rsidRPr="0072319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C63F3" w:rsidRPr="005B288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72319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C63F3" w:rsidRPr="005B288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ひなん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避難</w:t>
                                  </w:r>
                                </w:rubyBase>
                              </w:ruby>
                            </w:r>
                            <w:r w:rsidRPr="0072319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ホームベース 224" o:spid="_x0000_s1121" type="#_x0000_t15" style="position:absolute;margin-left:-10.5pt;margin-top:10.5pt;width:295.5pt;height:33.75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" adj="20366" fillcolor="window" strokecolor="#70ad47" strokeweight="2pt">
                <v:shadow on="t" color="black" opacity="24248f" origin="-.5,-.5" offset=".99781mm,.99781mm"/>
                <v:textbox inset="2mm,0,2mm,0">
                  <w:txbxContent>
                    <w:p w:rsidR="000C63F3" w:rsidRPr="0072319A" w:rsidRDefault="000C63F3" w:rsidP="00AD4F3A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72319A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◎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C63F3" w:rsidRPr="005B288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じぶん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自分</w:t>
                            </w:r>
                          </w:rubyBase>
                        </w:ruby>
                      </w:r>
                      <w:r w:rsidRPr="0072319A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C63F3" w:rsidRPr="005B288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あんぜん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安全</w:t>
                            </w:r>
                          </w:rubyBase>
                        </w:ruby>
                      </w:r>
                      <w:r w:rsidRPr="0072319A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C63F3" w:rsidRPr="005B288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ばしょ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場所</w:t>
                            </w:r>
                          </w:rubyBase>
                        </w:ruby>
                      </w:r>
                      <w:r w:rsidRPr="0072319A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C63F3" w:rsidRPr="005B288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ひなん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避難</w:t>
                            </w:r>
                          </w:rubyBase>
                        </w:ruby>
                      </w:r>
                      <w:r w:rsidRPr="0072319A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しましょう</w:t>
                      </w:r>
                    </w:p>
                  </w:txbxContent>
                </v:textbox>
              </v:shape>
            </w:pict>
          </mc:Fallback>
        </mc:AlternateContent>
      </w:r>
    </w:p>
    <w:p w:rsidR="00040358" w:rsidRDefault="00040358" w:rsidP="005B16E7"/>
    <w:p w:rsidR="00040358" w:rsidRDefault="0074143D" w:rsidP="005B16E7">
      <w:r w:rsidRPr="004E0439">
        <w:rPr>
          <w:rFonts w:ascii="HG丸ｺﾞｼｯｸM-PRO" w:eastAsia="HG丸ｺﾞｼｯｸM-PRO" w:hAnsi="HG丸ｺﾞｼｯｸM-PRO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6E626876" wp14:editId="504E78F1">
                <wp:simplePos x="0" y="0"/>
                <wp:positionH relativeFrom="column">
                  <wp:posOffset>-133350</wp:posOffset>
                </wp:positionH>
                <wp:positionV relativeFrom="paragraph">
                  <wp:posOffset>190500</wp:posOffset>
                </wp:positionV>
                <wp:extent cx="3143250" cy="1914525"/>
                <wp:effectExtent l="0" t="0" r="19050" b="28575"/>
                <wp:wrapNone/>
                <wp:docPr id="223" name="角丸四角形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19145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C63F3" w:rsidRPr="003644F6" w:rsidRDefault="000C63F3" w:rsidP="0074143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3644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○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ひなんさき</w:t>
                                  </w:r>
                                </w:rt>
                                <w:rubyBase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避難先</w:t>
                                  </w:r>
                                </w:rubyBase>
                              </w:ruby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を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めておきましょう。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:rsidR="000C63F3" w:rsidRPr="003644F6" w:rsidRDefault="000C63F3" w:rsidP="0074143D">
                            <w:pPr>
                              <w:snapToGrid w:val="0"/>
                              <w:ind w:firstLineChars="700" w:firstLine="1687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3644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⇒６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・１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ページへ</w:t>
                            </w:r>
                          </w:p>
                          <w:p w:rsidR="000C63F3" w:rsidRPr="003644F6" w:rsidRDefault="000C63F3" w:rsidP="0074143D">
                            <w:pPr>
                              <w:snapToGrid w:val="0"/>
                              <w:ind w:left="1687" w:hangingChars="700" w:hanging="1687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3644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○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あんぴ</w:t>
                                  </w:r>
                                </w:rt>
                                <w:rubyBase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安否</w:t>
                                  </w:r>
                                </w:rubyBase>
                              </w:ruby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の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れんらくさき</w:t>
                                  </w:r>
                                </w:rt>
                                <w:rubyBase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連絡先</w:t>
                                  </w:r>
                                </w:rubyBase>
                              </w:ruby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の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をしましょう。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⇒１0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ページへ</w:t>
                            </w:r>
                          </w:p>
                          <w:p w:rsidR="000C63F3" w:rsidRPr="003644F6" w:rsidRDefault="000C63F3" w:rsidP="0074143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3644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○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も</w:t>
                                  </w:r>
                                </w:rt>
                                <w:rubyBase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ち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だ</w:t>
                                  </w:r>
                                </w:rt>
                                <w:rubyBase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し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を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ようい</w:t>
                                  </w:r>
                                </w:rt>
                                <w:rubyBase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用意</w:t>
                                  </w:r>
                                </w:rubyBase>
                              </w:ruby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しておきましょう。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⇒２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ページへ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23" o:spid="_x0000_s1122" style="position:absolute;margin-left:-10.5pt;margin-top:15pt;width:247.5pt;height:150.7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" fillcolor="window" strokecolor="#70ad47" strokeweight="2pt">
                <v:stroke joinstyle="miter"/>
                <v:textbox inset="2mm,1mm,2mm,1mm">
                  <w:txbxContent>
                    <w:p w:rsidR="000C63F3" w:rsidRPr="003644F6" w:rsidRDefault="000C63F3" w:rsidP="0074143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3644F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○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ひなんさき</w:t>
                            </w:r>
                          </w:rt>
                          <w:rubyBase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避難先</w:t>
                            </w:r>
                          </w:rubyBase>
                        </w:ruby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を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決</w:t>
                            </w:r>
                          </w:rubyBase>
                        </w:ruby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めておきましょう。</w:t>
                      </w:r>
                      <w:r w:rsidRPr="003644F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3644F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3644F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　</w:t>
                      </w:r>
                    </w:p>
                    <w:p w:rsidR="000C63F3" w:rsidRPr="003644F6" w:rsidRDefault="000C63F3" w:rsidP="0074143D">
                      <w:pPr>
                        <w:snapToGrid w:val="0"/>
                        <w:ind w:firstLineChars="700" w:firstLine="1687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3644F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⇒６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・１</w:t>
                      </w:r>
                      <w:r w:rsidRPr="003644F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0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ページへ</w:t>
                      </w:r>
                    </w:p>
                    <w:p w:rsidR="000C63F3" w:rsidRPr="003644F6" w:rsidRDefault="000C63F3" w:rsidP="0074143D">
                      <w:pPr>
                        <w:snapToGrid w:val="0"/>
                        <w:ind w:left="1687" w:hangingChars="700" w:hanging="1687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3644F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○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あんぴ</w:t>
                            </w:r>
                          </w:rt>
                          <w:rubyBase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安否</w:t>
                            </w:r>
                          </w:rubyBase>
                        </w:ruby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の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れんらくさき</w:t>
                            </w:r>
                          </w:rt>
                          <w:rubyBase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連絡先</w:t>
                            </w:r>
                          </w:rubyBase>
                        </w:ruby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の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をしましょう。</w:t>
                      </w:r>
                      <w:r w:rsidRPr="003644F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3644F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3644F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⇒１0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ページへ</w:t>
                      </w:r>
                    </w:p>
                    <w:p w:rsidR="000C63F3" w:rsidRPr="003644F6" w:rsidRDefault="000C63F3" w:rsidP="0074143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3644F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○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ひじょう</w:t>
                            </w:r>
                          </w:rt>
                          <w:rubyBase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非常</w:t>
                            </w:r>
                          </w:rubyBase>
                        </w:ruby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も</w:t>
                            </w:r>
                          </w:rt>
                          <w:rubyBase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持</w:t>
                            </w:r>
                          </w:rubyBase>
                        </w:ruby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ち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だ</w:t>
                            </w:r>
                          </w:rt>
                          <w:rubyBase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し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ぶくろ</w:t>
                            </w:r>
                          </w:rt>
                          <w:rubyBase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袋</w:t>
                            </w:r>
                          </w:rubyBase>
                        </w:ruby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を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ようい</w:t>
                            </w:r>
                          </w:rt>
                          <w:rubyBase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用意</w:t>
                            </w:r>
                          </w:rubyBase>
                        </w:ruby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しておきましょう。</w:t>
                      </w:r>
                      <w:r w:rsidRPr="003644F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　　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3644F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⇒２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ページへ</w:t>
                      </w:r>
                    </w:p>
                  </w:txbxContent>
                </v:textbox>
              </v:roundrect>
            </w:pict>
          </mc:Fallback>
        </mc:AlternateContent>
      </w:r>
      <w:r w:rsidR="0072319A" w:rsidRPr="004E0439"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79904ED0" wp14:editId="302C7D58">
                <wp:simplePos x="0" y="0"/>
                <wp:positionH relativeFrom="column">
                  <wp:posOffset>3238500</wp:posOffset>
                </wp:positionH>
                <wp:positionV relativeFrom="paragraph">
                  <wp:posOffset>190500</wp:posOffset>
                </wp:positionV>
                <wp:extent cx="3162300" cy="381000"/>
                <wp:effectExtent l="38100" t="38100" r="95250" b="114300"/>
                <wp:wrapNone/>
                <wp:docPr id="221" name="ホームベース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381000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0C63F3" w:rsidRPr="0072319A" w:rsidRDefault="000C63F3" w:rsidP="00AD4F3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72319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C63F3" w:rsidRPr="005B288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たす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72319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けを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C63F3" w:rsidRPr="005B288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よ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72319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べる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C63F3" w:rsidRPr="005B2889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72319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をしましょう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ホームベース 221" o:spid="_x0000_s1123" type="#_x0000_t15" style="position:absolute;margin-left:255pt;margin-top:15pt;width:249pt;height:30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" adj="20299" fillcolor="window" strokecolor="#548dd4 [1951]" strokeweight="2pt">
                <v:shadow on="t" color="black" opacity="26214f" origin="-.5,-.5" offset=".74836mm,.74836mm"/>
                <v:textbox inset="2mm,0,2mm,0">
                  <w:txbxContent>
                    <w:p w:rsidR="000C63F3" w:rsidRPr="0072319A" w:rsidRDefault="000C63F3" w:rsidP="00AD4F3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72319A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◎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C63F3" w:rsidRPr="005B288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たす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助</w:t>
                            </w:r>
                          </w:rubyBase>
                        </w:ruby>
                      </w:r>
                      <w:r w:rsidRPr="0072319A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けを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C63F3" w:rsidRPr="005B288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よ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呼</w:t>
                            </w:r>
                          </w:rubyBase>
                        </w:ruby>
                      </w:r>
                      <w:r w:rsidRPr="0072319A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べる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C63F3" w:rsidRPr="005B288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じゅんび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準備</w:t>
                            </w:r>
                          </w:rubyBase>
                        </w:ruby>
                      </w:r>
                      <w:r w:rsidRPr="0072319A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をしましょう</w:t>
                      </w:r>
                    </w:p>
                  </w:txbxContent>
                </v:textbox>
              </v:shape>
            </w:pict>
          </mc:Fallback>
        </mc:AlternateContent>
      </w:r>
    </w:p>
    <w:p w:rsidR="00040358" w:rsidRDefault="00040358" w:rsidP="005B16E7"/>
    <w:p w:rsidR="00040358" w:rsidRDefault="0072319A" w:rsidP="005B16E7">
      <w:r w:rsidRPr="004E0439"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7F256FBE" wp14:editId="5A3CCE8C">
                <wp:simplePos x="0" y="0"/>
                <wp:positionH relativeFrom="column">
                  <wp:posOffset>3086100</wp:posOffset>
                </wp:positionH>
                <wp:positionV relativeFrom="paragraph">
                  <wp:posOffset>161925</wp:posOffset>
                </wp:positionV>
                <wp:extent cx="3512185" cy="1800225"/>
                <wp:effectExtent l="0" t="0" r="12065" b="28575"/>
                <wp:wrapNone/>
                <wp:docPr id="212" name="角丸四角形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2185" cy="18002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C63F3" w:rsidRPr="003644F6" w:rsidRDefault="000C63F3" w:rsidP="003644F6">
                            <w:pPr>
                              <w:snapToGrid w:val="0"/>
                              <w:ind w:left="2891" w:hangingChars="1200" w:hanging="289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3644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○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れんらく</w:t>
                                  </w:r>
                                </w:rt>
                                <w:rubyBase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連絡</w:t>
                                  </w:r>
                                </w:rubyBase>
                              </w:ruby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や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れんらくさき</w:t>
                                  </w:r>
                                </w:rt>
                                <w:rubyBase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連絡先</w:t>
                                  </w:r>
                                </w:rubyBase>
                              </w:ruby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を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しておきましょう。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⇒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１０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ページ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へ</w:t>
                            </w:r>
                          </w:p>
                          <w:p w:rsidR="000C63F3" w:rsidRPr="003644F6" w:rsidRDefault="000C63F3" w:rsidP="0074143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3644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○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たす</w:t>
                                  </w:r>
                                </w:rt>
                                <w:rubyBase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けて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ほしい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ことを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しえんしゃ</w:t>
                                  </w:r>
                                </w:rt>
                                <w:rubyBase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支援者</w:t>
                                  </w:r>
                                </w:rubyBase>
                              </w:ruby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や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きんじょ</w:t>
                                  </w:r>
                                </w:rt>
                                <w:rubyBase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近所</w:t>
                                  </w:r>
                                </w:rubyBase>
                              </w:ruby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の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に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いらい</w:t>
                                  </w:r>
                                </w:rt>
                                <w:rubyBase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依頼</w:t>
                                  </w:r>
                                </w:rubyBase>
                              </w:ruby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しておきましょう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0C63F3" w:rsidRPr="003644F6" w:rsidRDefault="000C63F3" w:rsidP="0074143D">
                            <w:pPr>
                              <w:snapToGrid w:val="0"/>
                              <w:ind w:left="964" w:rightChars="50" w:right="105" w:hangingChars="400" w:hanging="964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3644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○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たすけあい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ようえんごしゃ</w:t>
                                  </w:r>
                                </w:rt>
                                <w:rubyBase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要援護者</w:t>
                                  </w:r>
                                </w:rubyBase>
                              </w:ruby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えん</w:t>
                                  </w:r>
                                </w:rt>
                                <w:rubyBase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援</w:t>
                                  </w:r>
                                </w:rubyBase>
                              </w:ruby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せいど</w:t>
                                  </w:r>
                                </w:rt>
                                <w:rubyBase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制度</w:t>
                                  </w:r>
                                </w:rubyBase>
                              </w:ruby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)の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を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12" o:spid="_x0000_s1124" style="position:absolute;margin-left:243pt;margin-top:12.75pt;width:276.55pt;height:141.7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" fillcolor="window" strokecolor="#0070c0" strokeweight="1.5pt">
                <v:stroke joinstyle="miter"/>
                <v:textbox inset="2mm,1mm,2mm,1mm">
                  <w:txbxContent>
                    <w:p w:rsidR="000C63F3" w:rsidRPr="003644F6" w:rsidRDefault="000C63F3" w:rsidP="003644F6">
                      <w:pPr>
                        <w:snapToGrid w:val="0"/>
                        <w:ind w:left="2891" w:hangingChars="1200" w:hanging="289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3644F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○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れんらく</w:t>
                            </w:r>
                          </w:rt>
                          <w:rubyBase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連絡</w:t>
                            </w:r>
                          </w:rubyBase>
                        </w:ruby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ほうほう</w:t>
                            </w:r>
                          </w:rt>
                          <w:rubyBase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方法</w:t>
                            </w:r>
                          </w:rubyBase>
                        </w:ruby>
                      </w:r>
                      <w:r w:rsidRPr="003644F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や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れんらくさき</w:t>
                            </w:r>
                          </w:rt>
                          <w:rubyBase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連絡先</w:t>
                            </w:r>
                          </w:rubyBase>
                        </w:ruby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を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しておきましょう。</w:t>
                      </w:r>
                      <w:r w:rsidRPr="003644F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　　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3644F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⇒</w:t>
                      </w:r>
                      <w:r w:rsidRPr="003644F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１０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ページ</w:t>
                      </w:r>
                      <w:r w:rsidRPr="003644F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へ</w:t>
                      </w:r>
                    </w:p>
                    <w:p w:rsidR="000C63F3" w:rsidRPr="003644F6" w:rsidRDefault="000C63F3" w:rsidP="0074143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3644F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○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たす</w:t>
                            </w:r>
                          </w:rt>
                          <w:rubyBase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助</w:t>
                            </w:r>
                          </w:rubyBase>
                        </w:ruby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けて</w:t>
                      </w:r>
                      <w:r w:rsidRPr="003644F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ほしい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ことを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しえんしゃ</w:t>
                            </w:r>
                          </w:rt>
                          <w:rubyBase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支援者</w:t>
                            </w:r>
                          </w:rubyBase>
                        </w:ruby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や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きんじょ</w:t>
                            </w:r>
                          </w:rt>
                          <w:rubyBase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近所</w:t>
                            </w:r>
                          </w:rubyBase>
                        </w:ruby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の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 w:rsidRPr="003644F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に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いらい</w:t>
                            </w:r>
                          </w:rt>
                          <w:rubyBase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依頼</w:t>
                            </w:r>
                          </w:rubyBase>
                        </w:ruby>
                      </w:r>
                      <w:r w:rsidRPr="003644F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しておきましょう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。</w:t>
                      </w:r>
                    </w:p>
                    <w:p w:rsidR="000C63F3" w:rsidRPr="003644F6" w:rsidRDefault="000C63F3" w:rsidP="0074143D">
                      <w:pPr>
                        <w:snapToGrid w:val="0"/>
                        <w:ind w:left="964" w:rightChars="50" w:right="105" w:hangingChars="400" w:hanging="964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3644F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○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さいがい</w:t>
                            </w:r>
                          </w:rt>
                          <w:rubyBase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災害</w:t>
                            </w:r>
                          </w:rubyBase>
                        </w:ruby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3644F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たすけあい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たい</w:t>
                            </w:r>
                          </w:rt>
                          <w:rubyBase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隊</w:t>
                            </w:r>
                          </w:rubyBase>
                        </w:ruby>
                      </w:r>
                      <w:r w:rsidRPr="003644F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(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さいがい</w:t>
                            </w:r>
                          </w:rt>
                          <w:rubyBase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災害</w:t>
                            </w:r>
                          </w:rubyBase>
                        </w:ruby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ようえんごしゃ</w:t>
                            </w:r>
                          </w:rt>
                          <w:rubyBase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要援護者</w:t>
                            </w:r>
                          </w:rubyBase>
                        </w:ruby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支</w:t>
                            </w:r>
                          </w:rubyBase>
                        </w:ruby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えん</w:t>
                            </w:r>
                          </w:rt>
                          <w:rubyBase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援</w:t>
                            </w:r>
                          </w:rubyBase>
                        </w:ruby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せいど</w:t>
                            </w:r>
                          </w:rt>
                          <w:rubyBase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制度</w:t>
                            </w:r>
                          </w:rubyBase>
                        </w:ruby>
                      </w:r>
                      <w:r w:rsidRPr="003644F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)の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とうろく</w:t>
                            </w:r>
                          </w:rt>
                          <w:rubyBase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登録</w:t>
                            </w:r>
                          </w:rubyBase>
                        </w:ruby>
                      </w:r>
                      <w:r w:rsidRPr="003644F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を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しましょう。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040358" w:rsidRDefault="00040358" w:rsidP="005B16E7"/>
    <w:p w:rsidR="00040358" w:rsidRDefault="00040358" w:rsidP="005B16E7"/>
    <w:p w:rsidR="00040358" w:rsidRDefault="00040358" w:rsidP="005B16E7"/>
    <w:p w:rsidR="00040358" w:rsidRDefault="00040358" w:rsidP="005B16E7"/>
    <w:p w:rsidR="00040358" w:rsidRDefault="00040358" w:rsidP="005B16E7"/>
    <w:p w:rsidR="00040358" w:rsidRDefault="00040358" w:rsidP="005B16E7"/>
    <w:p w:rsidR="0072319A" w:rsidRDefault="003644F6" w:rsidP="005B16E7">
      <w:r>
        <w:rPr>
          <w:noProof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69CCBABB" wp14:editId="6E248B05">
                <wp:simplePos x="0" y="0"/>
                <wp:positionH relativeFrom="column">
                  <wp:posOffset>-9525</wp:posOffset>
                </wp:positionH>
                <wp:positionV relativeFrom="paragraph">
                  <wp:posOffset>101601</wp:posOffset>
                </wp:positionV>
                <wp:extent cx="2466975" cy="438150"/>
                <wp:effectExtent l="38100" t="0" r="66675" b="57150"/>
                <wp:wrapNone/>
                <wp:docPr id="241" name="テキスト ボックス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63F3" w:rsidRPr="004A509C" w:rsidRDefault="000C63F3" w:rsidP="00B8291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4A50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＜</w:t>
                            </w:r>
                            <w:r w:rsidRPr="004A509C"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C63F3" w:rsidRPr="004A509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outline/>
                                      <w:color w:val="4BACC6" w:themeColor="accent5"/>
                                      <w:sz w:val="16"/>
                                      <w:szCs w:val="3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0C63F3" w:rsidRPr="004A509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outline/>
                                      <w:color w:val="4BACC6" w:themeColor="accent5"/>
                                      <w:sz w:val="32"/>
                                      <w:szCs w:val="3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 w:rsidRPr="004A509C"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C63F3" w:rsidRPr="004A509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outline/>
                                      <w:color w:val="4BACC6" w:themeColor="accent5"/>
                                      <w:sz w:val="16"/>
                                      <w:szCs w:val="3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じ</w:t>
                                  </w:r>
                                </w:rt>
                                <w:rubyBase>
                                  <w:r w:rsidR="000C63F3" w:rsidRPr="004A509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outline/>
                                      <w:color w:val="4BACC6" w:themeColor="accent5"/>
                                      <w:sz w:val="32"/>
                                      <w:szCs w:val="3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4A509C"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たすけあい</w:t>
                            </w:r>
                            <w:r w:rsidRPr="004A509C"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C63F3" w:rsidRPr="004A509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outline/>
                                      <w:color w:val="4BACC6" w:themeColor="accent5"/>
                                      <w:sz w:val="16"/>
                                      <w:szCs w:val="3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たい</w:t>
                                  </w:r>
                                </w:rt>
                                <w:rubyBase>
                                  <w:r w:rsidR="000C63F3" w:rsidRPr="004A509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outline/>
                                      <w:color w:val="4BACC6" w:themeColor="accent5"/>
                                      <w:sz w:val="32"/>
                                      <w:szCs w:val="3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 w:rsidRPr="004A509C"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＞</w:t>
                            </w:r>
                          </w:p>
                          <w:p w:rsidR="000C63F3" w:rsidRPr="003644F6" w:rsidRDefault="000C63F3">
                            <w:pPr>
                              <w:rPr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1" o:spid="_x0000_s1125" type="#_x0000_t202" style="position:absolute;margin-left:-.75pt;margin-top:8pt;width:194.25pt;height:34.5pt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" strokeweight=".5pt">
                <v:stroke opacity="0"/>
                <v:shadow on="t" color="black" opacity="0" offset="0,4pt"/>
                <v:textbox>
                  <w:txbxContent>
                    <w:p w:rsidR="000C63F3" w:rsidRPr="004A509C" w:rsidRDefault="000C63F3" w:rsidP="00B8291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4BACC6" w:themeColor="accent5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4A509C"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color w:val="4BACC6" w:themeColor="accent5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＜</w:t>
                      </w:r>
                      <w:r w:rsidRPr="004A509C"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4BACC6" w:themeColor="accent5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C63F3" w:rsidRPr="004A509C"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4BACC6" w:themeColor="accent5"/>
                                <w:sz w:val="16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さいがい</w:t>
                            </w:r>
                          </w:rt>
                          <w:rubyBase>
                            <w:r w:rsidR="000C63F3" w:rsidRPr="004A509C"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災害</w:t>
                            </w:r>
                          </w:rubyBase>
                        </w:ruby>
                      </w:r>
                      <w:r w:rsidRPr="004A509C"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4BACC6" w:themeColor="accent5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C63F3" w:rsidRPr="004A509C"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4BACC6" w:themeColor="accent5"/>
                                <w:sz w:val="16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じ</w:t>
                            </w:r>
                          </w:rt>
                          <w:rubyBase>
                            <w:r w:rsidR="000C63F3" w:rsidRPr="004A509C"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時</w:t>
                            </w:r>
                          </w:rubyBase>
                        </w:ruby>
                      </w:r>
                      <w:r w:rsidRPr="004A509C"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4BACC6" w:themeColor="accent5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たすけあい</w:t>
                      </w:r>
                      <w:r w:rsidRPr="004A509C"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4BACC6" w:themeColor="accent5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C63F3" w:rsidRPr="004A509C"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4BACC6" w:themeColor="accent5"/>
                                <w:sz w:val="16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たい</w:t>
                            </w:r>
                          </w:rt>
                          <w:rubyBase>
                            <w:r w:rsidR="000C63F3" w:rsidRPr="004A509C"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隊</w:t>
                            </w:r>
                          </w:rubyBase>
                        </w:ruby>
                      </w:r>
                      <w:r w:rsidRPr="004A509C"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4BACC6" w:themeColor="accent5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＞</w:t>
                      </w:r>
                    </w:p>
                    <w:p w:rsidR="000C63F3" w:rsidRPr="003644F6" w:rsidRDefault="000C63F3">
                      <w:pPr>
                        <w:rPr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05DE3" w:rsidRDefault="00E07289" w:rsidP="005B16E7">
      <w:r>
        <w:rPr>
          <w:noProof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0AF63F06" wp14:editId="23DC7491">
                <wp:simplePos x="0" y="0"/>
                <wp:positionH relativeFrom="column">
                  <wp:posOffset>-133350</wp:posOffset>
                </wp:positionH>
                <wp:positionV relativeFrom="paragraph">
                  <wp:posOffset>63500</wp:posOffset>
                </wp:positionV>
                <wp:extent cx="3152775" cy="2657475"/>
                <wp:effectExtent l="19050" t="19050" r="28575" b="28575"/>
                <wp:wrapNone/>
                <wp:docPr id="323" name="1 つの角を切り取った四角形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775" cy="2657475"/>
                        </a:xfrm>
                        <a:prstGeom prst="snip1Rect">
                          <a:avLst/>
                        </a:prstGeom>
                        <a:ln w="34925" cmpd="tri">
                          <a:solidFill>
                            <a:srgbClr val="FF99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63F3" w:rsidRPr="00FB69A4" w:rsidRDefault="000C63F3" w:rsidP="00D10650">
                            <w:pPr>
                              <w:snapToGrid w:val="0"/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74143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おお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74143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74143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74143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とき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B69A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74143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FB69A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74143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ひなん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避難</w:t>
                                  </w:r>
                                </w:rubyBase>
                              </w:ruby>
                            </w:r>
                            <w:r w:rsidRPr="00FB69A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できない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74143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B69A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74143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FB69A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74143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FB69A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74143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FB69A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74143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みまも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見守</w:t>
                                  </w:r>
                                </w:rubyBase>
                              </w:ruby>
                            </w:r>
                            <w:r w:rsidRPr="00FB69A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って</w:t>
                            </w:r>
                            <w:r w:rsidRPr="00FB69A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74143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B69A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74143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だ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B69A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してもいいという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74143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Pr="00FB69A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74143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FB69A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してほしい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A529D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きんじょ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近所</w:t>
                                  </w:r>
                                </w:rubyBase>
                              </w:ruby>
                            </w:r>
                            <w:r w:rsidRPr="00FB69A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A529D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かた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FB69A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や、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A529D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みんせい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民生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A529D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A529D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 w:rsidRPr="00FB69A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A529D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ちょうない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町内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A529D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かいちょう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会長</w:t>
                                  </w:r>
                                </w:rubyBase>
                              </w:ruby>
                            </w:r>
                            <w:r w:rsidRPr="00FB69A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A529D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じしゅ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自主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A529D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ぼうさいかい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防災会</w:t>
                                  </w:r>
                                </w:rubyBase>
                              </w:ruby>
                            </w:r>
                            <w:r w:rsidRPr="00FB69A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の方</w:t>
                            </w:r>
                            <w:r w:rsidRPr="00FB69A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A529D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A529D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しえんしゃ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支援者</w:t>
                                  </w:r>
                                </w:rubyBase>
                              </w:ruby>
                            </w:r>
                            <w:r w:rsidRPr="00FB69A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  <w:r w:rsidRPr="00FB69A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A529D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FB69A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A529D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いらい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依頼</w:t>
                                  </w:r>
                                </w:rubyBase>
                              </w:ruby>
                            </w:r>
                            <w:r w:rsidRPr="00FB69A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A529D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しょうだく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承諾</w:t>
                                  </w:r>
                                </w:rubyBase>
                              </w:ruby>
                            </w:r>
                            <w:r w:rsidRPr="00FB69A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A529D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FB69A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A529D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 w:rsidRPr="00FB69A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A529D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しんせい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申請</w:t>
                                  </w:r>
                                </w:rubyBase>
                              </w:ruby>
                            </w:r>
                            <w:r w:rsidRPr="00FB69A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A529D0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 w:rsidRPr="00FB69A4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するしくみです。</w:t>
                            </w:r>
                          </w:p>
                          <w:p w:rsidR="000C63F3" w:rsidRPr="00FB69A4" w:rsidRDefault="000C63F3" w:rsidP="00FB69A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bdr w:val="single" w:sz="4" w:space="0" w:color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69A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bdr w:val="single" w:sz="4" w:space="0" w:color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対象者</w:t>
                            </w:r>
                          </w:p>
                          <w:p w:rsidR="000C63F3" w:rsidRPr="00FB69A4" w:rsidRDefault="000C63F3" w:rsidP="00FB69A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メイリオ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A529D0">
                                    <w:rPr>
                                      <w:rFonts w:ascii="HG丸ｺﾞｼｯｸM-PRO" w:eastAsia="HG丸ｺﾞｼｯｸM-PRO" w:hAnsi="HG丸ｺﾞｼｯｸM-PRO" w:cs="メイリオ"/>
                                      <w:sz w:val="1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しんたい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メイリオ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身体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A529D0">
                                    <w:rPr>
                                      <w:rFonts w:ascii="HG丸ｺﾞｼｯｸM-PRO" w:eastAsia="HG丸ｺﾞｼｯｸM-PRO" w:hAnsi="HG丸ｺﾞｼｯｸM-PRO" w:cs="メイリオ"/>
                                      <w:sz w:val="1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メイリオ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A529D0">
                                    <w:rPr>
                                      <w:rFonts w:ascii="HG丸ｺﾞｼｯｸM-PRO" w:eastAsia="HG丸ｺﾞｼｯｸM-PRO" w:hAnsi="HG丸ｺﾞｼｯｸM-PRO" w:cs="メイリオ"/>
                                      <w:sz w:val="1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しゃ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メイリオ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E07289">
                                    <w:rPr>
                                      <w:rFonts w:ascii="HG丸ｺﾞｼｯｸM-PRO" w:eastAsia="HG丸ｺﾞｼｯｸM-PRO" w:hAnsi="HG丸ｺﾞｼｯｸM-PRO" w:cs="メイリオ"/>
                                      <w:sz w:val="1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メイリオ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FB69A4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1・2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A529D0">
                                    <w:rPr>
                                      <w:rFonts w:ascii="HG丸ｺﾞｼｯｸM-PRO" w:eastAsia="HG丸ｺﾞｼｯｸM-PRO" w:hAnsi="HG丸ｺﾞｼｯｸM-PRO" w:cs="メイリオ"/>
                                      <w:sz w:val="1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メイリオ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級</w:t>
                                  </w:r>
                                </w:rubyBase>
                              </w:ruby>
                            </w:r>
                            <w:r w:rsidRPr="00FB69A4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A529D0">
                                    <w:rPr>
                                      <w:rFonts w:ascii="HG丸ｺﾞｼｯｸM-PRO" w:eastAsia="HG丸ｺﾞｼｯｸM-PRO" w:hAnsi="HG丸ｺﾞｼｯｸM-PRO" w:cs="メイリオ"/>
                                      <w:sz w:val="1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りょういく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メイリオ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療育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E07289">
                                    <w:rPr>
                                      <w:rFonts w:ascii="HG丸ｺﾞｼｯｸM-PRO" w:eastAsia="HG丸ｺﾞｼｯｸM-PRO" w:hAnsi="HG丸ｺﾞｼｯｸM-PRO" w:cs="メイリオ"/>
                                      <w:sz w:val="1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メイリオ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FB69A4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A529D0">
                                    <w:rPr>
                                      <w:rFonts w:ascii="HG丸ｺﾞｼｯｸM-PRO" w:eastAsia="HG丸ｺﾞｼｯｸM-PRO" w:hAnsi="HG丸ｺﾞｼｯｸM-PRO" w:cs="メイリオ"/>
                                      <w:sz w:val="1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はんてい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メイリオ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判定</w:t>
                                  </w:r>
                                </w:rubyBase>
                              </w:ruby>
                            </w:r>
                            <w:r w:rsidRPr="00FB69A4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をお持ちの方</w:t>
                            </w:r>
                          </w:p>
                          <w:p w:rsidR="000C63F3" w:rsidRPr="00FB69A4" w:rsidRDefault="000C63F3" w:rsidP="00FB69A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メイリオ"/>
                                <w:sz w:val="20"/>
                                <w:szCs w:val="20"/>
                                <w:bdr w:val="single" w:sz="4" w:space="0" w:color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B69A4">
                              <w:rPr>
                                <w:rFonts w:ascii="HG丸ｺﾞｼｯｸM-PRO" w:eastAsia="HG丸ｺﾞｼｯｸM-PRO" w:hAnsi="HG丸ｺﾞｼｯｸM-PRO" w:cs="メイリオ" w:hint="eastAsia"/>
                                <w:sz w:val="20"/>
                                <w:szCs w:val="20"/>
                                <w:bdr w:val="single" w:sz="4" w:space="0" w:color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問い合わせ</w:t>
                            </w:r>
                            <w:r w:rsidRPr="00FB69A4">
                              <w:rPr>
                                <w:rFonts w:ascii="HG丸ｺﾞｼｯｸM-PRO" w:eastAsia="HG丸ｺﾞｼｯｸM-PRO" w:hAnsi="HG丸ｺﾞｼｯｸM-PRO" w:cs="メイリオ"/>
                                <w:sz w:val="20"/>
                                <w:szCs w:val="20"/>
                                <w:bdr w:val="single" w:sz="4" w:space="0" w:color="auto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先</w:t>
                            </w:r>
                          </w:p>
                          <w:p w:rsidR="000C63F3" w:rsidRPr="001672A7" w:rsidRDefault="000C63F3" w:rsidP="001672A7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E07289">
                                    <w:rPr>
                                      <w:rFonts w:ascii="HG丸ｺﾞｼｯｸM-PRO" w:eastAsia="HG丸ｺﾞｼｯｸM-PRO" w:hAnsi="HG丸ｺﾞｼｯｸM-PRO" w:cs="メイリオ"/>
                                      <w:sz w:val="1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いちのみやし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メイリオ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一宮市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E07289">
                                    <w:rPr>
                                      <w:rFonts w:ascii="HG丸ｺﾞｼｯｸM-PRO" w:eastAsia="HG丸ｺﾞｼｯｸM-PRO" w:hAnsi="HG丸ｺﾞｼｯｸM-PRO" w:cs="メイリオ"/>
                                      <w:sz w:val="1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やくしょ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メイリオ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役所</w:t>
                                  </w:r>
                                </w:rubyBase>
                              </w:ruby>
                            </w:r>
                            <w:r w:rsidRPr="00FB69A4">
                              <w:rPr>
                                <w:rFonts w:ascii="HG丸ｺﾞｼｯｸM-PRO" w:eastAsia="HG丸ｺﾞｼｯｸM-PRO" w:hAnsi="HG丸ｺﾞｼｯｸM-PRO" w:cs="メイリオ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902311">
                                    <w:rPr>
                                      <w:rFonts w:ascii="HG丸ｺﾞｼｯｸM-PRO" w:eastAsia="HG丸ｺﾞｼｯｸM-PRO" w:hAnsi="HG丸ｺﾞｼｯｸM-PRO" w:cs="メイリオ"/>
                                      <w:sz w:val="1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メイリオ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902311">
                                    <w:rPr>
                                      <w:rFonts w:ascii="HG丸ｺﾞｼｯｸM-PRO" w:eastAsia="HG丸ｺﾞｼｯｸM-PRO" w:hAnsi="HG丸ｺﾞｼｯｸM-PRO" w:cs="メイリオ"/>
                                      <w:sz w:val="1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そうむか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メイリオ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総務課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 つの角を切り取った四角形 323" o:spid="_x0000_s1126" style="position:absolute;margin-left:-10.5pt;margin-top:5pt;width:248.25pt;height:209.25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52775,2657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" adj="-11796480,,5400" path="m,l2709854,r442921,442921l3152775,2657475,,2657475,,xe" fillcolor="white [3201]" strokecolor="#f90" strokeweight="2.75pt">
                <v:stroke linestyle="thickBetweenThin" joinstyle="miter"/>
                <v:formulas/>
                <v:path arrowok="t" o:connecttype="custom" o:connectlocs="0,0;2709854,0;3152775,442921;3152775,2657475;0,2657475;0,0" o:connectangles="0,0,0,0,0,0" textboxrect="0,0,3152775,2657475"/>
                <v:textbox inset="3mm,,0">
                  <w:txbxContent>
                    <w:p w:rsidR="000C63F3" w:rsidRPr="00FB69A4" w:rsidRDefault="000C63F3" w:rsidP="00D10650">
                      <w:pPr>
                        <w:snapToGrid w:val="0"/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74143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おお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きな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74143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さいがい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災害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74143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74143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とき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時</w:t>
                            </w:r>
                          </w:rubyBase>
                        </w:ruby>
                      </w:r>
                      <w:r w:rsidRPr="00FB69A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74143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ひとり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一人</w:t>
                            </w:r>
                          </w:rubyBase>
                        </w:ruby>
                      </w:r>
                      <w:r w:rsidRPr="00FB69A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74143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ひなん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避難</w:t>
                            </w:r>
                          </w:rubyBase>
                        </w:ruby>
                      </w:r>
                      <w:r w:rsidRPr="00FB69A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できない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74143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 w:rsidRPr="00FB69A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74143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じぶん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自分</w:t>
                            </w:r>
                          </w:rubyBase>
                        </w:ruby>
                      </w:r>
                      <w:r w:rsidRPr="00FB69A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74143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じょうほう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情報</w:t>
                            </w:r>
                          </w:rubyBase>
                        </w:ruby>
                      </w:r>
                      <w:r w:rsidRPr="00FB69A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74143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ちいき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地域</w:t>
                            </w:r>
                          </w:rubyBase>
                        </w:ruby>
                      </w:r>
                      <w:r w:rsidRPr="00FB69A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74143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みまも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見守</w:t>
                            </w:r>
                          </w:rubyBase>
                        </w:ruby>
                      </w:r>
                      <w:r w:rsidRPr="00FB69A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って</w:t>
                      </w:r>
                      <w:r w:rsidRPr="00FB69A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74143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 w:rsidRPr="00FB69A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74143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出</w:t>
                            </w:r>
                          </w:rubyBase>
                        </w:ruby>
                      </w:r>
                      <w:r w:rsidRPr="00FB69A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してもいいという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74143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じょうけん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条件</w:t>
                            </w:r>
                          </w:rubyBase>
                        </w:ruby>
                      </w:r>
                      <w:r w:rsidRPr="00FB69A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74143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しえん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支援</w:t>
                            </w:r>
                          </w:rubyBase>
                        </w:ruby>
                      </w:r>
                      <w:r w:rsidRPr="00FB69A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してほしい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A529D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きんじょ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近所</w:t>
                            </w:r>
                          </w:rubyBase>
                        </w:ruby>
                      </w:r>
                      <w:r w:rsidRPr="00FB69A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A529D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かた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方</w:t>
                            </w:r>
                          </w:rubyBase>
                        </w:ruby>
                      </w:r>
                      <w:r w:rsidRPr="00FB69A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や、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A529D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みんせい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民生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A529D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じどう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児童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A529D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いいん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委員</w:t>
                            </w:r>
                          </w:rubyBase>
                        </w:ruby>
                      </w:r>
                      <w:r w:rsidRPr="00FB69A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A529D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ちょうない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町内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A529D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かいちょう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会長</w:t>
                            </w:r>
                          </w:rubyBase>
                        </w:ruby>
                      </w:r>
                      <w:r w:rsidRPr="00FB69A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A529D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じしゅ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自主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A529D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ぼうさいかい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防災会</w:t>
                            </w:r>
                          </w:rubyBase>
                        </w:ruby>
                      </w:r>
                      <w:r w:rsidRPr="00FB69A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の方</w:t>
                      </w:r>
                      <w:r w:rsidRPr="00FB69A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A529D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ちいき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A529D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しえんしゃ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支援者</w:t>
                            </w:r>
                          </w:rubyBase>
                        </w:ruby>
                      </w:r>
                      <w:r w:rsidRPr="00FB69A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  <w:r w:rsidRPr="00FB69A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A529D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しえん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支援</w:t>
                            </w:r>
                          </w:rubyBase>
                        </w:ruby>
                      </w:r>
                      <w:r w:rsidRPr="00FB69A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A529D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いらい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依頼</w:t>
                            </w:r>
                          </w:rubyBase>
                        </w:ruby>
                      </w:r>
                      <w:r w:rsidRPr="00FB69A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A529D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しょうだく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承諾</w:t>
                            </w:r>
                          </w:rubyBase>
                        </w:ruby>
                      </w:r>
                      <w:r w:rsidRPr="00FB69A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A529D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得</w:t>
                            </w:r>
                          </w:rubyBase>
                        </w:ruby>
                      </w:r>
                      <w:r w:rsidRPr="00FB69A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A529D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市</w:t>
                            </w:r>
                          </w:rubyBase>
                        </w:ruby>
                      </w:r>
                      <w:r w:rsidRPr="00FB69A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A529D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しんせい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申請</w:t>
                            </w:r>
                          </w:rubyBase>
                        </w:ruby>
                      </w:r>
                      <w:r w:rsidRPr="00FB69A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A529D0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とうろく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登録</w:t>
                            </w:r>
                          </w:rubyBase>
                        </w:ruby>
                      </w:r>
                      <w:r w:rsidRPr="00FB69A4"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するしくみです。</w:t>
                      </w:r>
                    </w:p>
                    <w:p w:rsidR="000C63F3" w:rsidRPr="00FB69A4" w:rsidRDefault="000C63F3" w:rsidP="00FB69A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bdr w:val="single" w:sz="4" w:space="0" w:color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B69A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bdr w:val="single" w:sz="4" w:space="0" w:color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対象者</w:t>
                      </w:r>
                    </w:p>
                    <w:p w:rsidR="000C63F3" w:rsidRPr="00FB69A4" w:rsidRDefault="000C63F3" w:rsidP="00FB69A4">
                      <w:pPr>
                        <w:snapToGrid w:val="0"/>
                        <w:rPr>
                          <w:rFonts w:ascii="HG丸ｺﾞｼｯｸM-PRO" w:eastAsia="HG丸ｺﾞｼｯｸM-PRO" w:hAnsi="HG丸ｺﾞｼｯｸM-PRO" w:cs="メイリオ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A529D0">
                              <w:rPr>
                                <w:rFonts w:ascii="HG丸ｺﾞｼｯｸM-PRO" w:eastAsia="HG丸ｺﾞｼｯｸM-PRO" w:hAnsi="HG丸ｺﾞｼｯｸM-PRO" w:cs="メイリオ"/>
                                <w:sz w:val="1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しんたい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 w:cs="メイリオ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身体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A529D0">
                              <w:rPr>
                                <w:rFonts w:ascii="HG丸ｺﾞｼｯｸM-PRO" w:eastAsia="HG丸ｺﾞｼｯｸM-PRO" w:hAnsi="HG丸ｺﾞｼｯｸM-PRO" w:cs="メイリオ"/>
                                <w:sz w:val="1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しょうがい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 w:cs="メイリオ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障害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A529D0">
                              <w:rPr>
                                <w:rFonts w:ascii="HG丸ｺﾞｼｯｸM-PRO" w:eastAsia="HG丸ｺﾞｼｯｸM-PRO" w:hAnsi="HG丸ｺﾞｼｯｸM-PRO" w:cs="メイリオ"/>
                                <w:sz w:val="1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しゃ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 w:cs="メイリオ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E07289">
                              <w:rPr>
                                <w:rFonts w:ascii="HG丸ｺﾞｼｯｸM-PRO" w:eastAsia="HG丸ｺﾞｼｯｸM-PRO" w:hAnsi="HG丸ｺﾞｼｯｸM-PRO" w:cs="メイリオ"/>
                                <w:sz w:val="1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てちょう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 w:cs="メイリオ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手帳</w:t>
                            </w:r>
                          </w:rubyBase>
                        </w:ruby>
                      </w:r>
                      <w:r w:rsidRPr="00FB69A4">
                        <w:rPr>
                          <w:rFonts w:ascii="HG丸ｺﾞｼｯｸM-PRO" w:eastAsia="HG丸ｺﾞｼｯｸM-PRO" w:hAnsi="HG丸ｺﾞｼｯｸM-PRO" w:cs="メイリオ" w:hint="eastAsia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1・2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A529D0">
                              <w:rPr>
                                <w:rFonts w:ascii="HG丸ｺﾞｼｯｸM-PRO" w:eastAsia="HG丸ｺﾞｼｯｸM-PRO" w:hAnsi="HG丸ｺﾞｼｯｸM-PRO" w:cs="メイリオ"/>
                                <w:sz w:val="1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きゅう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 w:cs="メイリオ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級</w:t>
                            </w:r>
                          </w:rubyBase>
                        </w:ruby>
                      </w:r>
                      <w:r w:rsidRPr="00FB69A4">
                        <w:rPr>
                          <w:rFonts w:ascii="HG丸ｺﾞｼｯｸM-PRO" w:eastAsia="HG丸ｺﾞｼｯｸM-PRO" w:hAnsi="HG丸ｺﾞｼｯｸM-PRO" w:cs="メイリオ" w:hint="eastAsia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A529D0">
                              <w:rPr>
                                <w:rFonts w:ascii="HG丸ｺﾞｼｯｸM-PRO" w:eastAsia="HG丸ｺﾞｼｯｸM-PRO" w:hAnsi="HG丸ｺﾞｼｯｸM-PRO" w:cs="メイリオ"/>
                                <w:sz w:val="1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りょういく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 w:cs="メイリオ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療育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E07289">
                              <w:rPr>
                                <w:rFonts w:ascii="HG丸ｺﾞｼｯｸM-PRO" w:eastAsia="HG丸ｺﾞｼｯｸM-PRO" w:hAnsi="HG丸ｺﾞｼｯｸM-PRO" w:cs="メイリオ"/>
                                <w:sz w:val="1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てちょう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 w:cs="メイリオ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手帳</w:t>
                            </w:r>
                          </w:rubyBase>
                        </w:ruby>
                      </w:r>
                      <w:r w:rsidRPr="00FB69A4">
                        <w:rPr>
                          <w:rFonts w:ascii="HG丸ｺﾞｼｯｸM-PRO" w:eastAsia="HG丸ｺﾞｼｯｸM-PRO" w:hAnsi="HG丸ｺﾞｼｯｸM-PRO" w:cs="メイリオ" w:hint="eastAsia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A529D0">
                              <w:rPr>
                                <w:rFonts w:ascii="HG丸ｺﾞｼｯｸM-PRO" w:eastAsia="HG丸ｺﾞｼｯｸM-PRO" w:hAnsi="HG丸ｺﾞｼｯｸM-PRO" w:cs="メイリオ"/>
                                <w:sz w:val="1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はんてい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 w:cs="メイリオ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判定</w:t>
                            </w:r>
                          </w:rubyBase>
                        </w:ruby>
                      </w:r>
                      <w:r w:rsidRPr="00FB69A4">
                        <w:rPr>
                          <w:rFonts w:ascii="HG丸ｺﾞｼｯｸM-PRO" w:eastAsia="HG丸ｺﾞｼｯｸM-PRO" w:hAnsi="HG丸ｺﾞｼｯｸM-PRO" w:cs="メイリオ" w:hint="eastAsia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をお持ちの方</w:t>
                      </w:r>
                    </w:p>
                    <w:p w:rsidR="000C63F3" w:rsidRPr="00FB69A4" w:rsidRDefault="000C63F3" w:rsidP="00FB69A4">
                      <w:pPr>
                        <w:snapToGrid w:val="0"/>
                        <w:rPr>
                          <w:rFonts w:ascii="HG丸ｺﾞｼｯｸM-PRO" w:eastAsia="HG丸ｺﾞｼｯｸM-PRO" w:hAnsi="HG丸ｺﾞｼｯｸM-PRO" w:cs="メイリオ"/>
                          <w:sz w:val="20"/>
                          <w:szCs w:val="20"/>
                          <w:bdr w:val="single" w:sz="4" w:space="0" w:color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B69A4">
                        <w:rPr>
                          <w:rFonts w:ascii="HG丸ｺﾞｼｯｸM-PRO" w:eastAsia="HG丸ｺﾞｼｯｸM-PRO" w:hAnsi="HG丸ｺﾞｼｯｸM-PRO" w:cs="メイリオ" w:hint="eastAsia"/>
                          <w:sz w:val="20"/>
                          <w:szCs w:val="20"/>
                          <w:bdr w:val="single" w:sz="4" w:space="0" w:color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問い合わせ</w:t>
                      </w:r>
                      <w:r w:rsidRPr="00FB69A4">
                        <w:rPr>
                          <w:rFonts w:ascii="HG丸ｺﾞｼｯｸM-PRO" w:eastAsia="HG丸ｺﾞｼｯｸM-PRO" w:hAnsi="HG丸ｺﾞｼｯｸM-PRO" w:cs="メイリオ"/>
                          <w:sz w:val="20"/>
                          <w:szCs w:val="20"/>
                          <w:bdr w:val="single" w:sz="4" w:space="0" w:color="auto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先</w:t>
                      </w:r>
                    </w:p>
                    <w:p w:rsidR="000C63F3" w:rsidRPr="001672A7" w:rsidRDefault="000C63F3" w:rsidP="001672A7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E07289">
                              <w:rPr>
                                <w:rFonts w:ascii="HG丸ｺﾞｼｯｸM-PRO" w:eastAsia="HG丸ｺﾞｼｯｸM-PRO" w:hAnsi="HG丸ｺﾞｼｯｸM-PRO" w:cs="メイリオ"/>
                                <w:sz w:val="1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いちのみやし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 w:cs="メイリオ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一宮市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E07289">
                              <w:rPr>
                                <w:rFonts w:ascii="HG丸ｺﾞｼｯｸM-PRO" w:eastAsia="HG丸ｺﾞｼｯｸM-PRO" w:hAnsi="HG丸ｺﾞｼｯｸM-PRO" w:cs="メイリオ"/>
                                <w:sz w:val="1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やくしょ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 w:cs="メイリオ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役所</w:t>
                            </w:r>
                          </w:rubyBase>
                        </w:ruby>
                      </w:r>
                      <w:r w:rsidRPr="00FB69A4">
                        <w:rPr>
                          <w:rFonts w:ascii="HG丸ｺﾞｼｯｸM-PRO" w:eastAsia="HG丸ｺﾞｼｯｸM-PRO" w:hAnsi="HG丸ｺﾞｼｯｸM-PRO" w:cs="メイリオ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902311">
                              <w:rPr>
                                <w:rFonts w:ascii="HG丸ｺﾞｼｯｸM-PRO" w:eastAsia="HG丸ｺﾞｼｯｸM-PRO" w:hAnsi="HG丸ｺﾞｼｯｸM-PRO" w:cs="メイリオ"/>
                                <w:sz w:val="1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ふくし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 w:cs="メイリオ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902311">
                              <w:rPr>
                                <w:rFonts w:ascii="HG丸ｺﾞｼｯｸM-PRO" w:eastAsia="HG丸ｺﾞｼｯｸM-PRO" w:hAnsi="HG丸ｺﾞｼｯｸM-PRO" w:cs="メイリオ"/>
                                <w:sz w:val="1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そうむか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 w:cs="メイリオ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総務課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72319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68320" behindDoc="0" locked="0" layoutInCell="1" allowOverlap="1" wp14:anchorId="5B7098AB" wp14:editId="099DC898">
            <wp:simplePos x="0" y="0"/>
            <wp:positionH relativeFrom="column">
              <wp:posOffset>5870675</wp:posOffset>
            </wp:positionH>
            <wp:positionV relativeFrom="paragraph">
              <wp:posOffset>134620</wp:posOffset>
            </wp:positionV>
            <wp:extent cx="657860" cy="717024"/>
            <wp:effectExtent l="0" t="0" r="0" b="6985"/>
            <wp:wrapNone/>
            <wp:docPr id="239" name="図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figure_suwaru.png"/>
                    <pic:cNvPicPr/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60" cy="717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19A" w:rsidRPr="004E0439"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052514FD" wp14:editId="7AA2D000">
                <wp:simplePos x="0" y="0"/>
                <wp:positionH relativeFrom="column">
                  <wp:posOffset>3238500</wp:posOffset>
                </wp:positionH>
                <wp:positionV relativeFrom="paragraph">
                  <wp:posOffset>228600</wp:posOffset>
                </wp:positionV>
                <wp:extent cx="3438525" cy="419100"/>
                <wp:effectExtent l="38100" t="38100" r="104775" b="114300"/>
                <wp:wrapNone/>
                <wp:docPr id="220" name="ホームベース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419100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0C63F3" w:rsidRPr="0072319A" w:rsidRDefault="000C63F3" w:rsidP="00AD4F3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72319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C63F3" w:rsidRPr="0074143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たす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72319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けが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C63F3" w:rsidRPr="0074143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く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72319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るのを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C63F3" w:rsidRPr="0074143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ま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72319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ちましょう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ホームベース 220" o:spid="_x0000_s1127" type="#_x0000_t15" style="position:absolute;margin-left:255pt;margin-top:18pt;width:270.75pt;height:33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" adj="20284" fillcolor="window" strokecolor="red" strokeweight="2pt">
                <v:shadow on="t" color="black" opacity="26214f" origin="-.5,-.5" offset=".74836mm,.74836mm"/>
                <v:textbox inset="2mm,0,2mm,0">
                  <w:txbxContent>
                    <w:p w:rsidR="000C63F3" w:rsidRPr="0072319A" w:rsidRDefault="000C63F3" w:rsidP="00AD4F3A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72319A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◎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C63F3" w:rsidRPr="0074143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たす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助</w:t>
                            </w:r>
                          </w:rubyBase>
                        </w:ruby>
                      </w:r>
                      <w:r w:rsidRPr="0072319A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けが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C63F3" w:rsidRPr="0074143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く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来</w:t>
                            </w:r>
                          </w:rubyBase>
                        </w:ruby>
                      </w:r>
                      <w:r w:rsidRPr="0072319A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るのを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C63F3" w:rsidRPr="0074143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ま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待</w:t>
                            </w:r>
                          </w:rubyBase>
                        </w:ruby>
                      </w:r>
                      <w:r w:rsidRPr="0072319A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ちましょう</w:t>
                      </w:r>
                    </w:p>
                  </w:txbxContent>
                </v:textbox>
              </v:shape>
            </w:pict>
          </mc:Fallback>
        </mc:AlternateContent>
      </w:r>
    </w:p>
    <w:p w:rsidR="00405DE3" w:rsidRDefault="00405DE3" w:rsidP="005B16E7"/>
    <w:p w:rsidR="00405DE3" w:rsidRDefault="00405DE3" w:rsidP="005B16E7"/>
    <w:p w:rsidR="00405DE3" w:rsidRDefault="0072319A" w:rsidP="005B16E7">
      <w:r w:rsidRPr="004E0439"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531282A4" wp14:editId="082AA3F9">
                <wp:simplePos x="0" y="0"/>
                <wp:positionH relativeFrom="column">
                  <wp:posOffset>3190875</wp:posOffset>
                </wp:positionH>
                <wp:positionV relativeFrom="paragraph">
                  <wp:posOffset>66675</wp:posOffset>
                </wp:positionV>
                <wp:extent cx="3491865" cy="1914525"/>
                <wp:effectExtent l="0" t="0" r="13335" b="28575"/>
                <wp:wrapNone/>
                <wp:docPr id="219" name="角丸四角形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865" cy="1914525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C63F3" w:rsidRPr="003644F6" w:rsidRDefault="000C63F3" w:rsidP="0074143D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3644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○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たす</w:t>
                                  </w:r>
                                </w:rt>
                                <w:rubyBase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けて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ほしい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ことを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しえんしゃ</w:t>
                                  </w:r>
                                </w:rt>
                                <w:rubyBase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支援者</w:t>
                                  </w:r>
                                </w:rubyBase>
                              </w:ruby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や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きんじょ</w:t>
                                  </w:r>
                                </w:rt>
                                <w:rubyBase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近所</w:t>
                                  </w:r>
                                </w:rubyBase>
                              </w:ruby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の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に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いらい</w:t>
                                  </w:r>
                                </w:rt>
                                <w:rubyBase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依頼</w:t>
                                  </w:r>
                                </w:rubyBase>
                              </w:ruby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しておきましょう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0C63F3" w:rsidRPr="003644F6" w:rsidRDefault="000C63F3" w:rsidP="00AD4F3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3644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○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たすけあい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たい</w:t>
                                  </w:r>
                                </w:rt>
                                <w:rubyBase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隊</w:t>
                                  </w:r>
                                </w:rubyBase>
                              </w:ruby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ようえんごしゃ</w:t>
                                  </w:r>
                                </w:rt>
                                <w:rubyBase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要援護者</w:t>
                                  </w:r>
                                </w:rubyBase>
                              </w:ruby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）を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しましょう。</w:t>
                            </w:r>
                          </w:p>
                          <w:p w:rsidR="000C63F3" w:rsidRPr="003644F6" w:rsidRDefault="000C63F3" w:rsidP="00AD4F3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3644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○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あんしん・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ネットに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0C63F3" w:rsidRPr="003644F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19" o:spid="_x0000_s1128" style="position:absolute;margin-left:251.25pt;margin-top:5.25pt;width:274.95pt;height:150.7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" fillcolor="window" strokecolor="red" strokeweight="1.5pt">
                <v:fill opacity="0"/>
                <v:stroke joinstyle="miter"/>
                <v:textbox>
                  <w:txbxContent>
                    <w:p w:rsidR="000C63F3" w:rsidRPr="003644F6" w:rsidRDefault="000C63F3" w:rsidP="0074143D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3644F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○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たす</w:t>
                            </w:r>
                          </w:rt>
                          <w:rubyBase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助</w:t>
                            </w:r>
                          </w:rubyBase>
                        </w:ruby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けて</w:t>
                      </w:r>
                      <w:r w:rsidRPr="003644F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ほしい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ことを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しえんしゃ</w:t>
                            </w:r>
                          </w:rt>
                          <w:rubyBase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支援者</w:t>
                            </w:r>
                          </w:rubyBase>
                        </w:ruby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や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きんじょ</w:t>
                            </w:r>
                          </w:rt>
                          <w:rubyBase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近所</w:t>
                            </w:r>
                          </w:rubyBase>
                        </w:ruby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の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 w:rsidRPr="003644F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に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いらい</w:t>
                            </w:r>
                          </w:rt>
                          <w:rubyBase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依頼</w:t>
                            </w:r>
                          </w:rubyBase>
                        </w:ruby>
                      </w:r>
                      <w:r w:rsidRPr="003644F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しておきましょう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。</w:t>
                      </w:r>
                    </w:p>
                    <w:p w:rsidR="000C63F3" w:rsidRPr="003644F6" w:rsidRDefault="000C63F3" w:rsidP="00AD4F3A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3644F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○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さいがい</w:t>
                            </w:r>
                          </w:rt>
                          <w:rubyBase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災害</w:t>
                            </w:r>
                          </w:rubyBase>
                        </w:ruby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3644F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たすけあい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たい</w:t>
                            </w:r>
                          </w:rt>
                          <w:rubyBase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隊</w:t>
                            </w:r>
                          </w:rubyBase>
                        </w:ruby>
                      </w:r>
                      <w:r w:rsidRPr="003644F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さいがい</w:t>
                            </w:r>
                          </w:rt>
                          <w:rubyBase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災害</w:t>
                            </w:r>
                          </w:rubyBase>
                        </w:ruby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ようえんごしゃ</w:t>
                            </w:r>
                          </w:rt>
                          <w:rubyBase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要援護者</w:t>
                            </w:r>
                          </w:rubyBase>
                        </w:ruby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とうろく</w:t>
                            </w:r>
                          </w:rt>
                          <w:rubyBase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登録</w:t>
                            </w:r>
                          </w:rubyBase>
                        </w:ruby>
                      </w:r>
                      <w:r w:rsidRPr="003644F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）を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しましょう。</w:t>
                      </w:r>
                    </w:p>
                    <w:p w:rsidR="000C63F3" w:rsidRPr="003644F6" w:rsidRDefault="000C63F3" w:rsidP="00AD4F3A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3644F6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○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あんしん・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ぼうさい</w:t>
                            </w:r>
                          </w:rt>
                          <w:rubyBase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防災</w:t>
                            </w:r>
                          </w:rubyBase>
                        </w:ruby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ネットに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とうろく</w:t>
                            </w:r>
                          </w:rt>
                          <w:rubyBase>
                            <w:r w:rsidR="000C63F3" w:rsidRPr="003644F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登録</w:t>
                            </w:r>
                          </w:rubyBase>
                        </w:ruby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しましょう。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405DE3" w:rsidRDefault="00405DE3" w:rsidP="005B16E7"/>
    <w:p w:rsidR="00405DE3" w:rsidRDefault="00405DE3" w:rsidP="005B16E7"/>
    <w:p w:rsidR="00405DE3" w:rsidRDefault="00405DE3" w:rsidP="005B16E7"/>
    <w:p w:rsidR="00405DE3" w:rsidRDefault="00405DE3" w:rsidP="005B16E7"/>
    <w:p w:rsidR="00040358" w:rsidRDefault="00040358" w:rsidP="005B16E7"/>
    <w:p w:rsidR="00040358" w:rsidRDefault="007B73D0" w:rsidP="005B16E7">
      <w:r>
        <w:rPr>
          <w:noProof/>
        </w:rPr>
        <w:drawing>
          <wp:anchor distT="0" distB="0" distL="114300" distR="114300" simplePos="0" relativeHeight="251749888" behindDoc="0" locked="0" layoutInCell="1" allowOverlap="1" wp14:anchorId="66E14B7D" wp14:editId="6C19F7EA">
            <wp:simplePos x="0" y="0"/>
            <wp:positionH relativeFrom="column">
              <wp:posOffset>1990726</wp:posOffset>
            </wp:positionH>
            <wp:positionV relativeFrom="paragraph">
              <wp:posOffset>32004</wp:posOffset>
            </wp:positionV>
            <wp:extent cx="762000" cy="885524"/>
            <wp:effectExtent l="0" t="0" r="0" b="0"/>
            <wp:wrapNone/>
            <wp:docPr id="240" name="図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figure_holdhands.png"/>
                    <pic:cNvPicPr/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805" cy="886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358" w:rsidRDefault="00040358" w:rsidP="005B16E7"/>
    <w:p w:rsidR="00040358" w:rsidRDefault="00E92BE3" w:rsidP="005B16E7">
      <w:r w:rsidRPr="00D10650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B48AF5D" wp14:editId="6E7C5714">
                <wp:simplePos x="0" y="0"/>
                <wp:positionH relativeFrom="column">
                  <wp:posOffset>2867025</wp:posOffset>
                </wp:positionH>
                <wp:positionV relativeFrom="paragraph">
                  <wp:posOffset>190501</wp:posOffset>
                </wp:positionV>
                <wp:extent cx="2657475" cy="438150"/>
                <wp:effectExtent l="38100" t="0" r="66675" b="57150"/>
                <wp:wrapNone/>
                <wp:docPr id="242" name="テキスト ボックス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>
                              <a:alpha val="0"/>
                            </a:prstClr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txbx>
                        <w:txbxContent>
                          <w:p w:rsidR="000C63F3" w:rsidRPr="004A509C" w:rsidRDefault="000C63F3" w:rsidP="00D10650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>
                                      <w14:alpha w14:val="100000"/>
                                    </w14:srgbClr>
                                  </w14:solidFill>
                                </w14:textFill>
                              </w:rPr>
                            </w:pPr>
                            <w:r w:rsidRPr="004A50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＜あんしん・</w:t>
                            </w:r>
                            <w:r w:rsidRPr="004A509C"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C63F3" w:rsidRPr="004A509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outline/>
                                      <w:color w:val="4BACC6" w:themeColor="accent5"/>
                                      <w:sz w:val="16"/>
                                      <w:szCs w:val="3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0C63F3" w:rsidRPr="004A509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outline/>
                                      <w:color w:val="4BACC6" w:themeColor="accent5"/>
                                      <w:sz w:val="32"/>
                                      <w:szCs w:val="32"/>
                                      <w14:shadow w14:blurRad="50800" w14:dist="38100" w14:dir="27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>
                                            <w14:lumMod w14:val="5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 w:rsidRPr="004A509C"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ネット＞</w:t>
                            </w:r>
                          </w:p>
                          <w:p w:rsidR="000C63F3" w:rsidRPr="00D10650" w:rsidRDefault="000C63F3" w:rsidP="00D1065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42" o:spid="_x0000_s1129" type="#_x0000_t202" style="position:absolute;margin-left:225.75pt;margin-top:15pt;width:209.25pt;height:34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" strokeweight=".5pt">
                <v:stroke opacity="0"/>
                <v:shadow on="t" color="black" opacity="0" offset="0,4pt"/>
                <v:textbox>
                  <w:txbxContent>
                    <w:p w:rsidR="000C63F3" w:rsidRPr="004A509C" w:rsidRDefault="000C63F3" w:rsidP="00D10650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4BACC6" w:themeColor="accent5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>
                                <w14:alpha w14:val="100000"/>
                              </w14:srgbClr>
                            </w14:solidFill>
                          </w14:textFill>
                        </w:rPr>
                      </w:pPr>
                      <w:r w:rsidRPr="004A509C"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color w:val="4BACC6" w:themeColor="accent5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＜あんしん・</w:t>
                      </w:r>
                      <w:r w:rsidRPr="004A509C"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4BACC6" w:themeColor="accent5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C63F3" w:rsidRPr="004A509C"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4BACC6" w:themeColor="accent5"/>
                                <w:sz w:val="16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ぼうさい</w:t>
                            </w:r>
                          </w:rt>
                          <w:rubyBase>
                            <w:r w:rsidR="000C63F3" w:rsidRPr="004A509C"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4BACC6" w:themeColor="accent5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防災</w:t>
                            </w:r>
                          </w:rubyBase>
                        </w:ruby>
                      </w:r>
                      <w:r w:rsidRPr="004A509C"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4BACC6" w:themeColor="accent5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ネット＞</w:t>
                      </w:r>
                    </w:p>
                    <w:p w:rsidR="000C63F3" w:rsidRPr="00D10650" w:rsidRDefault="000C63F3" w:rsidP="00D10650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40358" w:rsidRDefault="00A737E1" w:rsidP="005B16E7"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3325815E" wp14:editId="40E0CA97">
                <wp:simplePos x="0" y="0"/>
                <wp:positionH relativeFrom="column">
                  <wp:posOffset>1885950</wp:posOffset>
                </wp:positionH>
                <wp:positionV relativeFrom="paragraph">
                  <wp:posOffset>0</wp:posOffset>
                </wp:positionV>
                <wp:extent cx="5010150" cy="1962150"/>
                <wp:effectExtent l="0" t="0" r="19050" b="19050"/>
                <wp:wrapNone/>
                <wp:docPr id="324" name="1 つの角を切り取った四角形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1962150"/>
                        </a:xfrm>
                        <a:prstGeom prst="snip1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63F3" w:rsidRDefault="000C63F3" w:rsidP="009446FC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E92BE3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333333"/>
                                      <w:sz w:val="10"/>
                                      <w:szCs w:val="20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333333"/>
                                      <w:sz w:val="20"/>
                                      <w:szCs w:val="20"/>
                                    </w:rPr>
                                    <w:t>地震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333333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E92BE3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333333"/>
                                      <w:sz w:val="10"/>
                                      <w:szCs w:val="20"/>
                                    </w:rPr>
                                    <w:t>たいふう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333333"/>
                                      <w:sz w:val="20"/>
                                      <w:szCs w:val="20"/>
                                    </w:rPr>
                                    <w:t>台風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333333"/>
                                <w:sz w:val="20"/>
                                <w:szCs w:val="20"/>
                              </w:rPr>
                              <w:t>など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E92BE3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333333"/>
                                      <w:sz w:val="10"/>
                                      <w:szCs w:val="20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333333"/>
                                      <w:sz w:val="20"/>
                                      <w:szCs w:val="20"/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E92BE3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333333"/>
                                      <w:sz w:val="10"/>
                                      <w:szCs w:val="20"/>
                                    </w:rPr>
                                    <w:t>じ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333333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333333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E92BE3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333333"/>
                                      <w:sz w:val="10"/>
                                      <w:szCs w:val="2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333333"/>
                                      <w:sz w:val="20"/>
                                      <w:szCs w:val="20"/>
                                    </w:rPr>
                                    <w:t>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E92BE3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333333"/>
                                      <w:sz w:val="10"/>
                                      <w:szCs w:val="20"/>
                                    </w:rPr>
                                    <w:t>きゅうじょうほう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333333"/>
                                      <w:sz w:val="20"/>
                                      <w:szCs w:val="20"/>
                                    </w:rPr>
                                    <w:t>急情報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333333"/>
                                <w:sz w:val="20"/>
                                <w:szCs w:val="20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E92BE3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333333"/>
                                      <w:sz w:val="10"/>
                                      <w:szCs w:val="20"/>
                                    </w:rPr>
                                    <w:t>ひ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333333"/>
                                      <w:sz w:val="20"/>
                                      <w:szCs w:val="20"/>
                                    </w:rPr>
                                    <w:t>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E92BE3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333333"/>
                                      <w:sz w:val="10"/>
                                      <w:szCs w:val="20"/>
                                    </w:rPr>
                                    <w:t>なんじょ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333333"/>
                                      <w:sz w:val="20"/>
                                      <w:szCs w:val="20"/>
                                    </w:rPr>
                                    <w:t>難所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333333"/>
                                <w:sz w:val="20"/>
                                <w:szCs w:val="20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E92BE3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333333"/>
                                      <w:sz w:val="10"/>
                                      <w:szCs w:val="20"/>
                                    </w:rPr>
                                    <w:t>いりょう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333333"/>
                                      <w:sz w:val="20"/>
                                      <w:szCs w:val="20"/>
                                    </w:rPr>
                                    <w:t>医療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E92BE3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333333"/>
                                      <w:sz w:val="10"/>
                                      <w:szCs w:val="20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333333"/>
                                      <w:sz w:val="20"/>
                                      <w:szCs w:val="20"/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333333"/>
                                <w:sz w:val="20"/>
                                <w:szCs w:val="20"/>
                              </w:rPr>
                              <w:t>などの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E92BE3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333333"/>
                                      <w:sz w:val="10"/>
                                      <w:szCs w:val="20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333333"/>
                                      <w:sz w:val="20"/>
                                      <w:szCs w:val="20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A04DC5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333333"/>
                                <w:sz w:val="20"/>
                                <w:szCs w:val="20"/>
                              </w:rPr>
                              <w:t>を、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E92BE3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333333"/>
                                      <w:sz w:val="10"/>
                                      <w:szCs w:val="20"/>
                                    </w:rPr>
                                    <w:t>しみん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333333"/>
                                      <w:sz w:val="20"/>
                                      <w:szCs w:val="20"/>
                                    </w:rPr>
                                    <w:t>市民</w:t>
                                  </w:r>
                                </w:rubyBase>
                              </w:ruby>
                            </w:r>
                            <w:r w:rsidRPr="00A04DC5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333333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E92BE3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333333"/>
                                      <w:sz w:val="10"/>
                                      <w:szCs w:val="20"/>
                                    </w:rPr>
                                    <w:t>みな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333333"/>
                                      <w:sz w:val="20"/>
                                      <w:szCs w:val="20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Pr="00A04DC5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333333"/>
                                <w:sz w:val="20"/>
                                <w:szCs w:val="20"/>
                              </w:rPr>
                              <w:t>さんへリアルタイムに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E92BE3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333333"/>
                                      <w:sz w:val="10"/>
                                      <w:szCs w:val="20"/>
                                    </w:rPr>
                                    <w:t>ていきょう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333333"/>
                                      <w:sz w:val="20"/>
                                      <w:szCs w:val="20"/>
                                    </w:rPr>
                                    <w:t>提供</w:t>
                                  </w:r>
                                </w:rubyBase>
                              </w:ruby>
                            </w:r>
                            <w:r w:rsidRPr="00A04DC5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333333"/>
                                <w:sz w:val="20"/>
                                <w:szCs w:val="20"/>
                              </w:rPr>
                              <w:t>します。</w:t>
                            </w:r>
                          </w:p>
                          <w:p w:rsidR="000C63F3" w:rsidRDefault="000C63F3" w:rsidP="009446FC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20"/>
                                <w:szCs w:val="20"/>
                                <w:bdr w:val="single" w:sz="4" w:space="0" w:color="auto"/>
                              </w:rPr>
                            </w:pPr>
                            <w:r w:rsidRPr="00B03F12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333333"/>
                                <w:sz w:val="20"/>
                                <w:szCs w:val="20"/>
                                <w:bdr w:val="single" w:sz="4" w:space="0" w:color="auto"/>
                              </w:rPr>
                              <w:t>登録</w:t>
                            </w:r>
                            <w:r w:rsidRPr="00B03F12"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20"/>
                                <w:szCs w:val="20"/>
                                <w:bdr w:val="single" w:sz="4" w:space="0" w:color="auto"/>
                              </w:rPr>
                              <w:t>方法</w:t>
                            </w:r>
                          </w:p>
                          <w:p w:rsidR="000C63F3" w:rsidRDefault="000C63F3" w:rsidP="009446FC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E92BE3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333333"/>
                                      <w:sz w:val="10"/>
                                      <w:szCs w:val="20"/>
                                    </w:rPr>
                                    <w:t>さき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333333"/>
                                      <w:sz w:val="20"/>
                                      <w:szCs w:val="20"/>
                                    </w:rPr>
                                    <w:t>左記</w:t>
                                  </w:r>
                                </w:rubyBase>
                              </w:ruby>
                            </w:r>
                            <w:r w:rsidR="00C04C51"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20"/>
                                <w:szCs w:val="20"/>
                              </w:rPr>
                              <w:t>ＱＲコード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333333"/>
                                <w:sz w:val="20"/>
                                <w:szCs w:val="20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:rsidR="000C63F3" w:rsidRDefault="000C63F3" w:rsidP="00C04C51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E92BE3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333333"/>
                                      <w:sz w:val="10"/>
                                      <w:szCs w:val="20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333333"/>
                                      <w:sz w:val="20"/>
                                      <w:szCs w:val="20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E92BE3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333333"/>
                                      <w:sz w:val="10"/>
                                      <w:szCs w:val="20"/>
                                    </w:rPr>
                                    <w:t>てつづ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333333"/>
                                      <w:sz w:val="20"/>
                                      <w:szCs w:val="20"/>
                                    </w:rPr>
                                    <w:t>手続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20"/>
                                <w:szCs w:val="20"/>
                              </w:rPr>
                              <w:t>きを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E92BE3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333333"/>
                                      <w:sz w:val="10"/>
                                      <w:szCs w:val="20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333333"/>
                                      <w:sz w:val="20"/>
                                      <w:szCs w:val="2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20"/>
                                <w:szCs w:val="20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C63F3" w:rsidRPr="00E92BE3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333333"/>
                                      <w:sz w:val="10"/>
                                      <w:szCs w:val="20"/>
                                    </w:rPr>
                                    <w:t>くだ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 w:cs="メイリオ"/>
                                      <w:color w:val="333333"/>
                                      <w:sz w:val="20"/>
                                      <w:szCs w:val="20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20"/>
                                <w:szCs w:val="20"/>
                              </w:rPr>
                              <w:t>さい。</w:t>
                            </w:r>
                          </w:p>
                          <w:p w:rsidR="00C04C51" w:rsidRPr="00C04C51" w:rsidRDefault="00C04C51" w:rsidP="00C04C51">
                            <w:pPr>
                              <w:snapToGrid w:val="0"/>
                              <w:contextualSpacing/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20"/>
                                <w:szCs w:val="20"/>
                                <w:bdr w:val="single" w:sz="4" w:space="0" w:color="auto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 つの角を切り取った四角形 324" o:spid="_x0000_s1130" style="position:absolute;margin-left:148.5pt;margin-top:0;width:394.5pt;height:154.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10150,19621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" adj="-11796480,,5400" path="m,l4683118,r327032,327032l5010150,1962150,,1962150,,xe" fillcolor="white [3201]" strokecolor="#f79646 [3209]" strokeweight="2pt">
                <v:fill opacity="0"/>
                <v:stroke joinstyle="miter"/>
                <v:formulas/>
                <v:path arrowok="t" o:connecttype="custom" o:connectlocs="0,0;4683118,0;5010150,327032;5010150,1962150;0,1962150;0,0" o:connectangles="0,0,0,0,0,0" textboxrect="0,0,5010150,1962150"/>
                <v:textbox>
                  <w:txbxContent>
                    <w:p w:rsidR="000C63F3" w:rsidRDefault="000C63F3" w:rsidP="009446FC">
                      <w:pPr>
                        <w:snapToGrid w:val="0"/>
                        <w:contextualSpacing/>
                        <w:rPr>
                          <w:rFonts w:ascii="HG丸ｺﾞｼｯｸM-PRO" w:eastAsia="HG丸ｺﾞｼｯｸM-PRO" w:hAnsi="HG丸ｺﾞｼｯｸM-PRO" w:cs="メイリオ"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/>
                          <w:color w:val="333333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E92BE3"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10"/>
                                <w:szCs w:val="20"/>
                              </w:rPr>
                              <w:t>じしん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20"/>
                                <w:szCs w:val="20"/>
                              </w:rPr>
                              <w:t>地震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333333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333333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E92BE3"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10"/>
                                <w:szCs w:val="20"/>
                              </w:rPr>
                              <w:t>たいふう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20"/>
                                <w:szCs w:val="20"/>
                              </w:rPr>
                              <w:t>台風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333333"/>
                          <w:sz w:val="20"/>
                          <w:szCs w:val="20"/>
                        </w:rPr>
                        <w:t>など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333333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E92BE3"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10"/>
                                <w:szCs w:val="20"/>
                              </w:rPr>
                              <w:t>さいがい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20"/>
                                <w:szCs w:val="20"/>
                              </w:rPr>
                              <w:t>災害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333333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E92BE3"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10"/>
                                <w:szCs w:val="20"/>
                              </w:rPr>
                              <w:t>じ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20"/>
                                <w:szCs w:val="20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333333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333333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E92BE3"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10"/>
                                <w:szCs w:val="20"/>
                              </w:rPr>
                              <w:t>きん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20"/>
                                <w:szCs w:val="20"/>
                              </w:rPr>
                              <w:t>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333333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E92BE3"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10"/>
                                <w:szCs w:val="20"/>
                              </w:rPr>
                              <w:t>きゅうじょうほう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20"/>
                                <w:szCs w:val="20"/>
                              </w:rPr>
                              <w:t>急情報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333333"/>
                          <w:sz w:val="20"/>
                          <w:szCs w:val="20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333333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E92BE3"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10"/>
                                <w:szCs w:val="20"/>
                              </w:rPr>
                              <w:t>ひ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20"/>
                                <w:szCs w:val="20"/>
                              </w:rPr>
                              <w:t>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333333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E92BE3"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10"/>
                                <w:szCs w:val="20"/>
                              </w:rPr>
                              <w:t>なんじょ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20"/>
                                <w:szCs w:val="20"/>
                              </w:rPr>
                              <w:t>難所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333333"/>
                          <w:sz w:val="20"/>
                          <w:szCs w:val="20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333333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E92BE3"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10"/>
                                <w:szCs w:val="20"/>
                              </w:rPr>
                              <w:t>いりょう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20"/>
                                <w:szCs w:val="20"/>
                              </w:rPr>
                              <w:t>医療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333333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E92BE3"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10"/>
                                <w:szCs w:val="20"/>
                              </w:rPr>
                              <w:t>きかん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20"/>
                                <w:szCs w:val="20"/>
                              </w:rPr>
                              <w:t>機関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333333"/>
                          <w:sz w:val="20"/>
                          <w:szCs w:val="20"/>
                        </w:rPr>
                        <w:t>などの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333333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E92BE3"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10"/>
                                <w:szCs w:val="20"/>
                              </w:rPr>
                              <w:t>じょうほう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20"/>
                                <w:szCs w:val="20"/>
                              </w:rPr>
                              <w:t>情報</w:t>
                            </w:r>
                          </w:rubyBase>
                        </w:ruby>
                      </w:r>
                      <w:r w:rsidRPr="00A04DC5">
                        <w:rPr>
                          <w:rFonts w:ascii="HG丸ｺﾞｼｯｸM-PRO" w:eastAsia="HG丸ｺﾞｼｯｸM-PRO" w:hAnsi="HG丸ｺﾞｼｯｸM-PRO" w:cs="メイリオ" w:hint="eastAsia"/>
                          <w:color w:val="333333"/>
                          <w:sz w:val="20"/>
                          <w:szCs w:val="20"/>
                        </w:rPr>
                        <w:t>を、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333333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E92BE3"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10"/>
                                <w:szCs w:val="20"/>
                              </w:rPr>
                              <w:t>しみん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20"/>
                                <w:szCs w:val="20"/>
                              </w:rPr>
                              <w:t>市民</w:t>
                            </w:r>
                          </w:rubyBase>
                        </w:ruby>
                      </w:r>
                      <w:r w:rsidRPr="00A04DC5">
                        <w:rPr>
                          <w:rFonts w:ascii="HG丸ｺﾞｼｯｸM-PRO" w:eastAsia="HG丸ｺﾞｼｯｸM-PRO" w:hAnsi="HG丸ｺﾞｼｯｸM-PRO" w:cs="メイリオ" w:hint="eastAsia"/>
                          <w:color w:val="333333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333333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E92BE3"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10"/>
                                <w:szCs w:val="20"/>
                              </w:rPr>
                              <w:t>みな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20"/>
                                <w:szCs w:val="20"/>
                              </w:rPr>
                              <w:t>皆</w:t>
                            </w:r>
                          </w:rubyBase>
                        </w:ruby>
                      </w:r>
                      <w:r w:rsidRPr="00A04DC5">
                        <w:rPr>
                          <w:rFonts w:ascii="HG丸ｺﾞｼｯｸM-PRO" w:eastAsia="HG丸ｺﾞｼｯｸM-PRO" w:hAnsi="HG丸ｺﾞｼｯｸM-PRO" w:cs="メイリオ" w:hint="eastAsia"/>
                          <w:color w:val="333333"/>
                          <w:sz w:val="20"/>
                          <w:szCs w:val="20"/>
                        </w:rPr>
                        <w:t>さんへリアルタイムに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333333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E92BE3"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10"/>
                                <w:szCs w:val="20"/>
                              </w:rPr>
                              <w:t>ていきょう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20"/>
                                <w:szCs w:val="20"/>
                              </w:rPr>
                              <w:t>提供</w:t>
                            </w:r>
                          </w:rubyBase>
                        </w:ruby>
                      </w:r>
                      <w:r w:rsidRPr="00A04DC5">
                        <w:rPr>
                          <w:rFonts w:ascii="HG丸ｺﾞｼｯｸM-PRO" w:eastAsia="HG丸ｺﾞｼｯｸM-PRO" w:hAnsi="HG丸ｺﾞｼｯｸM-PRO" w:cs="メイリオ" w:hint="eastAsia"/>
                          <w:color w:val="333333"/>
                          <w:sz w:val="20"/>
                          <w:szCs w:val="20"/>
                        </w:rPr>
                        <w:t>します。</w:t>
                      </w:r>
                    </w:p>
                    <w:p w:rsidR="000C63F3" w:rsidRDefault="000C63F3" w:rsidP="009446FC">
                      <w:pPr>
                        <w:snapToGrid w:val="0"/>
                        <w:contextualSpacing/>
                        <w:rPr>
                          <w:rFonts w:ascii="HG丸ｺﾞｼｯｸM-PRO" w:eastAsia="HG丸ｺﾞｼｯｸM-PRO" w:hAnsi="HG丸ｺﾞｼｯｸM-PRO" w:cs="メイリオ"/>
                          <w:color w:val="333333"/>
                          <w:sz w:val="20"/>
                          <w:szCs w:val="20"/>
                          <w:bdr w:val="single" w:sz="4" w:space="0" w:color="auto"/>
                        </w:rPr>
                      </w:pPr>
                      <w:r w:rsidRPr="00B03F12">
                        <w:rPr>
                          <w:rFonts w:ascii="HG丸ｺﾞｼｯｸM-PRO" w:eastAsia="HG丸ｺﾞｼｯｸM-PRO" w:hAnsi="HG丸ｺﾞｼｯｸM-PRO" w:cs="メイリオ" w:hint="eastAsia"/>
                          <w:color w:val="333333"/>
                          <w:sz w:val="20"/>
                          <w:szCs w:val="20"/>
                          <w:bdr w:val="single" w:sz="4" w:space="0" w:color="auto"/>
                        </w:rPr>
                        <w:t>登録</w:t>
                      </w:r>
                      <w:r w:rsidRPr="00B03F12">
                        <w:rPr>
                          <w:rFonts w:ascii="HG丸ｺﾞｼｯｸM-PRO" w:eastAsia="HG丸ｺﾞｼｯｸM-PRO" w:hAnsi="HG丸ｺﾞｼｯｸM-PRO" w:cs="メイリオ"/>
                          <w:color w:val="333333"/>
                          <w:sz w:val="20"/>
                          <w:szCs w:val="20"/>
                          <w:bdr w:val="single" w:sz="4" w:space="0" w:color="auto"/>
                        </w:rPr>
                        <w:t>方法</w:t>
                      </w:r>
                    </w:p>
                    <w:p w:rsidR="000C63F3" w:rsidRDefault="000C63F3" w:rsidP="009446FC">
                      <w:pPr>
                        <w:snapToGrid w:val="0"/>
                        <w:contextualSpacing/>
                        <w:rPr>
                          <w:rFonts w:ascii="HG丸ｺﾞｼｯｸM-PRO" w:eastAsia="HG丸ｺﾞｼｯｸM-PRO" w:hAnsi="HG丸ｺﾞｼｯｸM-PRO" w:cs="メイリオ"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/>
                          <w:color w:val="333333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E92BE3"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10"/>
                                <w:szCs w:val="20"/>
                              </w:rPr>
                              <w:t>さき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20"/>
                                <w:szCs w:val="20"/>
                              </w:rPr>
                              <w:t>左記</w:t>
                            </w:r>
                          </w:rubyBase>
                        </w:ruby>
                      </w:r>
                      <w:r w:rsidR="00C04C51">
                        <w:rPr>
                          <w:rFonts w:ascii="HG丸ｺﾞｼｯｸM-PRO" w:eastAsia="HG丸ｺﾞｼｯｸM-PRO" w:hAnsi="HG丸ｺﾞｼｯｸM-PRO" w:cs="メイリオ"/>
                          <w:color w:val="333333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333333"/>
                          <w:sz w:val="20"/>
                          <w:szCs w:val="20"/>
                        </w:rPr>
                        <w:t>ＱＲコード</w:t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333333"/>
                          <w:sz w:val="20"/>
                          <w:szCs w:val="20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333333"/>
                          <w:sz w:val="20"/>
                          <w:szCs w:val="20"/>
                        </w:rPr>
                        <w:t>、</w:t>
                      </w:r>
                    </w:p>
                    <w:p w:rsidR="000C63F3" w:rsidRDefault="000C63F3" w:rsidP="00C04C51">
                      <w:pPr>
                        <w:snapToGrid w:val="0"/>
                        <w:contextualSpacing/>
                        <w:rPr>
                          <w:rFonts w:ascii="HG丸ｺﾞｼｯｸM-PRO" w:eastAsia="HG丸ｺﾞｼｯｸM-PRO" w:hAnsi="HG丸ｺﾞｼｯｸM-PRO" w:cs="メイリオ" w:hint="eastAsia"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/>
                          <w:color w:val="333333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E92BE3"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10"/>
                                <w:szCs w:val="20"/>
                              </w:rPr>
                              <w:t>とうろく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20"/>
                                <w:szCs w:val="20"/>
                              </w:rPr>
                              <w:t>登録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333333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E92BE3"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10"/>
                                <w:szCs w:val="20"/>
                              </w:rPr>
                              <w:t>てつづ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20"/>
                                <w:szCs w:val="20"/>
                              </w:rPr>
                              <w:t>手続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333333"/>
                          <w:sz w:val="20"/>
                          <w:szCs w:val="20"/>
                        </w:rPr>
                        <w:t>きを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333333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E92BE3"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10"/>
                                <w:szCs w:val="20"/>
                              </w:rPr>
                              <w:t>おこな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20"/>
                                <w:szCs w:val="20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333333"/>
                          <w:sz w:val="20"/>
                          <w:szCs w:val="20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333333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C63F3" w:rsidRPr="00E92BE3"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10"/>
                                <w:szCs w:val="20"/>
                              </w:rPr>
                              <w:t>くだ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 w:cs="メイリオ"/>
                                <w:color w:val="333333"/>
                                <w:sz w:val="20"/>
                                <w:szCs w:val="20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color w:val="333333"/>
                          <w:sz w:val="20"/>
                          <w:szCs w:val="20"/>
                        </w:rPr>
                        <w:t>さい。</w:t>
                      </w:r>
                    </w:p>
                    <w:p w:rsidR="00C04C51" w:rsidRPr="00C04C51" w:rsidRDefault="00C04C51" w:rsidP="00C04C51">
                      <w:pPr>
                        <w:snapToGrid w:val="0"/>
                        <w:contextualSpacing/>
                        <w:rPr>
                          <w:rFonts w:ascii="HG丸ｺﾞｼｯｸM-PRO" w:eastAsia="HG丸ｺﾞｼｯｸM-PRO" w:hAnsi="HG丸ｺﾞｼｯｸM-PRO" w:cs="メイリオ"/>
                          <w:color w:val="333333"/>
                          <w:sz w:val="20"/>
                          <w:szCs w:val="20"/>
                          <w:bdr w:val="single" w:sz="4" w:space="0" w:color="auto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4B3309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AC8DBB9" wp14:editId="56A20C04">
                <wp:simplePos x="0" y="0"/>
                <wp:positionH relativeFrom="column">
                  <wp:posOffset>199390</wp:posOffset>
                </wp:positionH>
                <wp:positionV relativeFrom="paragraph">
                  <wp:posOffset>28575</wp:posOffset>
                </wp:positionV>
                <wp:extent cx="1571625" cy="800100"/>
                <wp:effectExtent l="19050" t="19050" r="47625" b="152400"/>
                <wp:wrapNone/>
                <wp:docPr id="118" name="円形吹き出し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800100"/>
                        </a:xfrm>
                        <a:prstGeom prst="wedgeEllipseCallout">
                          <a:avLst>
                            <a:gd name="adj1" fmla="val 7583"/>
                            <a:gd name="adj2" fmla="val 64728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63F3" w:rsidRPr="003644F6" w:rsidRDefault="000C63F3" w:rsidP="001672A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E92BE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E92BE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が</w:t>
                            </w:r>
                          </w:p>
                          <w:p w:rsidR="000C63F3" w:rsidRPr="003644F6" w:rsidRDefault="000C63F3" w:rsidP="001672A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644F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C63F3" w:rsidRPr="00E92BE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  <w:sz w:val="10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color w:val="000000" w:themeColor="text1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3644F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だよ</w:t>
                            </w:r>
                            <w:r w:rsidRPr="003644F6">
                              <w:rPr>
                                <w:color w:val="000000" w:themeColor="text1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18" o:spid="_x0000_s1131" type="#_x0000_t63" style="position:absolute;margin-left:15.7pt;margin-top:2.25pt;width:123.75pt;height:6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" adj="12438,24781" fillcolor="white [3201]" strokecolor="red" strokeweight="2pt">
                <v:textbox inset="0,0,0,0">
                  <w:txbxContent>
                    <w:p w:rsidR="000C63F3" w:rsidRPr="003644F6" w:rsidRDefault="000C63F3" w:rsidP="001672A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E92BE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じぜん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事前</w:t>
                            </w:r>
                          </w:rubyBase>
                        </w:ruby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E92BE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じゅんび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準備</w:t>
                            </w:r>
                          </w:rubyBase>
                        </w:ruby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>が</w:t>
                      </w:r>
                    </w:p>
                    <w:p w:rsidR="000C63F3" w:rsidRPr="003644F6" w:rsidRDefault="000C63F3" w:rsidP="001672A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3644F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 xml:space="preserve">　</w:t>
                      </w:r>
                      <w:r w:rsidRPr="003644F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C63F3" w:rsidRPr="00E92BE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0"/>
                              </w:rPr>
                              <w:t>たいせつ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  <w:t>大切</w:t>
                            </w:r>
                          </w:rubyBase>
                        </w:ruby>
                      </w:r>
                      <w:r w:rsidRPr="003644F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だよ</w:t>
                      </w:r>
                      <w:r w:rsidRPr="003644F6">
                        <w:rPr>
                          <w:color w:val="000000" w:themeColor="text1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:rsidR="00040358" w:rsidRDefault="00040358" w:rsidP="005B16E7"/>
    <w:p w:rsidR="00040358" w:rsidRDefault="005B2889" w:rsidP="005B16E7">
      <w:r>
        <w:rPr>
          <w:noProof/>
        </w:rPr>
        <w:drawing>
          <wp:anchor distT="0" distB="0" distL="114300" distR="114300" simplePos="0" relativeHeight="251764224" behindDoc="0" locked="0" layoutInCell="1" allowOverlap="1" wp14:anchorId="0668A402" wp14:editId="77688D4E">
            <wp:simplePos x="0" y="0"/>
            <wp:positionH relativeFrom="column">
              <wp:posOffset>5531131</wp:posOffset>
            </wp:positionH>
            <wp:positionV relativeFrom="paragraph">
              <wp:posOffset>115570</wp:posOffset>
            </wp:positionV>
            <wp:extent cx="1148956" cy="1228648"/>
            <wp:effectExtent l="0" t="0" r="0" b="0"/>
            <wp:wrapNone/>
            <wp:docPr id="243" name="図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radio_mail_syokunin_woman.png"/>
                    <pic:cNvPicPr/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956" cy="1228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358" w:rsidRDefault="00BE4FA9" w:rsidP="005B16E7">
      <w:r>
        <w:rPr>
          <w:rFonts w:ascii="HG丸ｺﾞｼｯｸM-PRO" w:eastAsia="HG丸ｺﾞｼｯｸM-PRO" w:hAnsi="HG丸ｺﾞｼｯｸM-PRO" w:cs="メイリオ"/>
          <w:noProof/>
          <w:color w:val="333333"/>
          <w:sz w:val="20"/>
          <w:szCs w:val="20"/>
        </w:rPr>
        <w:drawing>
          <wp:anchor distT="0" distB="0" distL="114300" distR="114300" simplePos="0" relativeHeight="251831808" behindDoc="0" locked="0" layoutInCell="1" allowOverlap="1" wp14:anchorId="5D06AA7E" wp14:editId="63C79D3B">
            <wp:simplePos x="0" y="0"/>
            <wp:positionH relativeFrom="column">
              <wp:posOffset>4206875</wp:posOffset>
            </wp:positionH>
            <wp:positionV relativeFrom="paragraph">
              <wp:posOffset>93345</wp:posOffset>
            </wp:positionV>
            <wp:extent cx="1143000" cy="1134745"/>
            <wp:effectExtent l="0" t="0" r="0" b="8255"/>
            <wp:wrapNone/>
            <wp:docPr id="122" name="図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358" w:rsidRDefault="00EC58D1" w:rsidP="005B16E7">
      <w:r>
        <w:rPr>
          <w:noProof/>
        </w:rPr>
        <w:drawing>
          <wp:anchor distT="0" distB="0" distL="114300" distR="114300" simplePos="0" relativeHeight="251793920" behindDoc="0" locked="0" layoutInCell="1" allowOverlap="1" wp14:anchorId="498F7561" wp14:editId="1F96D7DE">
            <wp:simplePos x="0" y="0"/>
            <wp:positionH relativeFrom="column">
              <wp:posOffset>666750</wp:posOffset>
            </wp:positionH>
            <wp:positionV relativeFrom="paragraph">
              <wp:posOffset>81915</wp:posOffset>
            </wp:positionV>
            <wp:extent cx="847725" cy="911225"/>
            <wp:effectExtent l="0" t="0" r="9525" b="3175"/>
            <wp:wrapNone/>
            <wp:docPr id="305" name="図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/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91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358" w:rsidRDefault="00040358" w:rsidP="005B16E7"/>
    <w:p w:rsidR="00C23005" w:rsidRDefault="00C23005" w:rsidP="005B16E7"/>
    <w:p w:rsidR="00C23005" w:rsidRDefault="00C23005" w:rsidP="005B16E7"/>
    <w:p w:rsidR="00040358" w:rsidRDefault="00FB69A4" w:rsidP="005B16E7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D06FA4E" wp14:editId="3FBD6C0F">
                <wp:simplePos x="0" y="0"/>
                <wp:positionH relativeFrom="column">
                  <wp:posOffset>3286125</wp:posOffset>
                </wp:positionH>
                <wp:positionV relativeFrom="paragraph">
                  <wp:posOffset>180975</wp:posOffset>
                </wp:positionV>
                <wp:extent cx="276225" cy="323850"/>
                <wp:effectExtent l="0" t="0" r="28575" b="19050"/>
                <wp:wrapNone/>
                <wp:docPr id="232" name="円/楕円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238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63F3" w:rsidRPr="00692534" w:rsidRDefault="000C63F3" w:rsidP="00AD4F3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32" o:spid="_x0000_s1132" style="position:absolute;margin-left:258.75pt;margin-top:14.25pt;width:21.75pt;height:25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" fillcolor="window" strokecolor="#f79646" strokeweight="2pt">
                <v:textbox inset="0,0,0,0">
                  <w:txbxContent>
                    <w:p w:rsidR="000C63F3" w:rsidRPr="00692534" w:rsidRDefault="000C63F3" w:rsidP="00AD4F3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５</w:t>
                      </w:r>
                    </w:p>
                  </w:txbxContent>
                </v:textbox>
              </v:oval>
            </w:pict>
          </mc:Fallback>
        </mc:AlternateContent>
      </w:r>
    </w:p>
    <w:p w:rsidR="001A03B4" w:rsidRPr="005B3735" w:rsidRDefault="001A03B4" w:rsidP="001A03B4">
      <w:pPr>
        <w:ind w:firstLineChars="100" w:firstLine="320"/>
        <w:rPr>
          <w:rFonts w:ascii="HG丸ｺﾞｼｯｸM-PRO" w:eastAsia="HG丸ｺﾞｼｯｸM-PRO" w:hAnsi="HG丸ｺﾞｼｯｸM-PRO" w:cs="Meiryo UI"/>
          <w:sz w:val="32"/>
          <w:szCs w:val="32"/>
        </w:rPr>
      </w:pPr>
      <w:r w:rsidRPr="005B3735">
        <w:rPr>
          <w:rFonts w:ascii="HG丸ｺﾞｼｯｸM-PRO" w:eastAsia="HG丸ｺﾞｼｯｸM-PRO" w:hAnsi="HG丸ｺﾞｼｯｸM-PRO" w:cs="Meiryo UI" w:hint="eastAsia"/>
          <w:sz w:val="32"/>
          <w:szCs w:val="32"/>
        </w:rPr>
        <w:lastRenderedPageBreak/>
        <w:t>◆どんな</w:t>
      </w:r>
      <w:r>
        <w:rPr>
          <w:rFonts w:ascii="HG丸ｺﾞｼｯｸM-PRO" w:eastAsia="HG丸ｺﾞｼｯｸM-PRO" w:hAnsi="HG丸ｺﾞｼｯｸM-PRO" w:cs="Meiryo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A03B4" w:rsidRPr="005B3735">
              <w:rPr>
                <w:rFonts w:ascii="HG丸ｺﾞｼｯｸM-PRO" w:eastAsia="HG丸ｺﾞｼｯｸM-PRO" w:hAnsi="HG丸ｺﾞｼｯｸM-PRO" w:cs="Meiryo UI"/>
                <w:sz w:val="16"/>
                <w:szCs w:val="32"/>
              </w:rPr>
              <w:t>ばしょ</w:t>
            </w:r>
          </w:rt>
          <w:rubyBase>
            <w:r w:rsidR="001A03B4">
              <w:rPr>
                <w:rFonts w:ascii="HG丸ｺﾞｼｯｸM-PRO" w:eastAsia="HG丸ｺﾞｼｯｸM-PRO" w:hAnsi="HG丸ｺﾞｼｯｸM-PRO" w:cs="Meiryo UI"/>
                <w:sz w:val="32"/>
                <w:szCs w:val="32"/>
              </w:rPr>
              <w:t>場所</w:t>
            </w:r>
          </w:rubyBase>
        </w:ruby>
      </w:r>
      <w:r>
        <w:rPr>
          <w:rFonts w:ascii="HG丸ｺﾞｼｯｸM-PRO" w:eastAsia="HG丸ｺﾞｼｯｸM-PRO" w:hAnsi="HG丸ｺﾞｼｯｸM-PRO" w:cs="Meiryo UI" w:hint="eastAsia"/>
          <w:sz w:val="32"/>
          <w:szCs w:val="32"/>
        </w:rPr>
        <w:t>が</w:t>
      </w:r>
      <w:r>
        <w:rPr>
          <w:rFonts w:ascii="HG丸ｺﾞｼｯｸM-PRO" w:eastAsia="HG丸ｺﾞｼｯｸM-PRO" w:hAnsi="HG丸ｺﾞｼｯｸM-PRO" w:cs="Meiryo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A03B4" w:rsidRPr="005B3735">
              <w:rPr>
                <w:rFonts w:ascii="HG丸ｺﾞｼｯｸM-PRO" w:eastAsia="HG丸ｺﾞｼｯｸM-PRO" w:hAnsi="HG丸ｺﾞｼｯｸM-PRO" w:cs="Meiryo UI"/>
                <w:sz w:val="16"/>
                <w:szCs w:val="32"/>
              </w:rPr>
              <w:t>ひなんさき</w:t>
            </w:r>
          </w:rt>
          <w:rubyBase>
            <w:r w:rsidR="001A03B4">
              <w:rPr>
                <w:rFonts w:ascii="HG丸ｺﾞｼｯｸM-PRO" w:eastAsia="HG丸ｺﾞｼｯｸM-PRO" w:hAnsi="HG丸ｺﾞｼｯｸM-PRO" w:cs="Meiryo UI"/>
                <w:sz w:val="32"/>
                <w:szCs w:val="32"/>
              </w:rPr>
              <w:t>避難先</w:t>
            </w:r>
          </w:rubyBase>
        </w:ruby>
      </w:r>
      <w:r>
        <w:rPr>
          <w:rFonts w:ascii="HG丸ｺﾞｼｯｸM-PRO" w:eastAsia="HG丸ｺﾞｼｯｸM-PRO" w:hAnsi="HG丸ｺﾞｼｯｸM-PRO" w:cs="Meiryo UI" w:hint="eastAsia"/>
          <w:sz w:val="32"/>
          <w:szCs w:val="32"/>
        </w:rPr>
        <w:t>として</w:t>
      </w:r>
      <w:r>
        <w:rPr>
          <w:rFonts w:ascii="HG丸ｺﾞｼｯｸM-PRO" w:eastAsia="HG丸ｺﾞｼｯｸM-PRO" w:hAnsi="HG丸ｺﾞｼｯｸM-PRO" w:cs="Meiryo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1A03B4" w:rsidRPr="005B3735">
              <w:rPr>
                <w:rFonts w:ascii="HG丸ｺﾞｼｯｸM-PRO" w:eastAsia="HG丸ｺﾞｼｯｸM-PRO" w:hAnsi="HG丸ｺﾞｼｯｸM-PRO" w:cs="Meiryo UI"/>
                <w:sz w:val="16"/>
                <w:szCs w:val="32"/>
              </w:rPr>
              <w:t>かんが</w:t>
            </w:r>
          </w:rt>
          <w:rubyBase>
            <w:r w:rsidR="001A03B4">
              <w:rPr>
                <w:rFonts w:ascii="HG丸ｺﾞｼｯｸM-PRO" w:eastAsia="HG丸ｺﾞｼｯｸM-PRO" w:hAnsi="HG丸ｺﾞｼｯｸM-PRO" w:cs="Meiryo UI"/>
                <w:sz w:val="32"/>
                <w:szCs w:val="32"/>
              </w:rPr>
              <w:t>考</w:t>
            </w:r>
          </w:rubyBase>
        </w:ruby>
      </w:r>
      <w:r>
        <w:rPr>
          <w:rFonts w:ascii="HG丸ｺﾞｼｯｸM-PRO" w:eastAsia="HG丸ｺﾞｼｯｸM-PRO" w:hAnsi="HG丸ｺﾞｼｯｸM-PRO" w:cs="Meiryo UI" w:hint="eastAsia"/>
          <w:sz w:val="32"/>
          <w:szCs w:val="32"/>
        </w:rPr>
        <w:t>えられるかな</w:t>
      </w:r>
      <w:r w:rsidRPr="005B3735">
        <w:rPr>
          <w:rFonts w:ascii="HG丸ｺﾞｼｯｸM-PRO" w:eastAsia="HG丸ｺﾞｼｯｸM-PRO" w:hAnsi="HG丸ｺﾞｼｯｸM-PRO" w:cs="Meiryo UI" w:hint="eastAsia"/>
          <w:sz w:val="32"/>
          <w:szCs w:val="32"/>
        </w:rPr>
        <w:t>？</w:t>
      </w:r>
    </w:p>
    <w:tbl>
      <w:tblPr>
        <w:tblStyle w:val="a3"/>
        <w:tblpPr w:leftFromText="142" w:rightFromText="142" w:vertAnchor="text" w:horzAnchor="margin" w:tblpXSpec="center" w:tblpY="76"/>
        <w:tblW w:w="0" w:type="auto"/>
        <w:tblLook w:val="04A0" w:firstRow="1" w:lastRow="0" w:firstColumn="1" w:lastColumn="0" w:noHBand="0" w:noVBand="1"/>
      </w:tblPr>
      <w:tblGrid>
        <w:gridCol w:w="2093"/>
        <w:gridCol w:w="2693"/>
        <w:gridCol w:w="5245"/>
      </w:tblGrid>
      <w:tr w:rsidR="001A03B4" w:rsidRPr="00E06C28" w:rsidTr="00C23005">
        <w:trPr>
          <w:trHeight w:val="419"/>
        </w:trPr>
        <w:tc>
          <w:tcPr>
            <w:tcW w:w="2093" w:type="dxa"/>
            <w:tcBorders>
              <w:top w:val="single" w:sz="12" w:space="0" w:color="auto"/>
              <w:left w:val="single" w:sz="12" w:space="0" w:color="auto"/>
              <w:bottom w:val="thinThickSmallGap" w:sz="18" w:space="0" w:color="auto"/>
              <w:right w:val="dotted" w:sz="4" w:space="0" w:color="auto"/>
            </w:tcBorders>
          </w:tcPr>
          <w:p w:rsidR="001A03B4" w:rsidRPr="00E06C28" w:rsidRDefault="001A03B4" w:rsidP="00C23005">
            <w:pPr>
              <w:jc w:val="center"/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</w:pPr>
            <w:r w:rsidRPr="00E06C28"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ひなんさき</w:t>
                  </w:r>
                </w:rt>
                <w:rubyBase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避難先</w:t>
                  </w:r>
                </w:rubyBase>
              </w:ruby>
            </w:r>
          </w:p>
        </w:tc>
        <w:tc>
          <w:tcPr>
            <w:tcW w:w="2693" w:type="dxa"/>
            <w:tcBorders>
              <w:top w:val="single" w:sz="12" w:space="0" w:color="auto"/>
              <w:left w:val="dotted" w:sz="4" w:space="0" w:color="auto"/>
              <w:bottom w:val="thinThickSmallGap" w:sz="18" w:space="0" w:color="auto"/>
              <w:right w:val="dotted" w:sz="4" w:space="0" w:color="auto"/>
            </w:tcBorders>
          </w:tcPr>
          <w:p w:rsidR="001A03B4" w:rsidRPr="00E06C28" w:rsidRDefault="001A03B4" w:rsidP="00C23005">
            <w:pPr>
              <w:jc w:val="center"/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</w:pPr>
            <w:r w:rsidRPr="00E06C28"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ぐたいてき</w:t>
                  </w:r>
                </w:rt>
                <w:rubyBase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具体的</w:t>
                  </w:r>
                </w:rubyBase>
              </w:ruby>
            </w:r>
          </w:p>
        </w:tc>
        <w:tc>
          <w:tcPr>
            <w:tcW w:w="5245" w:type="dxa"/>
            <w:tcBorders>
              <w:top w:val="single" w:sz="12" w:space="0" w:color="auto"/>
              <w:left w:val="dotted" w:sz="4" w:space="0" w:color="auto"/>
              <w:bottom w:val="thinThickSmallGap" w:sz="18" w:space="0" w:color="auto"/>
              <w:right w:val="single" w:sz="12" w:space="0" w:color="auto"/>
            </w:tcBorders>
          </w:tcPr>
          <w:p w:rsidR="001A03B4" w:rsidRPr="00E06C28" w:rsidRDefault="001A03B4" w:rsidP="00C23005">
            <w:pPr>
              <w:jc w:val="center"/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</w:pPr>
            <w:r w:rsidRPr="00872F86">
              <w:rPr>
                <w:rFonts w:ascii="HG丸ｺﾞｼｯｸM-PRO" w:eastAsia="HG丸ｺﾞｼｯｸM-PRO" w:hAnsi="HG丸ｺﾞｼｯｸM-PRO" w:cs="Meiryo UI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872F86">
                    <w:rPr>
                      <w:rFonts w:ascii="HG丸ｺﾞｼｯｸM-PRO" w:eastAsia="HG丸ｺﾞｼｯｸM-PRO" w:hAnsi="HG丸ｺﾞｼｯｸM-PRO" w:cs="Meiryo UI"/>
                      <w:color w:val="000000" w:themeColor="text1"/>
                      <w:sz w:val="10"/>
                      <w:szCs w:val="20"/>
                    </w:rPr>
                    <w:t>よ</w:t>
                  </w:r>
                </w:rt>
                <w:rubyBase>
                  <w:r w:rsidR="001A03B4" w:rsidRPr="00872F86">
                    <w:rPr>
                      <w:rFonts w:ascii="HG丸ｺﾞｼｯｸM-PRO" w:eastAsia="HG丸ｺﾞｼｯｸM-PRO" w:hAnsi="HG丸ｺﾞｼｯｸM-PRO" w:cs="Meiryo UI"/>
                      <w:color w:val="000000" w:themeColor="text1"/>
                      <w:sz w:val="20"/>
                      <w:szCs w:val="20"/>
                    </w:rPr>
                    <w:t>良</w:t>
                  </w:r>
                </w:rubyBase>
              </w:ruby>
            </w:r>
            <w:r w:rsidRPr="00872F86">
              <w:rPr>
                <w:rFonts w:ascii="HG丸ｺﾞｼｯｸM-PRO" w:eastAsia="HG丸ｺﾞｼｯｸM-PRO" w:hAnsi="HG丸ｺﾞｼｯｸM-PRO" w:cs="Meiryo UI" w:hint="eastAsia"/>
                <w:color w:val="000000" w:themeColor="text1"/>
                <w:sz w:val="20"/>
                <w:szCs w:val="20"/>
              </w:rPr>
              <w:t>い</w:t>
            </w:r>
            <w:r w:rsidRPr="00872F86">
              <w:rPr>
                <w:rFonts w:ascii="HG丸ｺﾞｼｯｸM-PRO" w:eastAsia="HG丸ｺﾞｼｯｸM-PRO" w:hAnsi="HG丸ｺﾞｼｯｸM-PRO" w:cs="Meiryo UI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872F86">
                    <w:rPr>
                      <w:rFonts w:ascii="HG丸ｺﾞｼｯｸM-PRO" w:eastAsia="HG丸ｺﾞｼｯｸM-PRO" w:hAnsi="HG丸ｺﾞｼｯｸM-PRO" w:cs="Meiryo UI"/>
                      <w:color w:val="000000" w:themeColor="text1"/>
                      <w:sz w:val="10"/>
                      <w:szCs w:val="20"/>
                    </w:rPr>
                    <w:t>てん</w:t>
                  </w:r>
                </w:rt>
                <w:rubyBase>
                  <w:r w:rsidR="001A03B4" w:rsidRPr="00872F86">
                    <w:rPr>
                      <w:rFonts w:ascii="HG丸ｺﾞｼｯｸM-PRO" w:eastAsia="HG丸ｺﾞｼｯｸM-PRO" w:hAnsi="HG丸ｺﾞｼｯｸM-PRO" w:cs="Meiryo UI"/>
                      <w:color w:val="000000" w:themeColor="text1"/>
                      <w:sz w:val="20"/>
                      <w:szCs w:val="20"/>
                    </w:rPr>
                    <w:t>点</w:t>
                  </w:r>
                </w:rubyBase>
              </w:ruby>
            </w:r>
            <w:r w:rsidRPr="00872F86">
              <w:rPr>
                <w:rFonts w:ascii="HG丸ｺﾞｼｯｸM-PRO" w:eastAsia="HG丸ｺﾞｼｯｸM-PRO" w:hAnsi="HG丸ｺﾞｼｯｸM-PRO" w:cs="Meiryo UI" w:hint="eastAsia"/>
                <w:color w:val="000000" w:themeColor="text1"/>
                <w:sz w:val="20"/>
                <w:szCs w:val="20"/>
              </w:rPr>
              <w:t>・</w:t>
            </w:r>
            <w:r w:rsidRPr="00872F86">
              <w:rPr>
                <w:rFonts w:ascii="HG丸ｺﾞｼｯｸM-PRO" w:eastAsia="HG丸ｺﾞｼｯｸM-PRO" w:hAnsi="HG丸ｺﾞｼｯｸM-PRO" w:cs="Meiryo UI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872F86">
                    <w:rPr>
                      <w:rFonts w:ascii="HG丸ｺﾞｼｯｸM-PRO" w:eastAsia="HG丸ｺﾞｼｯｸM-PRO" w:hAnsi="HG丸ｺﾞｼｯｸM-PRO" w:cs="Meiryo UI"/>
                      <w:color w:val="000000" w:themeColor="text1"/>
                      <w:sz w:val="10"/>
                      <w:szCs w:val="20"/>
                    </w:rPr>
                    <w:t>よ</w:t>
                  </w:r>
                </w:rt>
                <w:rubyBase>
                  <w:r w:rsidR="001A03B4" w:rsidRPr="00872F86">
                    <w:rPr>
                      <w:rFonts w:ascii="HG丸ｺﾞｼｯｸM-PRO" w:eastAsia="HG丸ｺﾞｼｯｸM-PRO" w:hAnsi="HG丸ｺﾞｼｯｸM-PRO" w:cs="Meiryo UI"/>
                      <w:color w:val="000000" w:themeColor="text1"/>
                      <w:sz w:val="20"/>
                      <w:szCs w:val="20"/>
                    </w:rPr>
                    <w:t>良</w:t>
                  </w:r>
                </w:rubyBase>
              </w:ruby>
            </w:r>
            <w:r w:rsidRPr="00872F86">
              <w:rPr>
                <w:rFonts w:ascii="HG丸ｺﾞｼｯｸM-PRO" w:eastAsia="HG丸ｺﾞｼｯｸM-PRO" w:hAnsi="HG丸ｺﾞｼｯｸM-PRO" w:cs="Meiryo UI" w:hint="eastAsia"/>
                <w:color w:val="000000" w:themeColor="text1"/>
                <w:sz w:val="20"/>
                <w:szCs w:val="20"/>
              </w:rPr>
              <w:t>くない</w:t>
            </w:r>
            <w:r w:rsidRPr="00872F86">
              <w:rPr>
                <w:rFonts w:ascii="HG丸ｺﾞｼｯｸM-PRO" w:eastAsia="HG丸ｺﾞｼｯｸM-PRO" w:hAnsi="HG丸ｺﾞｼｯｸM-PRO" w:cs="Meiryo UI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872F86">
                    <w:rPr>
                      <w:rFonts w:ascii="HG丸ｺﾞｼｯｸM-PRO" w:eastAsia="HG丸ｺﾞｼｯｸM-PRO" w:hAnsi="HG丸ｺﾞｼｯｸM-PRO" w:cs="Meiryo UI"/>
                      <w:color w:val="000000" w:themeColor="text1"/>
                      <w:sz w:val="10"/>
                      <w:szCs w:val="20"/>
                    </w:rPr>
                    <w:t>てん</w:t>
                  </w:r>
                </w:rt>
                <w:rubyBase>
                  <w:r w:rsidR="001A03B4" w:rsidRPr="00872F86">
                    <w:rPr>
                      <w:rFonts w:ascii="HG丸ｺﾞｼｯｸM-PRO" w:eastAsia="HG丸ｺﾞｼｯｸM-PRO" w:hAnsi="HG丸ｺﾞｼｯｸM-PRO" w:cs="Meiryo UI"/>
                      <w:color w:val="000000" w:themeColor="text1"/>
                      <w:sz w:val="20"/>
                      <w:szCs w:val="20"/>
                    </w:rPr>
                    <w:t>点</w:t>
                  </w:r>
                </w:rubyBase>
              </w:ruby>
            </w:r>
          </w:p>
        </w:tc>
      </w:tr>
      <w:tr w:rsidR="001A03B4" w:rsidRPr="00E06C28" w:rsidTr="00C23005">
        <w:trPr>
          <w:trHeight w:val="419"/>
        </w:trPr>
        <w:tc>
          <w:tcPr>
            <w:tcW w:w="2093" w:type="dxa"/>
            <w:tcBorders>
              <w:top w:val="thinThickSmallGap" w:sz="18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</w:tcPr>
          <w:p w:rsidR="001A03B4" w:rsidRPr="00E06C28" w:rsidRDefault="001A03B4" w:rsidP="00C23005">
            <w:pP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Meiryo UI"/>
                <w:noProof/>
                <w:sz w:val="20"/>
                <w:szCs w:val="20"/>
              </w:rPr>
              <w:drawing>
                <wp:anchor distT="0" distB="0" distL="114300" distR="114300" simplePos="0" relativeHeight="251725312" behindDoc="0" locked="0" layoutInCell="1" allowOverlap="1" wp14:anchorId="75342C3D" wp14:editId="6D921280">
                  <wp:simplePos x="0" y="0"/>
                  <wp:positionH relativeFrom="column">
                    <wp:posOffset>412114</wp:posOffset>
                  </wp:positionH>
                  <wp:positionV relativeFrom="paragraph">
                    <wp:posOffset>190500</wp:posOffset>
                  </wp:positionV>
                  <wp:extent cx="765175" cy="690570"/>
                  <wp:effectExtent l="0" t="0" r="0" b="0"/>
                  <wp:wrapNone/>
                  <wp:docPr id="245" name="図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building_kouminkan.png"/>
                          <pic:cNvPicPr/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131" cy="691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6C28"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ひなんじょ</w:t>
                  </w:r>
                </w:rt>
                <w:rubyBase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避難所</w:t>
                  </w:r>
                </w:rubyBase>
              </w:ruby>
            </w:r>
          </w:p>
        </w:tc>
        <w:tc>
          <w:tcPr>
            <w:tcW w:w="2693" w:type="dxa"/>
            <w:tcBorders>
              <w:top w:val="thinThickSmallGap" w:sz="18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</w:tcPr>
          <w:p w:rsidR="001A03B4" w:rsidRPr="00E06C28" w:rsidRDefault="001A03B4" w:rsidP="00C23005">
            <w:pP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</w:pPr>
            <w:r w:rsidRPr="00E06C28"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〇〇</w:t>
            </w:r>
            <w:r w:rsidRPr="00E06C28"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しょうがっこう</w:t>
                  </w:r>
                </w:rt>
                <w:rubyBase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小学校</w:t>
                  </w:r>
                </w:rubyBase>
              </w:ruby>
            </w:r>
            <w:r w:rsidRPr="00E06C28"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・〇〇</w:t>
            </w:r>
            <w:r w:rsidRPr="00E06C28"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ちゅうがっこう</w:t>
                  </w:r>
                </w:rt>
                <w:rubyBase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中学校</w:t>
                  </w:r>
                </w:rubyBase>
              </w:ruby>
            </w:r>
          </w:p>
          <w:p w:rsidR="001A03B4" w:rsidRPr="00E06C28" w:rsidRDefault="001A03B4" w:rsidP="00C23005">
            <w:pP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noProof/>
              </w:rPr>
              <w:drawing>
                <wp:anchor distT="0" distB="0" distL="114300" distR="114300" simplePos="0" relativeHeight="251710976" behindDoc="0" locked="0" layoutInCell="1" allowOverlap="1" wp14:anchorId="17DC9989" wp14:editId="04FAD8F1">
                  <wp:simplePos x="0" y="0"/>
                  <wp:positionH relativeFrom="column">
                    <wp:posOffset>645995</wp:posOffset>
                  </wp:positionH>
                  <wp:positionV relativeFrom="paragraph">
                    <wp:posOffset>28575</wp:posOffset>
                  </wp:positionV>
                  <wp:extent cx="914400" cy="576071"/>
                  <wp:effectExtent l="0" t="0" r="0" b="0"/>
                  <wp:wrapNone/>
                  <wp:docPr id="117" name="図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hool.png"/>
                          <pic:cNvPicPr/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576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6C28"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〇〇</w:t>
            </w:r>
            <w:r w:rsidRPr="00E06C28"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こうえん</w:t>
                  </w:r>
                </w:rt>
                <w:rubyBase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公園</w:t>
                  </w:r>
                </w:rubyBase>
              </w:ruby>
            </w:r>
          </w:p>
          <w:p w:rsidR="001A03B4" w:rsidRPr="00E06C28" w:rsidRDefault="001A03B4" w:rsidP="00C23005">
            <w:pP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</w:pPr>
            <w:r w:rsidRPr="00E06C28"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こうみんかん</w:t>
                  </w:r>
                </w:rt>
                <w:rubyBase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公民館</w:t>
                  </w:r>
                </w:rubyBase>
              </w:ruby>
            </w:r>
          </w:p>
        </w:tc>
        <w:tc>
          <w:tcPr>
            <w:tcW w:w="5245" w:type="dxa"/>
            <w:tcBorders>
              <w:top w:val="thinThickSmallGap" w:sz="18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</w:tcPr>
          <w:p w:rsidR="001A03B4" w:rsidRPr="00E06C28" w:rsidRDefault="001A03B4" w:rsidP="00C23005">
            <w:pP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8F4404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じょうほう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情報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や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8F4404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しえん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8F4404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ぶっし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物資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が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8F4404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とど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きやすいですが、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8F4404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せいかつ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できる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8F4404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かんきょう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環境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は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8F4404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ととの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っていません。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8F4404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たと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えば、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8F4404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しゅうだん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集団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8F4404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せいかつ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が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8F4404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かのう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可能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な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8F4404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ひと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や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8F4404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しり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仕切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り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8F4404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など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の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8F4404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くふう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工夫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があれば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8F4404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す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過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ごせる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8F4404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ひと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でしたら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41A22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りよう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利用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しやすいと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41A22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おも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思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います。</w:t>
            </w:r>
          </w:p>
        </w:tc>
      </w:tr>
      <w:tr w:rsidR="001A03B4" w:rsidRPr="00E06C28" w:rsidTr="00C23005">
        <w:trPr>
          <w:trHeight w:val="419"/>
        </w:trPr>
        <w:tc>
          <w:tcPr>
            <w:tcW w:w="20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</w:tcPr>
          <w:p w:rsidR="001A03B4" w:rsidRPr="00E06C28" w:rsidRDefault="001A03B4" w:rsidP="00C23005">
            <w:pP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noProof/>
              </w:rPr>
              <w:drawing>
                <wp:anchor distT="0" distB="0" distL="114300" distR="114300" simplePos="0" relativeHeight="251714048" behindDoc="0" locked="0" layoutInCell="1" allowOverlap="1" wp14:anchorId="2661438F" wp14:editId="7C698CA7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231776</wp:posOffset>
                  </wp:positionV>
                  <wp:extent cx="898525" cy="720816"/>
                  <wp:effectExtent l="0" t="0" r="0" b="3175"/>
                  <wp:wrapNone/>
                  <wp:docPr id="119" name="図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atemono_kaigo_shisetsu.png"/>
                          <pic:cNvPicPr/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525" cy="720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6C28"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ふくし</w:t>
                  </w:r>
                </w:rt>
                <w:rubyBase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福祉</w:t>
                  </w:r>
                </w:rubyBase>
              </w:ruby>
            </w:r>
            <w:r w:rsidRPr="00E06C28"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ひなんじょ</w:t>
                  </w:r>
                </w:rt>
                <w:rubyBase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避難所</w:t>
                  </w:r>
                </w:rubyBase>
              </w:ruby>
            </w:r>
          </w:p>
        </w:tc>
        <w:tc>
          <w:tcPr>
            <w:tcW w:w="2693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</w:tcPr>
          <w:p w:rsidR="001A03B4" w:rsidRPr="00E06C28" w:rsidRDefault="001A03B4" w:rsidP="00C23005">
            <w:pP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</w:pPr>
            <w:r w:rsidRPr="00E06C28"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○○</w:t>
            </w:r>
            <w:r w:rsidRPr="00E06C28"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さぎょうしょ</w:t>
                  </w:r>
                </w:rt>
                <w:rubyBase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作業所</w:t>
                  </w:r>
                </w:rubyBase>
              </w:ruby>
            </w:r>
          </w:p>
          <w:p w:rsidR="001A03B4" w:rsidRPr="00E06C28" w:rsidRDefault="001A03B4" w:rsidP="00C23005">
            <w:pP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</w:pPr>
            <w:r w:rsidRPr="00E06C28"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〇〇</w:t>
            </w:r>
            <w:r w:rsidRPr="00E06C28"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えん</w:t>
                  </w:r>
                </w:rt>
                <w:rubyBase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園</w:t>
                  </w:r>
                </w:rubyBase>
              </w:ruby>
            </w:r>
          </w:p>
          <w:p w:rsidR="001A03B4" w:rsidRPr="00E06C28" w:rsidRDefault="001A03B4" w:rsidP="00C23005">
            <w:pP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</w:pPr>
            <w:r w:rsidRPr="00E06C28"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〇〇介護施設</w:t>
            </w:r>
          </w:p>
        </w:tc>
        <w:tc>
          <w:tcPr>
            <w:tcW w:w="5245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</w:tcPr>
          <w:p w:rsidR="001A03B4" w:rsidRPr="00B41975" w:rsidRDefault="001A03B4" w:rsidP="00C23005">
            <w:pPr>
              <w:rPr>
                <w:rFonts w:ascii="HG丸ｺﾞｼｯｸM-PRO" w:eastAsia="HG丸ｺﾞｼｯｸM-PRO" w:hAnsi="HG丸ｺﾞｼｯｸM-PRO" w:cs="Meiryo UI"/>
                <w:color w:val="000000" w:themeColor="text1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Meiryo UI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41A22">
                    <w:rPr>
                      <w:rFonts w:ascii="HG丸ｺﾞｼｯｸM-PRO" w:eastAsia="HG丸ｺﾞｼｯｸM-PRO" w:hAnsi="HG丸ｺﾞｼｯｸM-PRO" w:cs="Meiryo UI"/>
                      <w:color w:val="000000" w:themeColor="text1"/>
                      <w:sz w:val="10"/>
                      <w:szCs w:val="20"/>
                    </w:rPr>
                    <w:t>ふくし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color w:val="000000" w:themeColor="text1"/>
                      <w:sz w:val="20"/>
                      <w:szCs w:val="20"/>
                    </w:rPr>
                    <w:t>福祉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color w:val="000000" w:themeColor="text1"/>
                <w:sz w:val="20"/>
                <w:szCs w:val="20"/>
              </w:rPr>
              <w:t>の</w:t>
            </w:r>
            <w:r>
              <w:rPr>
                <w:rFonts w:ascii="HG丸ｺﾞｼｯｸM-PRO" w:eastAsia="HG丸ｺﾞｼｯｸM-PRO" w:hAnsi="HG丸ｺﾞｼｯｸM-PRO" w:cs="Meiryo UI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41A22">
                    <w:rPr>
                      <w:rFonts w:ascii="HG丸ｺﾞｼｯｸM-PRO" w:eastAsia="HG丸ｺﾞｼｯｸM-PRO" w:hAnsi="HG丸ｺﾞｼｯｸM-PRO" w:cs="Meiryo UI"/>
                      <w:color w:val="000000" w:themeColor="text1"/>
                      <w:sz w:val="10"/>
                      <w:szCs w:val="20"/>
                    </w:rPr>
                    <w:t>げんば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color w:val="000000" w:themeColor="text1"/>
                      <w:sz w:val="20"/>
                      <w:szCs w:val="20"/>
                    </w:rPr>
                    <w:t>現場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color w:val="000000" w:themeColor="text1"/>
                <w:sz w:val="20"/>
                <w:szCs w:val="20"/>
              </w:rPr>
              <w:t>で</w:t>
            </w:r>
            <w:r>
              <w:rPr>
                <w:rFonts w:ascii="HG丸ｺﾞｼｯｸM-PRO" w:eastAsia="HG丸ｺﾞｼｯｸM-PRO" w:hAnsi="HG丸ｺﾞｼｯｸM-PRO" w:cs="Meiryo UI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41A22">
                    <w:rPr>
                      <w:rFonts w:ascii="HG丸ｺﾞｼｯｸM-PRO" w:eastAsia="HG丸ｺﾞｼｯｸM-PRO" w:hAnsi="HG丸ｺﾞｼｯｸM-PRO" w:cs="Meiryo UI"/>
                      <w:color w:val="000000" w:themeColor="text1"/>
                      <w:sz w:val="10"/>
                      <w:szCs w:val="20"/>
                    </w:rPr>
                    <w:t>はたら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color w:val="000000" w:themeColor="text1"/>
                      <w:sz w:val="20"/>
                      <w:szCs w:val="20"/>
                    </w:rPr>
                    <w:t>働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color w:val="000000" w:themeColor="text1"/>
                <w:sz w:val="20"/>
                <w:szCs w:val="20"/>
              </w:rPr>
              <w:t>いている</w:t>
            </w:r>
            <w:r>
              <w:rPr>
                <w:rFonts w:ascii="HG丸ｺﾞｼｯｸM-PRO" w:eastAsia="HG丸ｺﾞｼｯｸM-PRO" w:hAnsi="HG丸ｺﾞｼｯｸM-PRO" w:cs="Meiryo UI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41A22">
                    <w:rPr>
                      <w:rFonts w:ascii="HG丸ｺﾞｼｯｸM-PRO" w:eastAsia="HG丸ｺﾞｼｯｸM-PRO" w:hAnsi="HG丸ｺﾞｼｯｸM-PRO" w:cs="Meiryo UI"/>
                      <w:color w:val="000000" w:themeColor="text1"/>
                      <w:sz w:val="10"/>
                      <w:szCs w:val="20"/>
                    </w:rPr>
                    <w:t>しえんしゃ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color w:val="000000" w:themeColor="text1"/>
                      <w:sz w:val="20"/>
                      <w:szCs w:val="20"/>
                    </w:rPr>
                    <w:t>支援者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color w:val="000000" w:themeColor="text1"/>
                <w:sz w:val="20"/>
                <w:szCs w:val="20"/>
              </w:rPr>
              <w:t>が</w:t>
            </w:r>
            <w:r>
              <w:rPr>
                <w:rFonts w:ascii="HG丸ｺﾞｼｯｸM-PRO" w:eastAsia="HG丸ｺﾞｼｯｸM-PRO" w:hAnsi="HG丸ｺﾞｼｯｸM-PRO" w:cs="Meiryo UI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41A22">
                    <w:rPr>
                      <w:rFonts w:ascii="HG丸ｺﾞｼｯｸM-PRO" w:eastAsia="HG丸ｺﾞｼｯｸM-PRO" w:hAnsi="HG丸ｺﾞｼｯｸM-PRO" w:cs="Meiryo UI"/>
                      <w:color w:val="000000" w:themeColor="text1"/>
                      <w:sz w:val="10"/>
                      <w:szCs w:val="20"/>
                    </w:rPr>
                    <w:t>い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color w:val="000000" w:themeColor="text1"/>
                      <w:sz w:val="20"/>
                      <w:szCs w:val="20"/>
                    </w:rPr>
                    <w:t>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color w:val="000000" w:themeColor="text1"/>
                <w:sz w:val="20"/>
                <w:szCs w:val="20"/>
              </w:rPr>
              <w:t>てくれるので、</w:t>
            </w:r>
            <w:r>
              <w:rPr>
                <w:rFonts w:ascii="HG丸ｺﾞｼｯｸM-PRO" w:eastAsia="HG丸ｺﾞｼｯｸM-PRO" w:hAnsi="HG丸ｺﾞｼｯｸM-PRO" w:cs="Meiryo UI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41A22">
                    <w:rPr>
                      <w:rFonts w:ascii="HG丸ｺﾞｼｯｸM-PRO" w:eastAsia="HG丸ｺﾞｼｯｸM-PRO" w:hAnsi="HG丸ｺﾞｼｯｸM-PRO" w:cs="Meiryo UI"/>
                      <w:color w:val="000000" w:themeColor="text1"/>
                      <w:sz w:val="10"/>
                      <w:szCs w:val="20"/>
                    </w:rPr>
                    <w:t>しょうがい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color w:val="000000" w:themeColor="text1"/>
                      <w:sz w:val="20"/>
                      <w:szCs w:val="20"/>
                    </w:rPr>
                    <w:t>障害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41A22">
                    <w:rPr>
                      <w:rFonts w:ascii="HG丸ｺﾞｼｯｸM-PRO" w:eastAsia="HG丸ｺﾞｼｯｸM-PRO" w:hAnsi="HG丸ｺﾞｼｯｸM-PRO" w:cs="Meiryo UI"/>
                      <w:color w:val="000000" w:themeColor="text1"/>
                      <w:sz w:val="10"/>
                      <w:szCs w:val="20"/>
                    </w:rPr>
                    <w:t>とくせい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color w:val="000000" w:themeColor="text1"/>
                      <w:sz w:val="20"/>
                      <w:szCs w:val="20"/>
                    </w:rPr>
                    <w:t>特性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color w:val="000000" w:themeColor="text1"/>
                <w:sz w:val="20"/>
                <w:szCs w:val="20"/>
              </w:rPr>
              <w:t>に</w:t>
            </w:r>
            <w:r>
              <w:rPr>
                <w:rFonts w:ascii="HG丸ｺﾞｼｯｸM-PRO" w:eastAsia="HG丸ｺﾞｼｯｸM-PRO" w:hAnsi="HG丸ｺﾞｼｯｸM-PRO" w:cs="Meiryo UI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41A22">
                    <w:rPr>
                      <w:rFonts w:ascii="HG丸ｺﾞｼｯｸM-PRO" w:eastAsia="HG丸ｺﾞｼｯｸM-PRO" w:hAnsi="HG丸ｺﾞｼｯｸM-PRO" w:cs="Meiryo UI"/>
                      <w:color w:val="000000" w:themeColor="text1"/>
                      <w:sz w:val="10"/>
                      <w:szCs w:val="20"/>
                    </w:rPr>
                    <w:t>はいりょ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color w:val="000000" w:themeColor="text1"/>
                      <w:sz w:val="20"/>
                      <w:szCs w:val="20"/>
                    </w:rPr>
                    <w:t>配慮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color w:val="000000" w:themeColor="text1"/>
                <w:sz w:val="20"/>
                <w:szCs w:val="20"/>
              </w:rPr>
              <w:t>してもらう</w:t>
            </w:r>
            <w:r>
              <w:rPr>
                <w:rFonts w:ascii="HG丸ｺﾞｼｯｸM-PRO" w:eastAsia="HG丸ｺﾞｼｯｸM-PRO" w:hAnsi="HG丸ｺﾞｼｯｸM-PRO" w:cs="Meiryo UI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41A22">
                    <w:rPr>
                      <w:rFonts w:ascii="HG丸ｺﾞｼｯｸM-PRO" w:eastAsia="HG丸ｺﾞｼｯｸM-PRO" w:hAnsi="HG丸ｺﾞｼｯｸM-PRO" w:cs="Meiryo UI"/>
                      <w:color w:val="000000" w:themeColor="text1"/>
                      <w:sz w:val="10"/>
                      <w:szCs w:val="20"/>
                    </w:rPr>
                    <w:t>こと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color w:val="000000" w:themeColor="text1"/>
                      <w:sz w:val="20"/>
                      <w:szCs w:val="20"/>
                    </w:rPr>
                    <w:t>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color w:val="000000" w:themeColor="text1"/>
                <w:sz w:val="20"/>
                <w:szCs w:val="20"/>
              </w:rPr>
              <w:t>ができます。</w:t>
            </w:r>
            <w:r>
              <w:rPr>
                <w:rFonts w:ascii="HG丸ｺﾞｼｯｸM-PRO" w:eastAsia="HG丸ｺﾞｼｯｸM-PRO" w:hAnsi="HG丸ｺﾞｼｯｸM-PRO" w:cs="Meiryo UI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41A22">
                    <w:rPr>
                      <w:rFonts w:ascii="HG丸ｺﾞｼｯｸM-PRO" w:eastAsia="HG丸ｺﾞｼｯｸM-PRO" w:hAnsi="HG丸ｺﾞｼｯｸM-PRO" w:cs="Meiryo UI"/>
                      <w:color w:val="000000" w:themeColor="text1"/>
                      <w:sz w:val="10"/>
                      <w:szCs w:val="20"/>
                    </w:rPr>
                    <w:t>りよう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color w:val="000000" w:themeColor="text1"/>
                      <w:sz w:val="20"/>
                      <w:szCs w:val="20"/>
                    </w:rPr>
                    <w:t>利用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41A22">
                    <w:rPr>
                      <w:rFonts w:ascii="HG丸ｺﾞｼｯｸM-PRO" w:eastAsia="HG丸ｺﾞｼｯｸM-PRO" w:hAnsi="HG丸ｺﾞｼｯｸM-PRO" w:cs="Meiryo UI"/>
                      <w:color w:val="000000" w:themeColor="text1"/>
                      <w:sz w:val="10"/>
                      <w:szCs w:val="20"/>
                    </w:rPr>
                    <w:t>にんずう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color w:val="000000" w:themeColor="text1"/>
                      <w:sz w:val="20"/>
                      <w:szCs w:val="20"/>
                    </w:rPr>
                    <w:t>人数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color w:val="000000" w:themeColor="text1"/>
                <w:sz w:val="20"/>
                <w:szCs w:val="20"/>
              </w:rPr>
              <w:t>に</w:t>
            </w:r>
            <w:r>
              <w:rPr>
                <w:rFonts w:ascii="HG丸ｺﾞｼｯｸM-PRO" w:eastAsia="HG丸ｺﾞｼｯｸM-PRO" w:hAnsi="HG丸ｺﾞｼｯｸM-PRO" w:cs="Meiryo UI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41A22">
                    <w:rPr>
                      <w:rFonts w:ascii="HG丸ｺﾞｼｯｸM-PRO" w:eastAsia="HG丸ｺﾞｼｯｸM-PRO" w:hAnsi="HG丸ｺﾞｼｯｸM-PRO" w:cs="Meiryo UI"/>
                      <w:color w:val="000000" w:themeColor="text1"/>
                      <w:sz w:val="10"/>
                      <w:szCs w:val="20"/>
                    </w:rPr>
                    <w:t>せいげん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color w:val="000000" w:themeColor="text1"/>
                      <w:sz w:val="20"/>
                      <w:szCs w:val="20"/>
                    </w:rPr>
                    <w:t>制限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color w:val="000000" w:themeColor="text1"/>
                <w:sz w:val="20"/>
                <w:szCs w:val="20"/>
              </w:rPr>
              <w:t>があり、</w:t>
            </w:r>
            <w:r>
              <w:rPr>
                <w:rFonts w:ascii="HG丸ｺﾞｼｯｸM-PRO" w:eastAsia="HG丸ｺﾞｼｯｸM-PRO" w:hAnsi="HG丸ｺﾞｼｯｸM-PRO" w:cs="Meiryo UI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41A22">
                    <w:rPr>
                      <w:rFonts w:ascii="HG丸ｺﾞｼｯｸM-PRO" w:eastAsia="HG丸ｺﾞｼｯｸM-PRO" w:hAnsi="HG丸ｺﾞｼｯｸM-PRO" w:cs="Meiryo UI"/>
                      <w:color w:val="000000" w:themeColor="text1"/>
                      <w:sz w:val="10"/>
                      <w:szCs w:val="20"/>
                    </w:rPr>
                    <w:t>おと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color w:val="000000" w:themeColor="text1"/>
                      <w:sz w:val="20"/>
                      <w:szCs w:val="20"/>
                    </w:rPr>
                    <w:t>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color w:val="000000" w:themeColor="text1"/>
                <w:sz w:val="20"/>
                <w:szCs w:val="20"/>
              </w:rPr>
              <w:t>や</w:t>
            </w:r>
            <w:r>
              <w:rPr>
                <w:rFonts w:ascii="HG丸ｺﾞｼｯｸM-PRO" w:eastAsia="HG丸ｺﾞｼｯｸM-PRO" w:hAnsi="HG丸ｺﾞｼｯｸM-PRO" w:cs="Meiryo UI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41A22">
                    <w:rPr>
                      <w:rFonts w:ascii="HG丸ｺﾞｼｯｸM-PRO" w:eastAsia="HG丸ｺﾞｼｯｸM-PRO" w:hAnsi="HG丸ｺﾞｼｯｸM-PRO" w:cs="Meiryo UI"/>
                      <w:color w:val="000000" w:themeColor="text1"/>
                      <w:sz w:val="10"/>
                      <w:szCs w:val="20"/>
                    </w:rPr>
                    <w:t>しげき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color w:val="000000" w:themeColor="text1"/>
                      <w:sz w:val="20"/>
                      <w:szCs w:val="20"/>
                    </w:rPr>
                    <w:t>刺激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color w:val="000000" w:themeColor="text1"/>
                <w:sz w:val="20"/>
                <w:szCs w:val="20"/>
              </w:rPr>
              <w:t>に</w:t>
            </w:r>
            <w:r>
              <w:rPr>
                <w:rFonts w:ascii="HG丸ｺﾞｼｯｸM-PRO" w:eastAsia="HG丸ｺﾞｼｯｸM-PRO" w:hAnsi="HG丸ｺﾞｼｯｸM-PRO" w:cs="Meiryo UI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41A22">
                    <w:rPr>
                      <w:rFonts w:ascii="HG丸ｺﾞｼｯｸM-PRO" w:eastAsia="HG丸ｺﾞｼｯｸM-PRO" w:hAnsi="HG丸ｺﾞｼｯｸM-PRO" w:cs="Meiryo UI"/>
                      <w:color w:val="000000" w:themeColor="text1"/>
                      <w:sz w:val="10"/>
                      <w:szCs w:val="20"/>
                    </w:rPr>
                    <w:t>かびん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color w:val="000000" w:themeColor="text1"/>
                      <w:sz w:val="20"/>
                      <w:szCs w:val="20"/>
                    </w:rPr>
                    <w:t>敏感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color w:val="000000" w:themeColor="text1"/>
                <w:sz w:val="20"/>
                <w:szCs w:val="20"/>
              </w:rPr>
              <w:t>な</w:t>
            </w:r>
            <w:r>
              <w:rPr>
                <w:rFonts w:ascii="HG丸ｺﾞｼｯｸM-PRO" w:eastAsia="HG丸ｺﾞｼｯｸM-PRO" w:hAnsi="HG丸ｺﾞｼｯｸM-PRO" w:cs="Meiryo UI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41A22">
                    <w:rPr>
                      <w:rFonts w:ascii="HG丸ｺﾞｼｯｸM-PRO" w:eastAsia="HG丸ｺﾞｼｯｸM-PRO" w:hAnsi="HG丸ｺﾞｼｯｸM-PRO" w:cs="Meiryo UI"/>
                      <w:color w:val="000000" w:themeColor="text1"/>
                      <w:sz w:val="10"/>
                      <w:szCs w:val="20"/>
                    </w:rPr>
                    <w:t>ひと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color w:val="000000" w:themeColor="text1"/>
                      <w:sz w:val="20"/>
                      <w:szCs w:val="20"/>
                    </w:rPr>
                    <w:t>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color w:val="000000" w:themeColor="text1"/>
                <w:sz w:val="20"/>
                <w:szCs w:val="20"/>
              </w:rPr>
              <w:t>は</w:t>
            </w:r>
            <w:r>
              <w:rPr>
                <w:rFonts w:ascii="HG丸ｺﾞｼｯｸM-PRO" w:eastAsia="HG丸ｺﾞｼｯｸM-PRO" w:hAnsi="HG丸ｺﾞｼｯｸM-PRO" w:cs="Meiryo UI"/>
                <w:color w:val="000000" w:themeColor="text1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41A22">
                    <w:rPr>
                      <w:rFonts w:ascii="HG丸ｺﾞｼｯｸM-PRO" w:eastAsia="HG丸ｺﾞｼｯｸM-PRO" w:hAnsi="HG丸ｺﾞｼｯｸM-PRO" w:cs="Meiryo UI"/>
                      <w:color w:val="000000" w:themeColor="text1"/>
                      <w:sz w:val="10"/>
                      <w:szCs w:val="20"/>
                    </w:rPr>
                    <w:t>す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color w:val="000000" w:themeColor="text1"/>
                      <w:sz w:val="20"/>
                      <w:szCs w:val="20"/>
                    </w:rPr>
                    <w:t>過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color w:val="000000" w:themeColor="text1"/>
                <w:sz w:val="20"/>
                <w:szCs w:val="20"/>
              </w:rPr>
              <w:t>ごしにくいかもしれません。</w:t>
            </w:r>
          </w:p>
        </w:tc>
      </w:tr>
      <w:tr w:rsidR="001A03B4" w:rsidRPr="00E06C28" w:rsidTr="00C23005">
        <w:trPr>
          <w:trHeight w:val="1545"/>
        </w:trPr>
        <w:tc>
          <w:tcPr>
            <w:tcW w:w="20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</w:tcPr>
          <w:p w:rsidR="001A03B4" w:rsidRPr="00E06C28" w:rsidRDefault="001A03B4" w:rsidP="00C23005">
            <w:pP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noProof/>
              </w:rPr>
              <w:drawing>
                <wp:anchor distT="0" distB="0" distL="114300" distR="114300" simplePos="0" relativeHeight="251709952" behindDoc="0" locked="0" layoutInCell="1" allowOverlap="1" wp14:anchorId="7845DC59" wp14:editId="2B2341F0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120650</wp:posOffset>
                  </wp:positionV>
                  <wp:extent cx="803136" cy="781050"/>
                  <wp:effectExtent l="0" t="0" r="0" b="0"/>
                  <wp:wrapNone/>
                  <wp:docPr id="213" name="図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ouse_2f.png"/>
                          <pic:cNvPicPr/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136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6C28"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じたく</w:t>
                  </w:r>
                </w:rt>
                <w:rubyBase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自宅</w:t>
                  </w:r>
                </w:rubyBase>
              </w:ruby>
            </w:r>
          </w:p>
          <w:p w:rsidR="001A03B4" w:rsidRPr="00E06C28" w:rsidRDefault="001A03B4" w:rsidP="00C23005">
            <w:pP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</w:tcPr>
          <w:p w:rsidR="001A03B4" w:rsidRPr="00E06C28" w:rsidRDefault="001A03B4" w:rsidP="00C23005">
            <w:pP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</w:pPr>
            <w:r w:rsidRPr="00E06C28"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じぶん</w:t>
                  </w:r>
                </w:rt>
                <w:rubyBase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自分</w:t>
                  </w:r>
                </w:rubyBase>
              </w:ruby>
            </w:r>
            <w:r w:rsidRPr="00E06C28"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の</w:t>
            </w:r>
            <w:r w:rsidRPr="00E06C28"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いえ</w:t>
                  </w:r>
                </w:rt>
                <w:rubyBase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家</w:t>
                  </w:r>
                </w:rubyBase>
              </w:ruby>
            </w:r>
          </w:p>
          <w:p w:rsidR="001A03B4" w:rsidRPr="00E06C28" w:rsidRDefault="001A03B4" w:rsidP="00C23005">
            <w:pP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</w:pPr>
            <w:r w:rsidRPr="00E06C28"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そふぼ</w:t>
                  </w:r>
                </w:rt>
                <w:rubyBase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祖父母</w:t>
                  </w:r>
                </w:rubyBase>
              </w:ruby>
            </w:r>
            <w:r w:rsidRPr="00E06C28"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の</w:t>
            </w:r>
            <w:r w:rsidRPr="00E06C28"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いえ</w:t>
                  </w:r>
                </w:rt>
                <w:rubyBase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家</w:t>
                  </w:r>
                </w:rubyBase>
              </w:ruby>
            </w:r>
          </w:p>
          <w:p w:rsidR="001A03B4" w:rsidRPr="00E06C28" w:rsidRDefault="001A03B4" w:rsidP="00C23005">
            <w:pP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</w:pPr>
            <w:r w:rsidRPr="00E06C28"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しんせき</w:t>
                  </w:r>
                </w:rt>
                <w:rubyBase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親戚</w:t>
                  </w:r>
                </w:rubyBase>
              </w:ruby>
            </w:r>
            <w:r w:rsidRPr="00E06C28"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の</w:t>
            </w:r>
            <w:r w:rsidRPr="00E06C28"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いえ</w:t>
                  </w:r>
                </w:rt>
                <w:rubyBase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家</w:t>
                  </w:r>
                </w:rubyBase>
              </w:ruby>
            </w:r>
          </w:p>
        </w:tc>
        <w:tc>
          <w:tcPr>
            <w:tcW w:w="5245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</w:tcPr>
          <w:p w:rsidR="001A03B4" w:rsidRDefault="001A03B4" w:rsidP="00C23005">
            <w:pP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F439B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かんきょう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環境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の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F439B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へんか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変化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が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F439B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にがて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苦手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な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F439B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ひと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F439B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など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は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F439B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しゅうい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周囲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に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F439B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き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気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を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F439B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つか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使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わずに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F439B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す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住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み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F439B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な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慣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れた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F439B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ばしょ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場所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で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F439B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せいかつ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できますが、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F439B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にじ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二次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F439B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さいがい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災害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の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F439B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きけん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危険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があります。</w:t>
            </w:r>
          </w:p>
          <w:p w:rsidR="001A03B4" w:rsidRPr="00E06C28" w:rsidRDefault="001A03B4" w:rsidP="00C23005">
            <w:pP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F439B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さいがい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災害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F439B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じょうほう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情報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を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F439B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え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得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にくかったり、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F439B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しえん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F439B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ぶっし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物資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を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F439B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ひ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避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F439B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なんじょ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難所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へ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F439B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と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取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りに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F439B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い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行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かないといけない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F439B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など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の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F439B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ふべん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不便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さがあります。</w:t>
            </w:r>
          </w:p>
        </w:tc>
      </w:tr>
      <w:tr w:rsidR="001A03B4" w:rsidRPr="00E06C28" w:rsidTr="00C23005">
        <w:trPr>
          <w:trHeight w:val="1424"/>
        </w:trPr>
        <w:tc>
          <w:tcPr>
            <w:tcW w:w="20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</w:tcPr>
          <w:p w:rsidR="001A03B4" w:rsidRPr="00E06C28" w:rsidRDefault="001A03B4" w:rsidP="00C23005">
            <w:pP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 w:hint="eastAsia"/>
                <w:noProof/>
              </w:rPr>
              <w:drawing>
                <wp:anchor distT="0" distB="0" distL="114300" distR="114300" simplePos="0" relativeHeight="251716096" behindDoc="0" locked="0" layoutInCell="1" allowOverlap="1" wp14:anchorId="02A5548E" wp14:editId="1BA98030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19050</wp:posOffset>
                  </wp:positionV>
                  <wp:extent cx="736718" cy="871855"/>
                  <wp:effectExtent l="0" t="0" r="6350" b="4445"/>
                  <wp:wrapNone/>
                  <wp:docPr id="214" name="図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atemono_hospital2.png"/>
                          <pic:cNvPicPr/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397" cy="873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6C28"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びょういん</w:t>
                  </w:r>
                </w:rt>
                <w:rubyBase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病院</w:t>
                  </w:r>
                </w:rubyBase>
              </w:ruby>
            </w:r>
          </w:p>
        </w:tc>
        <w:tc>
          <w:tcPr>
            <w:tcW w:w="2693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</w:tcPr>
          <w:p w:rsidR="001A03B4" w:rsidRPr="00E06C28" w:rsidRDefault="001A03B4" w:rsidP="00C23005">
            <w:pP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</w:pPr>
            <w:r w:rsidRPr="00E06C28"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〇〇</w:t>
            </w:r>
            <w:r w:rsidRPr="00E06C28"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びょういん</w:t>
                  </w:r>
                </w:rt>
                <w:rubyBase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病院</w:t>
                  </w:r>
                </w:rubyBase>
              </w:ruby>
            </w:r>
            <w:r w:rsidRPr="00E06C28"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（かかりつけ）</w:t>
            </w:r>
          </w:p>
          <w:p w:rsidR="001A03B4" w:rsidRPr="00E06C28" w:rsidRDefault="001A03B4" w:rsidP="00C23005">
            <w:pP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</w:pPr>
            <w:r w:rsidRPr="00E06C28"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〇〇クリニック（</w:t>
            </w:r>
            <w:r w:rsidRPr="00E06C28"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もより</w:t>
                  </w:r>
                </w:rt>
                <w:rubyBase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最寄</w:t>
                  </w:r>
                </w:rubyBase>
              </w:ruby>
            </w:r>
            <w:r w:rsidRPr="00E06C28"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）</w:t>
            </w:r>
          </w:p>
        </w:tc>
        <w:tc>
          <w:tcPr>
            <w:tcW w:w="5245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</w:tcPr>
          <w:p w:rsidR="001A03B4" w:rsidRPr="00E06C28" w:rsidRDefault="001A03B4" w:rsidP="00C23005">
            <w:pP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9C295C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いりょうてき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医療的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な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9C295C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こうい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行為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が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9C295C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ひつよう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必要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な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A03B4" w:rsidRPr="009C295C">
                    <w:rPr>
                      <w:rFonts w:ascii="ＭＳ 明朝" w:eastAsia="ＭＳ 明朝" w:hAnsi="ＭＳ 明朝" w:hint="eastAsia"/>
                      <w:sz w:val="10"/>
                    </w:rPr>
                    <w:t>ひと</w:t>
                  </w:r>
                </w:rt>
                <w:rubyBase>
                  <w:r w:rsidR="001A03B4">
                    <w:rPr>
                      <w:rFonts w:hint="eastAsia"/>
                    </w:rPr>
                    <w:t>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、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9C295C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くすり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薬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の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9C295C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しょほう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処方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、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9C295C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きず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の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9C295C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てあ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手当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て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9C295C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など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等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の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9C295C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あんしん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安心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してケアを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9C295C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う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受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ける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9C295C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こと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ができます。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9C295C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にゅういんちゅう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入院中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の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9C295C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かんじゃ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患者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さんがいたり、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9C295C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てあ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手当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てを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9C295C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ひつよう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必要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としている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9C295C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ひと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たちが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9C295C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あつ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まるので、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9C295C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ひと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が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9C295C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おお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く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9C295C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さわ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騒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がしい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9C295C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かんきょう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環境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かもしれません。</w:t>
            </w:r>
          </w:p>
        </w:tc>
      </w:tr>
      <w:tr w:rsidR="001A03B4" w:rsidRPr="00E06C28" w:rsidTr="00C23005">
        <w:trPr>
          <w:trHeight w:val="1162"/>
        </w:trPr>
        <w:tc>
          <w:tcPr>
            <w:tcW w:w="20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</w:tcPr>
          <w:p w:rsidR="001A03B4" w:rsidRDefault="001A03B4" w:rsidP="00C23005">
            <w:pP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Meiryo UI"/>
                <w:noProof/>
                <w:sz w:val="20"/>
                <w:szCs w:val="20"/>
              </w:rPr>
              <w:drawing>
                <wp:anchor distT="0" distB="0" distL="114300" distR="114300" simplePos="0" relativeHeight="251719168" behindDoc="0" locked="0" layoutInCell="1" allowOverlap="1" wp14:anchorId="50A7788C" wp14:editId="43C86BCD">
                  <wp:simplePos x="0" y="0"/>
                  <wp:positionH relativeFrom="column">
                    <wp:posOffset>88264</wp:posOffset>
                  </wp:positionH>
                  <wp:positionV relativeFrom="paragraph">
                    <wp:posOffset>200025</wp:posOffset>
                  </wp:positionV>
                  <wp:extent cx="981075" cy="704850"/>
                  <wp:effectExtent l="0" t="0" r="9525" b="0"/>
                  <wp:wrapNone/>
                  <wp:docPr id="247" name="図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house_genkan_fuujoshitsu.png"/>
                          <pic:cNvPicPr/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6C28"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りよう</w:t>
                  </w:r>
                </w:rt>
                <w:rubyBase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利用</w:t>
                  </w:r>
                </w:rubyBase>
              </w:ruby>
            </w:r>
            <w:r w:rsidRPr="00E06C28"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している</w:t>
            </w:r>
            <w:r w:rsidRPr="00E06C28"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しせつ</w:t>
                  </w:r>
                </w:rt>
                <w:rubyBase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施設</w:t>
                  </w:r>
                </w:rubyBase>
              </w:ruby>
            </w:r>
          </w:p>
          <w:p w:rsidR="001A03B4" w:rsidRPr="00E06C28" w:rsidRDefault="001A03B4" w:rsidP="00C23005">
            <w:pP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Meiryo UI"/>
                <w:noProof/>
                <w:sz w:val="20"/>
                <w:szCs w:val="20"/>
              </w:rPr>
              <w:drawing>
                <wp:anchor distT="0" distB="0" distL="114300" distR="114300" simplePos="0" relativeHeight="251720192" behindDoc="0" locked="0" layoutInCell="1" allowOverlap="1" wp14:anchorId="7ADC623F" wp14:editId="73B215BA">
                  <wp:simplePos x="0" y="0"/>
                  <wp:positionH relativeFrom="column">
                    <wp:posOffset>611505</wp:posOffset>
                  </wp:positionH>
                  <wp:positionV relativeFrom="paragraph">
                    <wp:posOffset>267688</wp:posOffset>
                  </wp:positionV>
                  <wp:extent cx="367347" cy="408940"/>
                  <wp:effectExtent l="0" t="0" r="0" b="0"/>
                  <wp:wrapNone/>
                  <wp:docPr id="248" name="図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hakujou_tenji_block_man.png"/>
                          <pic:cNvPicPr/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347" cy="40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</w:tcPr>
          <w:p w:rsidR="001A03B4" w:rsidRPr="00E06C28" w:rsidRDefault="001A03B4" w:rsidP="00C23005">
            <w:pP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</w:pPr>
            <w:r w:rsidRPr="00E06C28"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〇〇</w:t>
            </w:r>
            <w:r w:rsidRPr="00E06C28"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さぎょうしょ</w:t>
                  </w:r>
                </w:rt>
                <w:rubyBase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作業所</w:t>
                  </w:r>
                </w:rubyBase>
              </w:ruby>
            </w:r>
          </w:p>
          <w:p w:rsidR="001A03B4" w:rsidRPr="00E06C28" w:rsidRDefault="001A03B4" w:rsidP="00C23005">
            <w:pP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</w:pPr>
            <w:r w:rsidRPr="00E06C28"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〇〇</w:t>
            </w:r>
            <w:r w:rsidRPr="00E06C28"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えん</w:t>
                  </w:r>
                </w:rt>
                <w:rubyBase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園</w:t>
                  </w:r>
                </w:rubyBase>
              </w:ruby>
            </w:r>
          </w:p>
          <w:p w:rsidR="001A03B4" w:rsidRPr="00E06C28" w:rsidRDefault="001A03B4" w:rsidP="00C23005">
            <w:pP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</w:pPr>
            <w:r w:rsidRPr="00E06C28"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グループホーム</w:t>
            </w:r>
          </w:p>
        </w:tc>
        <w:tc>
          <w:tcPr>
            <w:tcW w:w="5245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</w:tcPr>
          <w:p w:rsidR="001A03B4" w:rsidRPr="00E06C28" w:rsidRDefault="001A03B4" w:rsidP="00C23005">
            <w:pP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290F54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ふだん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普段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から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290F54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かよ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っている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290F54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ばしょ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場所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で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290F54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かか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わりのある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290F54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しえんしゃ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支援者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が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290F54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たいおう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対応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する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290F54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ため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、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290F54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ひと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となりを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290F54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わ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かった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290F54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しえん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を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290F54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う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受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ける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290F54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こと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ができます。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290F54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きょり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距離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によっては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290F54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むり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無理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に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290F54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ひなん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避難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をすると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290F54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にじ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二次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290F54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さいがい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災害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に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290F54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ま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き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290F54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こ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込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まれてしまいます。</w:t>
            </w:r>
          </w:p>
        </w:tc>
      </w:tr>
      <w:tr w:rsidR="001A03B4" w:rsidRPr="00E06C28" w:rsidTr="00C23005">
        <w:trPr>
          <w:trHeight w:val="1411"/>
        </w:trPr>
        <w:tc>
          <w:tcPr>
            <w:tcW w:w="20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</w:tcPr>
          <w:p w:rsidR="001A03B4" w:rsidRDefault="001A03B4" w:rsidP="00C23005">
            <w:pP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872F86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じどうしゃ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自動車</w:t>
                  </w:r>
                </w:rubyBase>
              </w:ruby>
            </w:r>
            <w:r w:rsidRPr="00E06C28"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の</w:t>
            </w:r>
            <w:r w:rsidRPr="00E06C28"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なか</w:t>
                  </w:r>
                </w:rt>
                <w:rubyBase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中</w:t>
                  </w:r>
                </w:rubyBase>
              </w:ruby>
            </w:r>
          </w:p>
          <w:p w:rsidR="001A03B4" w:rsidRPr="00E06C28" w:rsidRDefault="001A03B4" w:rsidP="00C23005">
            <w:pP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Meiryo UI"/>
                <w:noProof/>
                <w:sz w:val="20"/>
                <w:szCs w:val="20"/>
              </w:rPr>
              <w:drawing>
                <wp:anchor distT="0" distB="0" distL="114300" distR="114300" simplePos="0" relativeHeight="251722240" behindDoc="0" locked="0" layoutInCell="1" allowOverlap="1" wp14:anchorId="11F870BE" wp14:editId="0309D95B">
                  <wp:simplePos x="0" y="0"/>
                  <wp:positionH relativeFrom="column">
                    <wp:posOffset>135768</wp:posOffset>
                  </wp:positionH>
                  <wp:positionV relativeFrom="paragraph">
                    <wp:posOffset>85090</wp:posOffset>
                  </wp:positionV>
                  <wp:extent cx="1127125" cy="670865"/>
                  <wp:effectExtent l="0" t="0" r="0" b="0"/>
                  <wp:wrapNone/>
                  <wp:docPr id="249" name="図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car_minivan.png"/>
                          <pic:cNvPicPr/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125" cy="67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3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</w:tcPr>
          <w:p w:rsidR="001A03B4" w:rsidRPr="00E06C28" w:rsidRDefault="001A03B4" w:rsidP="00C23005">
            <w:pP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</w:tcPr>
          <w:p w:rsidR="001A03B4" w:rsidRPr="00E06C28" w:rsidRDefault="001A03B4" w:rsidP="00C23005">
            <w:pP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CE178A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おと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や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CE178A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しげき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刺激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に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CE178A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びんかん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敏感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な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CE178A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ひと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にとっては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CE178A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しげき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刺激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が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CE178A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すく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なく、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CE178A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あんしん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安心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できます。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CE178A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くうかん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空間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が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CE178A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せま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く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CE178A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からだ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を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CE178A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の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伸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ばしてゆっくり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CE178A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やす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休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む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CE178A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こと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ができません。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CE178A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くるま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での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CE178A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ひなん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避難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が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CE178A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ながび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長引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くとエコノミークラス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CE178A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しょうこうぐん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症候群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の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CE178A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しんぱい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心配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があります。</w:t>
            </w:r>
          </w:p>
        </w:tc>
      </w:tr>
      <w:tr w:rsidR="001A03B4" w:rsidRPr="00E06C28" w:rsidTr="00C23005">
        <w:trPr>
          <w:trHeight w:val="1546"/>
        </w:trPr>
        <w:tc>
          <w:tcPr>
            <w:tcW w:w="20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</w:tcPr>
          <w:p w:rsidR="001A03B4" w:rsidRPr="00E06C28" w:rsidRDefault="001A03B4" w:rsidP="00C23005">
            <w:pP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</w:pPr>
            <w:r>
              <w:rPr>
                <w:rFonts w:ascii="Meiryo UI" w:eastAsia="Meiryo UI" w:hAnsi="Meiryo UI" w:cs="Meiryo UI"/>
                <w:noProof/>
              </w:rPr>
              <w:drawing>
                <wp:anchor distT="0" distB="0" distL="114300" distR="114300" simplePos="0" relativeHeight="251717120" behindDoc="0" locked="0" layoutInCell="1" allowOverlap="1" wp14:anchorId="4C9D7896" wp14:editId="5027F612">
                  <wp:simplePos x="0" y="0"/>
                  <wp:positionH relativeFrom="column">
                    <wp:posOffset>228030</wp:posOffset>
                  </wp:positionH>
                  <wp:positionV relativeFrom="paragraph">
                    <wp:posOffset>230241</wp:posOffset>
                  </wp:positionV>
                  <wp:extent cx="1017141" cy="785742"/>
                  <wp:effectExtent l="0" t="0" r="0" b="0"/>
                  <wp:wrapNone/>
                  <wp:docPr id="318" name="図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amp_tent.png"/>
                          <pic:cNvPicPr/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141" cy="785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6C28"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テント</w:t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の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41A22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なか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中</w:t>
                  </w:r>
                </w:rubyBase>
              </w:ruby>
            </w:r>
          </w:p>
        </w:tc>
        <w:tc>
          <w:tcPr>
            <w:tcW w:w="2693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</w:tcPr>
          <w:p w:rsidR="001A03B4" w:rsidRPr="00E06C28" w:rsidRDefault="001A03B4" w:rsidP="00C23005">
            <w:pP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</w:pPr>
            <w:r w:rsidRPr="00E06C28"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こうえん</w:t>
                  </w:r>
                </w:rt>
                <w:rubyBase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公園</w:t>
                  </w:r>
                </w:rubyBase>
              </w:ruby>
            </w:r>
          </w:p>
          <w:p w:rsidR="001A03B4" w:rsidRPr="00E06C28" w:rsidRDefault="001A03B4" w:rsidP="00C23005">
            <w:pP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</w:pPr>
            <w:r w:rsidRPr="00E06C28"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にわ</w:t>
                  </w:r>
                </w:rt>
                <w:rubyBase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庭</w:t>
                  </w:r>
                </w:rubyBase>
              </w:ruby>
            </w:r>
          </w:p>
          <w:p w:rsidR="001A03B4" w:rsidRPr="00E06C28" w:rsidRDefault="001A03B4" w:rsidP="00C23005">
            <w:pP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</w:pPr>
            <w:r w:rsidRPr="00E06C28"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ちゅうしゃじょう</w:t>
                  </w:r>
                </w:rt>
                <w:rubyBase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駐車場</w:t>
                  </w:r>
                </w:rubyBase>
              </w:ruby>
            </w:r>
          </w:p>
          <w:p w:rsidR="001A03B4" w:rsidRPr="00E06C28" w:rsidRDefault="001A03B4" w:rsidP="00C23005">
            <w:pP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</w:pPr>
          </w:p>
        </w:tc>
        <w:tc>
          <w:tcPr>
            <w:tcW w:w="5245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</w:tcPr>
          <w:p w:rsidR="001A03B4" w:rsidRPr="00E06C28" w:rsidRDefault="001A03B4" w:rsidP="00C23005">
            <w:pP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5336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ひとご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人混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みが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5336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にがて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苦手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、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5336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まわ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周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りの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5336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しげき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刺激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に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5336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さゆう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左右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されやすい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5336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ひと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は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5336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じぶん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自分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の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5336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くうかん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空間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が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5336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も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持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てる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5336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ため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、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5336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お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落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ち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5336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つ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いて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5336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す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過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ごせます。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5336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きこう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気候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の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41A22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へんか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変化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や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41A22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おと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音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に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41A22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かびん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敏感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な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41A22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ひと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には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41A22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す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過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ごしにくいかもしれません。</w:t>
            </w:r>
          </w:p>
        </w:tc>
      </w:tr>
      <w:tr w:rsidR="001A03B4" w:rsidRPr="00E06C28" w:rsidTr="00C23005">
        <w:trPr>
          <w:trHeight w:val="423"/>
        </w:trPr>
        <w:tc>
          <w:tcPr>
            <w:tcW w:w="20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tted" w:sz="4" w:space="0" w:color="auto"/>
            </w:tcBorders>
          </w:tcPr>
          <w:p w:rsidR="001A03B4" w:rsidRDefault="001A03B4" w:rsidP="00C23005">
            <w:pP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Meiryo UI"/>
                <w:noProof/>
                <w:sz w:val="20"/>
                <w:szCs w:val="20"/>
              </w:rPr>
              <w:drawing>
                <wp:anchor distT="0" distB="0" distL="114300" distR="114300" simplePos="0" relativeHeight="251726336" behindDoc="0" locked="0" layoutInCell="1" allowOverlap="1" wp14:anchorId="2817F9BD" wp14:editId="3AD4A266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177165</wp:posOffset>
                  </wp:positionV>
                  <wp:extent cx="907415" cy="907415"/>
                  <wp:effectExtent l="0" t="0" r="6985" b="6985"/>
                  <wp:wrapNone/>
                  <wp:docPr id="246" name="図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building_shiyakusyo.png"/>
                          <pic:cNvPicPr/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415" cy="9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06C28"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その</w:t>
            </w:r>
            <w:r w:rsidRPr="00E06C28"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た</w:t>
                  </w:r>
                </w:rt>
                <w:rubyBase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他</w:t>
                  </w:r>
                </w:rubyBase>
              </w:ruby>
            </w:r>
          </w:p>
          <w:p w:rsidR="001A03B4" w:rsidRPr="00E06C28" w:rsidRDefault="001A03B4" w:rsidP="00C23005">
            <w:pP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dotted" w:sz="4" w:space="0" w:color="auto"/>
            </w:tcBorders>
          </w:tcPr>
          <w:p w:rsidR="001A03B4" w:rsidRPr="00E06C28" w:rsidRDefault="001A03B4" w:rsidP="00C23005">
            <w:pP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</w:pPr>
            <w:r w:rsidRPr="00E06C28"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ショッピングセンター</w:t>
            </w:r>
          </w:p>
          <w:p w:rsidR="001A03B4" w:rsidRPr="00E06C28" w:rsidRDefault="001A03B4" w:rsidP="00C23005">
            <w:pP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</w:pPr>
            <w:r w:rsidRPr="00E06C28"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〇〇</w:t>
            </w:r>
            <w:r w:rsidRPr="00E06C28"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こうこう</w:t>
                  </w:r>
                </w:rt>
                <w:rubyBase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高校</w:t>
                  </w:r>
                </w:rubyBase>
              </w:ruby>
            </w:r>
            <w:r w:rsidRPr="00E06C28"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・〇〇</w:t>
            </w:r>
            <w:r w:rsidRPr="00E06C28"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だいがく</w:t>
                  </w:r>
                </w:rt>
                <w:rubyBase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大学</w:t>
                  </w:r>
                </w:rubyBase>
              </w:ruby>
            </w:r>
          </w:p>
          <w:p w:rsidR="001A03B4" w:rsidRPr="00E06C28" w:rsidRDefault="001A03B4" w:rsidP="00C23005">
            <w:pP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</w:pPr>
            <w:r w:rsidRPr="00E06C28"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かんこうちょう</w:t>
                  </w:r>
                </w:rt>
                <w:rubyBase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官公庁</w:t>
                  </w:r>
                </w:rubyBase>
              </w:ruby>
            </w:r>
            <w:r w:rsidRPr="00E06C28"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（</w:t>
            </w:r>
            <w:r w:rsidRPr="00E06C28"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し</w:t>
                  </w:r>
                </w:rt>
                <w:rubyBase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市</w:t>
                  </w:r>
                </w:rubyBase>
              </w:ruby>
            </w:r>
            <w:r w:rsidRPr="00E06C28"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やくしょ</w:t>
                  </w:r>
                </w:rt>
                <w:rubyBase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役所</w:t>
                  </w:r>
                </w:rubyBase>
              </w:ruby>
            </w:r>
            <w:r w:rsidRPr="00E06C28"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・</w:t>
            </w:r>
            <w:r w:rsidRPr="00E06C28"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ほけんじょ</w:t>
                  </w:r>
                </w:rt>
                <w:rubyBase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保健所</w:t>
                  </w:r>
                </w:rubyBase>
              </w:ruby>
            </w:r>
            <w:r w:rsidRPr="00E06C28"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）</w:t>
            </w:r>
          </w:p>
          <w:p w:rsidR="001A03B4" w:rsidRPr="00E06C28" w:rsidRDefault="001A03B4" w:rsidP="00C23005">
            <w:pP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</w:pPr>
            <w:r w:rsidRPr="00E06C28"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しみん</w:t>
                  </w:r>
                </w:rt>
                <w:rubyBase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市民</w:t>
                  </w:r>
                </w:rubyBase>
              </w:ruby>
            </w:r>
            <w:r w:rsidRPr="00E06C28"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かいかん</w:t>
                  </w:r>
                </w:rt>
                <w:rubyBase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会館</w:t>
                  </w:r>
                </w:rubyBase>
              </w:ruby>
            </w:r>
          </w:p>
          <w:p w:rsidR="001A03B4" w:rsidRPr="00E06C28" w:rsidRDefault="001A03B4" w:rsidP="00C23005">
            <w:pP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</w:pPr>
            <w:r w:rsidRPr="00E06C28"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〇〇</w:t>
            </w:r>
            <w:r w:rsidRPr="00E06C28"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えき</w:t>
                  </w:r>
                </w:rt>
                <w:rubyBase>
                  <w:r w:rsidR="001A03B4" w:rsidRPr="00E06C28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駅</w:t>
                  </w:r>
                </w:rubyBase>
              </w:ruby>
            </w:r>
          </w:p>
        </w:tc>
        <w:tc>
          <w:tcPr>
            <w:tcW w:w="5245" w:type="dxa"/>
            <w:tcBorders>
              <w:top w:val="single" w:sz="12" w:space="0" w:color="auto"/>
              <w:left w:val="dotted" w:sz="4" w:space="0" w:color="auto"/>
              <w:bottom w:val="single" w:sz="12" w:space="0" w:color="auto"/>
              <w:right w:val="single" w:sz="12" w:space="0" w:color="auto"/>
            </w:tcBorders>
          </w:tcPr>
          <w:p w:rsidR="001A03B4" w:rsidRPr="00E06C28" w:rsidRDefault="001A03B4" w:rsidP="00C23005">
            <w:pP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5336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ひなんじょ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避難所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としては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5336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してい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指定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されていない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5336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ばしょ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場所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ですが、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5336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とき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と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5336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ばあい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場合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によっては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5336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いちじてき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一時的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に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5336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ひなん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避難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する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5336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ばしょ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場所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として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5336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かんが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考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えられるかもしれません。しかし、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5336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ひなんじょ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避難所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としての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5336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やくわり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役割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は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5336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にな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っていない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5336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ため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、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5336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じょうほう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情報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や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5336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しえん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支援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5336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ぶっし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物資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は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5336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とど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かない</w:t>
            </w:r>
            <w:r>
              <w:rPr>
                <w:rFonts w:ascii="HG丸ｺﾞｼｯｸM-PRO" w:eastAsia="HG丸ｺﾞｼｯｸM-PRO" w:hAnsi="HG丸ｺﾞｼｯｸM-PRO" w:cs="Meiryo UI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1A03B4" w:rsidRPr="0005336D">
                    <w:rPr>
                      <w:rFonts w:ascii="HG丸ｺﾞｼｯｸM-PRO" w:eastAsia="HG丸ｺﾞｼｯｸM-PRO" w:hAnsi="HG丸ｺﾞｼｯｸM-PRO" w:cs="Meiryo UI"/>
                      <w:sz w:val="10"/>
                      <w:szCs w:val="20"/>
                    </w:rPr>
                    <w:t>かのうせい</w:t>
                  </w:r>
                </w:rt>
                <w:rubyBase>
                  <w:r w:rsidR="001A03B4">
                    <w:rPr>
                      <w:rFonts w:ascii="HG丸ｺﾞｼｯｸM-PRO" w:eastAsia="HG丸ｺﾞｼｯｸM-PRO" w:hAnsi="HG丸ｺﾞｼｯｸM-PRO" w:cs="Meiryo UI"/>
                      <w:sz w:val="20"/>
                      <w:szCs w:val="20"/>
                    </w:rPr>
                    <w:t>可能性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cs="Meiryo UI" w:hint="eastAsia"/>
                <w:sz w:val="20"/>
                <w:szCs w:val="20"/>
              </w:rPr>
              <w:t>があります。日頃から確認しておくとよいでしょう。</w:t>
            </w:r>
          </w:p>
        </w:tc>
      </w:tr>
    </w:tbl>
    <w:p w:rsidR="001A03B4" w:rsidRPr="00BD1430" w:rsidRDefault="001A03B4" w:rsidP="001A03B4">
      <w:pPr>
        <w:ind w:firstLineChars="100" w:firstLine="200"/>
        <w:rPr>
          <w:rFonts w:ascii="HG丸ｺﾞｼｯｸM-PRO" w:eastAsia="HG丸ｺﾞｼｯｸM-PRO" w:hAnsi="HG丸ｺﾞｼｯｸM-PRO"/>
          <w:sz w:val="20"/>
          <w:szCs w:val="20"/>
        </w:rPr>
      </w:pPr>
      <w:r w:rsidRPr="00BD1430">
        <w:rPr>
          <w:rFonts w:ascii="HG丸ｺﾞｼｯｸM-PRO" w:eastAsia="HG丸ｺﾞｼｯｸM-PRO" w:hAnsi="HG丸ｺﾞｼｯｸM-PRO" w:hint="eastAsia"/>
          <w:sz w:val="20"/>
          <w:szCs w:val="20"/>
        </w:rPr>
        <w:t>※</w:t>
      </w:r>
      <w:r w:rsidRPr="00BD1430"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A03B4" w:rsidRPr="00BD1430">
              <w:rPr>
                <w:rFonts w:ascii="HG丸ｺﾞｼｯｸM-PRO" w:eastAsia="HG丸ｺﾞｼｯｸM-PRO" w:hAnsi="HG丸ｺﾞｼｯｸM-PRO"/>
                <w:sz w:val="20"/>
                <w:szCs w:val="20"/>
              </w:rPr>
              <w:t>いちのみやし</w:t>
            </w:r>
          </w:rt>
          <w:rubyBase>
            <w:r w:rsidR="001A03B4" w:rsidRPr="00BD1430">
              <w:rPr>
                <w:rFonts w:ascii="HG丸ｺﾞｼｯｸM-PRO" w:eastAsia="HG丸ｺﾞｼｯｸM-PRO" w:hAnsi="HG丸ｺﾞｼｯｸM-PRO"/>
                <w:sz w:val="20"/>
                <w:szCs w:val="20"/>
              </w:rPr>
              <w:t>一宮市</w:t>
            </w:r>
          </w:rubyBase>
        </w:ruby>
      </w:r>
      <w:r w:rsidRPr="00BD1430">
        <w:rPr>
          <w:rFonts w:ascii="HG丸ｺﾞｼｯｸM-PRO" w:eastAsia="HG丸ｺﾞｼｯｸM-PRO" w:hAnsi="HG丸ｺﾞｼｯｸM-PRO" w:hint="eastAsia"/>
          <w:sz w:val="20"/>
          <w:szCs w:val="20"/>
        </w:rPr>
        <w:t>には「</w:t>
      </w:r>
      <w:r w:rsidRPr="00BD1430"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A03B4" w:rsidRPr="00BD1430">
              <w:rPr>
                <w:rFonts w:ascii="HG丸ｺﾞｼｯｸM-PRO" w:eastAsia="HG丸ｺﾞｼｯｸM-PRO" w:hAnsi="HG丸ｺﾞｼｯｸM-PRO"/>
                <w:sz w:val="20"/>
                <w:szCs w:val="20"/>
              </w:rPr>
              <w:t>いちのみや</w:t>
            </w:r>
          </w:rt>
          <w:rubyBase>
            <w:r w:rsidR="001A03B4" w:rsidRPr="00BD1430">
              <w:rPr>
                <w:rFonts w:ascii="HG丸ｺﾞｼｯｸM-PRO" w:eastAsia="HG丸ｺﾞｼｯｸM-PRO" w:hAnsi="HG丸ｺﾞｼｯｸM-PRO"/>
                <w:sz w:val="20"/>
                <w:szCs w:val="20"/>
              </w:rPr>
              <w:t>一宮</w:t>
            </w:r>
          </w:rubyBase>
        </w:ruby>
      </w:r>
      <w:r w:rsidRPr="00BD1430"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A03B4" w:rsidRPr="00BD1430">
              <w:rPr>
                <w:rFonts w:ascii="HG丸ｺﾞｼｯｸM-PRO" w:eastAsia="HG丸ｺﾞｼｯｸM-PRO" w:hAnsi="HG丸ｺﾞｼｯｸM-PRO"/>
                <w:sz w:val="20"/>
                <w:szCs w:val="20"/>
              </w:rPr>
              <w:t>ぼうさい</w:t>
            </w:r>
          </w:rt>
          <w:rubyBase>
            <w:r w:rsidR="001A03B4" w:rsidRPr="00BD1430">
              <w:rPr>
                <w:rFonts w:ascii="HG丸ｺﾞｼｯｸM-PRO" w:eastAsia="HG丸ｺﾞｼｯｸM-PRO" w:hAnsi="HG丸ｺﾞｼｯｸM-PRO"/>
                <w:sz w:val="20"/>
                <w:szCs w:val="20"/>
              </w:rPr>
              <w:t>防災</w:t>
            </w:r>
          </w:rubyBase>
        </w:ruby>
      </w:r>
      <w:r w:rsidRPr="00BD1430">
        <w:rPr>
          <w:rFonts w:ascii="HG丸ｺﾞｼｯｸM-PRO" w:eastAsia="HG丸ｺﾞｼｯｸM-PRO" w:hAnsi="HG丸ｺﾞｼｯｸM-PRO" w:hint="eastAsia"/>
          <w:sz w:val="20"/>
          <w:szCs w:val="20"/>
        </w:rPr>
        <w:t>ハンドブック」がありますので、</w:t>
      </w:r>
      <w:r w:rsidRPr="00BD1430"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A03B4" w:rsidRPr="00BD1430">
              <w:rPr>
                <w:rFonts w:ascii="HG丸ｺﾞｼｯｸM-PRO" w:eastAsia="HG丸ｺﾞｼｯｸM-PRO" w:hAnsi="HG丸ｺﾞｼｯｸM-PRO"/>
                <w:sz w:val="20"/>
                <w:szCs w:val="20"/>
              </w:rPr>
              <w:t>さんこう</w:t>
            </w:r>
          </w:rt>
          <w:rubyBase>
            <w:r w:rsidR="001A03B4" w:rsidRPr="00BD1430">
              <w:rPr>
                <w:rFonts w:ascii="HG丸ｺﾞｼｯｸM-PRO" w:eastAsia="HG丸ｺﾞｼｯｸM-PRO" w:hAnsi="HG丸ｺﾞｼｯｸM-PRO"/>
                <w:sz w:val="20"/>
                <w:szCs w:val="20"/>
              </w:rPr>
              <w:t>参考</w:t>
            </w:r>
          </w:rubyBase>
        </w:ruby>
      </w:r>
      <w:r w:rsidRPr="00BD1430">
        <w:rPr>
          <w:rFonts w:ascii="HG丸ｺﾞｼｯｸM-PRO" w:eastAsia="HG丸ｺﾞｼｯｸM-PRO" w:hAnsi="HG丸ｺﾞｼｯｸM-PRO" w:hint="eastAsia"/>
          <w:sz w:val="20"/>
          <w:szCs w:val="20"/>
        </w:rPr>
        <w:t>にして</w:t>
      </w:r>
      <w:r w:rsidRPr="00BD1430"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A03B4" w:rsidRPr="00BD1430">
              <w:rPr>
                <w:rFonts w:ascii="HG丸ｺﾞｼｯｸM-PRO" w:eastAsia="HG丸ｺﾞｼｯｸM-PRO" w:hAnsi="HG丸ｺﾞｼｯｸM-PRO"/>
                <w:sz w:val="20"/>
                <w:szCs w:val="20"/>
              </w:rPr>
              <w:t>ひなんさき</w:t>
            </w:r>
          </w:rt>
          <w:rubyBase>
            <w:r w:rsidR="001A03B4" w:rsidRPr="00BD1430">
              <w:rPr>
                <w:rFonts w:ascii="HG丸ｺﾞｼｯｸM-PRO" w:eastAsia="HG丸ｺﾞｼｯｸM-PRO" w:hAnsi="HG丸ｺﾞｼｯｸM-PRO"/>
                <w:sz w:val="20"/>
                <w:szCs w:val="20"/>
              </w:rPr>
              <w:t>避難先</w:t>
            </w:r>
          </w:rubyBase>
        </w:ruby>
      </w:r>
      <w:r w:rsidRPr="00BD1430">
        <w:rPr>
          <w:rFonts w:ascii="HG丸ｺﾞｼｯｸM-PRO" w:eastAsia="HG丸ｺﾞｼｯｸM-PRO" w:hAnsi="HG丸ｺﾞｼｯｸM-PRO" w:hint="eastAsia"/>
          <w:sz w:val="20"/>
          <w:szCs w:val="20"/>
        </w:rPr>
        <w:t>を</w:t>
      </w:r>
      <w:r w:rsidRPr="00BD1430"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A03B4" w:rsidRPr="00BD1430">
              <w:rPr>
                <w:rFonts w:ascii="HG丸ｺﾞｼｯｸM-PRO" w:eastAsia="HG丸ｺﾞｼｯｸM-PRO" w:hAnsi="HG丸ｺﾞｼｯｸM-PRO"/>
                <w:sz w:val="20"/>
                <w:szCs w:val="20"/>
              </w:rPr>
              <w:t>かくにん</w:t>
            </w:r>
          </w:rt>
          <w:rubyBase>
            <w:r w:rsidR="001A03B4" w:rsidRPr="00BD1430">
              <w:rPr>
                <w:rFonts w:ascii="HG丸ｺﾞｼｯｸM-PRO" w:eastAsia="HG丸ｺﾞｼｯｸM-PRO" w:hAnsi="HG丸ｺﾞｼｯｸM-PRO"/>
                <w:sz w:val="20"/>
                <w:szCs w:val="20"/>
              </w:rPr>
              <w:t>確認</w:t>
            </w:r>
          </w:rubyBase>
        </w:ruby>
      </w:r>
      <w:r w:rsidRPr="00BD1430">
        <w:rPr>
          <w:rFonts w:ascii="HG丸ｺﾞｼｯｸM-PRO" w:eastAsia="HG丸ｺﾞｼｯｸM-PRO" w:hAnsi="HG丸ｺﾞｼｯｸM-PRO" w:hint="eastAsia"/>
          <w:sz w:val="20"/>
          <w:szCs w:val="20"/>
        </w:rPr>
        <w:t>しておきましょう。</w:t>
      </w:r>
    </w:p>
    <w:p w:rsidR="001A03B4" w:rsidRPr="00BD1430" w:rsidRDefault="001A03B4" w:rsidP="001A03B4">
      <w:pPr>
        <w:rPr>
          <w:rFonts w:ascii="HG丸ｺﾞｼｯｸM-PRO" w:eastAsia="HG丸ｺﾞｼｯｸM-PRO" w:hAnsi="HG丸ｺﾞｼｯｸM-PRO"/>
          <w:sz w:val="20"/>
          <w:szCs w:val="20"/>
        </w:rPr>
      </w:pPr>
      <w:r w:rsidRPr="00BD1430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※このリストはあくまでも</w:t>
      </w:r>
      <w:r w:rsidRPr="00BD1430"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A03B4" w:rsidRPr="00BD1430">
              <w:rPr>
                <w:rFonts w:ascii="HG丸ｺﾞｼｯｸM-PRO" w:eastAsia="HG丸ｺﾞｼｯｸM-PRO" w:hAnsi="HG丸ｺﾞｼｯｸM-PRO"/>
                <w:sz w:val="20"/>
                <w:szCs w:val="20"/>
              </w:rPr>
              <w:t>さんこう</w:t>
            </w:r>
          </w:rt>
          <w:rubyBase>
            <w:r w:rsidR="001A03B4" w:rsidRPr="00BD1430">
              <w:rPr>
                <w:rFonts w:ascii="HG丸ｺﾞｼｯｸM-PRO" w:eastAsia="HG丸ｺﾞｼｯｸM-PRO" w:hAnsi="HG丸ｺﾞｼｯｸM-PRO"/>
                <w:sz w:val="20"/>
                <w:szCs w:val="20"/>
              </w:rPr>
              <w:t>参考</w:t>
            </w:r>
          </w:rubyBase>
        </w:ruby>
      </w:r>
      <w:r w:rsidRPr="00BD1430"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A03B4" w:rsidRPr="00BD1430">
              <w:rPr>
                <w:rFonts w:ascii="HG丸ｺﾞｼｯｸM-PRO" w:eastAsia="HG丸ｺﾞｼｯｸM-PRO" w:hAnsi="HG丸ｺﾞｼｯｸM-PRO"/>
                <w:sz w:val="20"/>
                <w:szCs w:val="20"/>
              </w:rPr>
              <w:t>ていど</w:t>
            </w:r>
          </w:rt>
          <w:rubyBase>
            <w:r w:rsidR="001A03B4" w:rsidRPr="00BD1430">
              <w:rPr>
                <w:rFonts w:ascii="HG丸ｺﾞｼｯｸM-PRO" w:eastAsia="HG丸ｺﾞｼｯｸM-PRO" w:hAnsi="HG丸ｺﾞｼｯｸM-PRO"/>
                <w:sz w:val="20"/>
                <w:szCs w:val="20"/>
              </w:rPr>
              <w:t>程度</w:t>
            </w:r>
          </w:rubyBase>
        </w:ruby>
      </w:r>
      <w:r w:rsidRPr="00BD1430">
        <w:rPr>
          <w:rFonts w:ascii="HG丸ｺﾞｼｯｸM-PRO" w:eastAsia="HG丸ｺﾞｼｯｸM-PRO" w:hAnsi="HG丸ｺﾞｼｯｸM-PRO" w:hint="eastAsia"/>
          <w:sz w:val="20"/>
          <w:szCs w:val="20"/>
        </w:rPr>
        <w:t>なので、</w:t>
      </w:r>
      <w:r w:rsidRPr="00BD1430"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A03B4" w:rsidRPr="00BD1430">
              <w:rPr>
                <w:rFonts w:ascii="HG丸ｺﾞｼｯｸM-PRO" w:eastAsia="HG丸ｺﾞｼｯｸM-PRO" w:hAnsi="HG丸ｺﾞｼｯｸM-PRO"/>
                <w:sz w:val="20"/>
                <w:szCs w:val="20"/>
              </w:rPr>
              <w:t>じぶん</w:t>
            </w:r>
          </w:rt>
          <w:rubyBase>
            <w:r w:rsidR="001A03B4" w:rsidRPr="00BD1430">
              <w:rPr>
                <w:rFonts w:ascii="HG丸ｺﾞｼｯｸM-PRO" w:eastAsia="HG丸ｺﾞｼｯｸM-PRO" w:hAnsi="HG丸ｺﾞｼｯｸM-PRO"/>
                <w:sz w:val="20"/>
                <w:szCs w:val="20"/>
              </w:rPr>
              <w:t>自分</w:t>
            </w:r>
          </w:rubyBase>
        </w:ruby>
      </w:r>
      <w:r w:rsidRPr="00BD1430">
        <w:rPr>
          <w:rFonts w:ascii="HG丸ｺﾞｼｯｸM-PRO" w:eastAsia="HG丸ｺﾞｼｯｸM-PRO" w:hAnsi="HG丸ｺﾞｼｯｸM-PRO" w:hint="eastAsia"/>
          <w:sz w:val="20"/>
          <w:szCs w:val="20"/>
        </w:rPr>
        <w:t>たちの</w:t>
      </w:r>
      <w:r w:rsidRPr="00BD1430"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A03B4" w:rsidRPr="00BD1430">
              <w:rPr>
                <w:rFonts w:ascii="HG丸ｺﾞｼｯｸM-PRO" w:eastAsia="HG丸ｺﾞｼｯｸM-PRO" w:hAnsi="HG丸ｺﾞｼｯｸM-PRO"/>
                <w:sz w:val="20"/>
                <w:szCs w:val="20"/>
              </w:rPr>
              <w:t>め</w:t>
            </w:r>
          </w:rt>
          <w:rubyBase>
            <w:r w:rsidR="001A03B4" w:rsidRPr="00BD1430">
              <w:rPr>
                <w:rFonts w:ascii="HG丸ｺﾞｼｯｸM-PRO" w:eastAsia="HG丸ｺﾞｼｯｸM-PRO" w:hAnsi="HG丸ｺﾞｼｯｸM-PRO"/>
                <w:sz w:val="20"/>
                <w:szCs w:val="20"/>
              </w:rPr>
              <w:t>目</w:t>
            </w:r>
          </w:rubyBase>
        </w:ruby>
      </w:r>
      <w:r w:rsidRPr="00BD1430">
        <w:rPr>
          <w:rFonts w:ascii="HG丸ｺﾞｼｯｸM-PRO" w:eastAsia="HG丸ｺﾞｼｯｸM-PRO" w:hAnsi="HG丸ｺﾞｼｯｸM-PRO" w:hint="eastAsia"/>
          <w:sz w:val="20"/>
          <w:szCs w:val="20"/>
        </w:rPr>
        <w:t>で</w:t>
      </w:r>
      <w:r w:rsidRPr="00BD1430"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A03B4" w:rsidRPr="00BD1430">
              <w:rPr>
                <w:rFonts w:ascii="HG丸ｺﾞｼｯｸM-PRO" w:eastAsia="HG丸ｺﾞｼｯｸM-PRO" w:hAnsi="HG丸ｺﾞｼｯｸM-PRO"/>
                <w:sz w:val="20"/>
                <w:szCs w:val="20"/>
              </w:rPr>
              <w:t>ばしょ</w:t>
            </w:r>
          </w:rt>
          <w:rubyBase>
            <w:r w:rsidR="001A03B4" w:rsidRPr="00BD1430">
              <w:rPr>
                <w:rFonts w:ascii="HG丸ｺﾞｼｯｸM-PRO" w:eastAsia="HG丸ｺﾞｼｯｸM-PRO" w:hAnsi="HG丸ｺﾞｼｯｸM-PRO"/>
                <w:sz w:val="20"/>
                <w:szCs w:val="20"/>
              </w:rPr>
              <w:t>場所</w:t>
            </w:r>
          </w:rubyBase>
        </w:ruby>
      </w:r>
      <w:r w:rsidRPr="00BD1430">
        <w:rPr>
          <w:rFonts w:ascii="HG丸ｺﾞｼｯｸM-PRO" w:eastAsia="HG丸ｺﾞｼｯｸM-PRO" w:hAnsi="HG丸ｺﾞｼｯｸM-PRO" w:hint="eastAsia"/>
          <w:sz w:val="20"/>
          <w:szCs w:val="20"/>
        </w:rPr>
        <w:t>の</w:t>
      </w:r>
      <w:r w:rsidRPr="00BD1430"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A03B4" w:rsidRPr="00BD1430">
              <w:rPr>
                <w:rFonts w:ascii="HG丸ｺﾞｼｯｸM-PRO" w:eastAsia="HG丸ｺﾞｼｯｸM-PRO" w:hAnsi="HG丸ｺﾞｼｯｸM-PRO"/>
                <w:sz w:val="20"/>
                <w:szCs w:val="20"/>
              </w:rPr>
              <w:t>かくにん</w:t>
            </w:r>
          </w:rt>
          <w:rubyBase>
            <w:r w:rsidR="001A03B4" w:rsidRPr="00BD1430">
              <w:rPr>
                <w:rFonts w:ascii="HG丸ｺﾞｼｯｸM-PRO" w:eastAsia="HG丸ｺﾞｼｯｸM-PRO" w:hAnsi="HG丸ｺﾞｼｯｸM-PRO"/>
                <w:sz w:val="20"/>
                <w:szCs w:val="20"/>
              </w:rPr>
              <w:t>確認</w:t>
            </w:r>
          </w:rubyBase>
        </w:ruby>
      </w:r>
      <w:r w:rsidRPr="00BD1430">
        <w:rPr>
          <w:rFonts w:ascii="HG丸ｺﾞｼｯｸM-PRO" w:eastAsia="HG丸ｺﾞｼｯｸM-PRO" w:hAnsi="HG丸ｺﾞｼｯｸM-PRO" w:hint="eastAsia"/>
          <w:sz w:val="20"/>
          <w:szCs w:val="20"/>
        </w:rPr>
        <w:t>をしておくことが</w:t>
      </w:r>
      <w:r w:rsidRPr="00BD1430"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A03B4" w:rsidRPr="00BD1430">
              <w:rPr>
                <w:rFonts w:ascii="HG丸ｺﾞｼｯｸM-PRO" w:eastAsia="HG丸ｺﾞｼｯｸM-PRO" w:hAnsi="HG丸ｺﾞｼｯｸM-PRO"/>
                <w:sz w:val="20"/>
                <w:szCs w:val="20"/>
              </w:rPr>
              <w:t>ひつよう</w:t>
            </w:r>
          </w:rt>
          <w:rubyBase>
            <w:r w:rsidR="001A03B4" w:rsidRPr="00BD1430">
              <w:rPr>
                <w:rFonts w:ascii="HG丸ｺﾞｼｯｸM-PRO" w:eastAsia="HG丸ｺﾞｼｯｸM-PRO" w:hAnsi="HG丸ｺﾞｼｯｸM-PRO"/>
                <w:sz w:val="20"/>
                <w:szCs w:val="20"/>
              </w:rPr>
              <w:t>必要</w:t>
            </w:r>
          </w:rubyBase>
        </w:ruby>
      </w:r>
      <w:r w:rsidRPr="00BD1430">
        <w:rPr>
          <w:rFonts w:ascii="HG丸ｺﾞｼｯｸM-PRO" w:eastAsia="HG丸ｺﾞｼｯｸM-PRO" w:hAnsi="HG丸ｺﾞｼｯｸM-PRO" w:hint="eastAsia"/>
          <w:sz w:val="20"/>
          <w:szCs w:val="20"/>
        </w:rPr>
        <w:t>です。</w:t>
      </w:r>
    </w:p>
    <w:p w:rsidR="001A03B4" w:rsidRDefault="001A03B4" w:rsidP="001A03B4">
      <w:pPr>
        <w:rPr>
          <w:rFonts w:ascii="HG丸ｺﾞｼｯｸM-PRO" w:eastAsia="HG丸ｺﾞｼｯｸM-PRO" w:hAnsi="HG丸ｺﾞｼｯｸM-PRO"/>
          <w:sz w:val="20"/>
          <w:szCs w:val="20"/>
        </w:rPr>
      </w:pPr>
      <w:r w:rsidRPr="00BD1430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0A66FBA0" wp14:editId="2BCFD110">
                <wp:simplePos x="0" y="0"/>
                <wp:positionH relativeFrom="column">
                  <wp:posOffset>3057525</wp:posOffset>
                </wp:positionH>
                <wp:positionV relativeFrom="paragraph">
                  <wp:posOffset>323850</wp:posOffset>
                </wp:positionV>
                <wp:extent cx="276225" cy="323850"/>
                <wp:effectExtent l="0" t="0" r="28575" b="19050"/>
                <wp:wrapNone/>
                <wp:docPr id="233" name="円/楕円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238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63F3" w:rsidRPr="00692534" w:rsidRDefault="000C63F3" w:rsidP="001A03B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33" o:spid="_x0000_s1133" style="position:absolute;margin-left:240.75pt;margin-top:25.5pt;width:21.75pt;height:25.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" fillcolor="window" strokecolor="#f79646" strokeweight="2pt">
                <v:textbox inset="0,0,0,0">
                  <w:txbxContent>
                    <w:p w:rsidR="000C63F3" w:rsidRPr="00692534" w:rsidRDefault="000C63F3" w:rsidP="001A03B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６</w:t>
                      </w:r>
                    </w:p>
                  </w:txbxContent>
                </v:textbox>
              </v:oval>
            </w:pict>
          </mc:Fallback>
        </mc:AlternateContent>
      </w:r>
      <w:r w:rsidRPr="00BD1430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※</w:t>
      </w:r>
      <w:r w:rsidRPr="00BD1430"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A03B4" w:rsidRPr="00BD1430">
              <w:rPr>
                <w:rFonts w:ascii="HG丸ｺﾞｼｯｸM-PRO" w:eastAsia="HG丸ｺﾞｼｯｸM-PRO" w:hAnsi="HG丸ｺﾞｼｯｸM-PRO"/>
                <w:sz w:val="20"/>
                <w:szCs w:val="20"/>
              </w:rPr>
              <w:t>じっさい</w:t>
            </w:r>
          </w:rt>
          <w:rubyBase>
            <w:r w:rsidR="001A03B4" w:rsidRPr="00BD1430">
              <w:rPr>
                <w:rFonts w:ascii="HG丸ｺﾞｼｯｸM-PRO" w:eastAsia="HG丸ｺﾞｼｯｸM-PRO" w:hAnsi="HG丸ｺﾞｼｯｸM-PRO"/>
                <w:sz w:val="20"/>
                <w:szCs w:val="20"/>
              </w:rPr>
              <w:t>実際</w:t>
            </w:r>
          </w:rubyBase>
        </w:ruby>
      </w:r>
      <w:r w:rsidRPr="00BD1430">
        <w:rPr>
          <w:rFonts w:ascii="HG丸ｺﾞｼｯｸM-PRO" w:eastAsia="HG丸ｺﾞｼｯｸM-PRO" w:hAnsi="HG丸ｺﾞｼｯｸM-PRO" w:hint="eastAsia"/>
          <w:sz w:val="20"/>
          <w:szCs w:val="20"/>
        </w:rPr>
        <w:t>に</w:t>
      </w:r>
      <w:r w:rsidRPr="00BD1430"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A03B4" w:rsidRPr="00BD1430">
              <w:rPr>
                <w:rFonts w:ascii="HG丸ｺﾞｼｯｸM-PRO" w:eastAsia="HG丸ｺﾞｼｯｸM-PRO" w:hAnsi="HG丸ｺﾞｼｯｸM-PRO"/>
                <w:sz w:val="20"/>
                <w:szCs w:val="20"/>
              </w:rPr>
              <w:t>さいがい</w:t>
            </w:r>
          </w:rt>
          <w:rubyBase>
            <w:r w:rsidR="001A03B4" w:rsidRPr="00BD1430">
              <w:rPr>
                <w:rFonts w:ascii="HG丸ｺﾞｼｯｸM-PRO" w:eastAsia="HG丸ｺﾞｼｯｸM-PRO" w:hAnsi="HG丸ｺﾞｼｯｸM-PRO"/>
                <w:sz w:val="20"/>
                <w:szCs w:val="20"/>
              </w:rPr>
              <w:t>災害</w:t>
            </w:r>
          </w:rubyBase>
        </w:ruby>
      </w:r>
      <w:r w:rsidRPr="00BD1430">
        <w:rPr>
          <w:rFonts w:ascii="HG丸ｺﾞｼｯｸM-PRO" w:eastAsia="HG丸ｺﾞｼｯｸM-PRO" w:hAnsi="HG丸ｺﾞｼｯｸM-PRO" w:hint="eastAsia"/>
          <w:sz w:val="20"/>
          <w:szCs w:val="20"/>
        </w:rPr>
        <w:t>が</w:t>
      </w:r>
      <w:r w:rsidRPr="00BD1430"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A03B4" w:rsidRPr="00BD1430">
              <w:rPr>
                <w:rFonts w:ascii="HG丸ｺﾞｼｯｸM-PRO" w:eastAsia="HG丸ｺﾞｼｯｸM-PRO" w:hAnsi="HG丸ｺﾞｼｯｸM-PRO"/>
                <w:sz w:val="20"/>
                <w:szCs w:val="20"/>
              </w:rPr>
              <w:t>お</w:t>
            </w:r>
          </w:rt>
          <w:rubyBase>
            <w:r w:rsidR="001A03B4" w:rsidRPr="00BD1430">
              <w:rPr>
                <w:rFonts w:ascii="HG丸ｺﾞｼｯｸM-PRO" w:eastAsia="HG丸ｺﾞｼｯｸM-PRO" w:hAnsi="HG丸ｺﾞｼｯｸM-PRO"/>
                <w:sz w:val="20"/>
                <w:szCs w:val="20"/>
              </w:rPr>
              <w:t>起</w:t>
            </w:r>
          </w:rubyBase>
        </w:ruby>
      </w:r>
      <w:r w:rsidRPr="00BD1430">
        <w:rPr>
          <w:rFonts w:ascii="HG丸ｺﾞｼｯｸM-PRO" w:eastAsia="HG丸ｺﾞｼｯｸM-PRO" w:hAnsi="HG丸ｺﾞｼｯｸM-PRO" w:hint="eastAsia"/>
          <w:sz w:val="20"/>
          <w:szCs w:val="20"/>
        </w:rPr>
        <w:t>きた</w:t>
      </w:r>
      <w:r w:rsidRPr="00BD1430"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A03B4" w:rsidRPr="00BD1430">
              <w:rPr>
                <w:rFonts w:ascii="HG丸ｺﾞｼｯｸM-PRO" w:eastAsia="HG丸ｺﾞｼｯｸM-PRO" w:hAnsi="HG丸ｺﾞｼｯｸM-PRO"/>
                <w:sz w:val="20"/>
                <w:szCs w:val="20"/>
              </w:rPr>
              <w:t>とき</w:t>
            </w:r>
          </w:rt>
          <w:rubyBase>
            <w:r w:rsidR="001A03B4" w:rsidRPr="00BD1430">
              <w:rPr>
                <w:rFonts w:ascii="HG丸ｺﾞｼｯｸM-PRO" w:eastAsia="HG丸ｺﾞｼｯｸM-PRO" w:hAnsi="HG丸ｺﾞｼｯｸM-PRO"/>
                <w:sz w:val="20"/>
                <w:szCs w:val="20"/>
              </w:rPr>
              <w:t>時</w:t>
            </w:r>
          </w:rubyBase>
        </w:ruby>
      </w:r>
      <w:r w:rsidRPr="00BD1430">
        <w:rPr>
          <w:rFonts w:ascii="HG丸ｺﾞｼｯｸM-PRO" w:eastAsia="HG丸ｺﾞｼｯｸM-PRO" w:hAnsi="HG丸ｺﾞｼｯｸM-PRO" w:hint="eastAsia"/>
          <w:sz w:val="20"/>
          <w:szCs w:val="20"/>
        </w:rPr>
        <w:t>、</w:t>
      </w:r>
      <w:r w:rsidRPr="00BD1430"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A03B4" w:rsidRPr="00BD1430">
              <w:rPr>
                <w:rFonts w:ascii="HG丸ｺﾞｼｯｸM-PRO" w:eastAsia="HG丸ｺﾞｼｯｸM-PRO" w:hAnsi="HG丸ｺﾞｼｯｸM-PRO"/>
                <w:sz w:val="20"/>
                <w:szCs w:val="20"/>
              </w:rPr>
              <w:t>よてい</w:t>
            </w:r>
          </w:rt>
          <w:rubyBase>
            <w:r w:rsidR="001A03B4" w:rsidRPr="00BD1430">
              <w:rPr>
                <w:rFonts w:ascii="HG丸ｺﾞｼｯｸM-PRO" w:eastAsia="HG丸ｺﾞｼｯｸM-PRO" w:hAnsi="HG丸ｺﾞｼｯｸM-PRO"/>
                <w:sz w:val="20"/>
                <w:szCs w:val="20"/>
              </w:rPr>
              <w:t>予定</w:t>
            </w:r>
          </w:rubyBase>
        </w:ruby>
      </w:r>
      <w:r w:rsidRPr="00BD1430">
        <w:rPr>
          <w:rFonts w:ascii="HG丸ｺﾞｼｯｸM-PRO" w:eastAsia="HG丸ｺﾞｼｯｸM-PRO" w:hAnsi="HG丸ｺﾞｼｯｸM-PRO" w:hint="eastAsia"/>
          <w:sz w:val="20"/>
          <w:szCs w:val="20"/>
        </w:rPr>
        <w:t>していた</w:t>
      </w:r>
      <w:r w:rsidRPr="00BD1430"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A03B4" w:rsidRPr="00BD1430">
              <w:rPr>
                <w:rFonts w:ascii="HG丸ｺﾞｼｯｸM-PRO" w:eastAsia="HG丸ｺﾞｼｯｸM-PRO" w:hAnsi="HG丸ｺﾞｼｯｸM-PRO"/>
                <w:sz w:val="20"/>
                <w:szCs w:val="20"/>
              </w:rPr>
              <w:t>ひなんさき</w:t>
            </w:r>
          </w:rt>
          <w:rubyBase>
            <w:r w:rsidR="001A03B4" w:rsidRPr="00BD1430">
              <w:rPr>
                <w:rFonts w:ascii="HG丸ｺﾞｼｯｸM-PRO" w:eastAsia="HG丸ｺﾞｼｯｸM-PRO" w:hAnsi="HG丸ｺﾞｼｯｸM-PRO"/>
                <w:sz w:val="20"/>
                <w:szCs w:val="20"/>
              </w:rPr>
              <w:t>避難先</w:t>
            </w:r>
          </w:rubyBase>
        </w:ruby>
      </w:r>
      <w:r w:rsidRPr="00BD1430">
        <w:rPr>
          <w:rFonts w:ascii="HG丸ｺﾞｼｯｸM-PRO" w:eastAsia="HG丸ｺﾞｼｯｸM-PRO" w:hAnsi="HG丸ｺﾞｼｯｸM-PRO" w:hint="eastAsia"/>
          <w:sz w:val="20"/>
          <w:szCs w:val="20"/>
        </w:rPr>
        <w:t>に</w:t>
      </w:r>
      <w:r w:rsidRPr="00BD1430"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A03B4" w:rsidRPr="00BD1430">
              <w:rPr>
                <w:rFonts w:ascii="HG丸ｺﾞｼｯｸM-PRO" w:eastAsia="HG丸ｺﾞｼｯｸM-PRO" w:hAnsi="HG丸ｺﾞｼｯｸM-PRO"/>
                <w:sz w:val="20"/>
                <w:szCs w:val="20"/>
              </w:rPr>
              <w:t>ひなん</w:t>
            </w:r>
          </w:rt>
          <w:rubyBase>
            <w:r w:rsidR="001A03B4" w:rsidRPr="00BD1430">
              <w:rPr>
                <w:rFonts w:ascii="HG丸ｺﾞｼｯｸM-PRO" w:eastAsia="HG丸ｺﾞｼｯｸM-PRO" w:hAnsi="HG丸ｺﾞｼｯｸM-PRO"/>
                <w:sz w:val="20"/>
                <w:szCs w:val="20"/>
              </w:rPr>
              <w:t>避難</w:t>
            </w:r>
          </w:rubyBase>
        </w:ruby>
      </w:r>
      <w:r w:rsidRPr="00BD1430">
        <w:rPr>
          <w:rFonts w:ascii="HG丸ｺﾞｼｯｸM-PRO" w:eastAsia="HG丸ｺﾞｼｯｸM-PRO" w:hAnsi="HG丸ｺﾞｼｯｸM-PRO" w:hint="eastAsia"/>
          <w:sz w:val="20"/>
          <w:szCs w:val="20"/>
        </w:rPr>
        <w:t>できない</w:t>
      </w:r>
      <w:r w:rsidRPr="00BD1430"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A03B4" w:rsidRPr="00BD1430">
              <w:rPr>
                <w:rFonts w:ascii="HG丸ｺﾞｼｯｸM-PRO" w:eastAsia="HG丸ｺﾞｼｯｸM-PRO" w:hAnsi="HG丸ｺﾞｼｯｸM-PRO"/>
                <w:sz w:val="20"/>
                <w:szCs w:val="20"/>
              </w:rPr>
              <w:t>かのうせい</w:t>
            </w:r>
          </w:rt>
          <w:rubyBase>
            <w:r w:rsidR="001A03B4" w:rsidRPr="00BD1430">
              <w:rPr>
                <w:rFonts w:ascii="HG丸ｺﾞｼｯｸM-PRO" w:eastAsia="HG丸ｺﾞｼｯｸM-PRO" w:hAnsi="HG丸ｺﾞｼｯｸM-PRO"/>
                <w:sz w:val="20"/>
                <w:szCs w:val="20"/>
              </w:rPr>
              <w:t>可能性</w:t>
            </w:r>
          </w:rubyBase>
        </w:ruby>
      </w:r>
      <w:r w:rsidRPr="00BD1430">
        <w:rPr>
          <w:rFonts w:ascii="HG丸ｺﾞｼｯｸM-PRO" w:eastAsia="HG丸ｺﾞｼｯｸM-PRO" w:hAnsi="HG丸ｺﾞｼｯｸM-PRO" w:hint="eastAsia"/>
          <w:sz w:val="20"/>
          <w:szCs w:val="20"/>
        </w:rPr>
        <w:t>があるので、</w:t>
      </w:r>
      <w:r w:rsidRPr="00BD1430"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A03B4" w:rsidRPr="00BD1430">
              <w:rPr>
                <w:rFonts w:ascii="HG丸ｺﾞｼｯｸM-PRO" w:eastAsia="HG丸ｺﾞｼｯｸM-PRO" w:hAnsi="HG丸ｺﾞｼｯｸM-PRO"/>
                <w:sz w:val="20"/>
                <w:szCs w:val="20"/>
              </w:rPr>
              <w:t>りんきおうへん</w:t>
            </w:r>
          </w:rt>
          <w:rubyBase>
            <w:r w:rsidR="001A03B4" w:rsidRPr="00BD1430">
              <w:rPr>
                <w:rFonts w:ascii="HG丸ｺﾞｼｯｸM-PRO" w:eastAsia="HG丸ｺﾞｼｯｸM-PRO" w:hAnsi="HG丸ｺﾞｼｯｸM-PRO"/>
                <w:sz w:val="20"/>
                <w:szCs w:val="20"/>
              </w:rPr>
              <w:t>臨機応変</w:t>
            </w:r>
          </w:rubyBase>
        </w:ruby>
      </w:r>
      <w:r w:rsidRPr="00BD1430">
        <w:rPr>
          <w:rFonts w:ascii="HG丸ｺﾞｼｯｸM-PRO" w:eastAsia="HG丸ｺﾞｼｯｸM-PRO" w:hAnsi="HG丸ｺﾞｼｯｸM-PRO" w:hint="eastAsia"/>
          <w:sz w:val="20"/>
          <w:szCs w:val="20"/>
        </w:rPr>
        <w:t>な</w:t>
      </w:r>
      <w:r w:rsidRPr="00BD1430"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A03B4" w:rsidRPr="00BD1430">
              <w:rPr>
                <w:rFonts w:ascii="HG丸ｺﾞｼｯｸM-PRO" w:eastAsia="HG丸ｺﾞｼｯｸM-PRO" w:hAnsi="HG丸ｺﾞｼｯｸM-PRO"/>
                <w:sz w:val="20"/>
                <w:szCs w:val="20"/>
              </w:rPr>
              <w:t>たいおう</w:t>
            </w:r>
          </w:rt>
          <w:rubyBase>
            <w:r w:rsidR="001A03B4" w:rsidRPr="00BD1430">
              <w:rPr>
                <w:rFonts w:ascii="HG丸ｺﾞｼｯｸM-PRO" w:eastAsia="HG丸ｺﾞｼｯｸM-PRO" w:hAnsi="HG丸ｺﾞｼｯｸM-PRO"/>
                <w:sz w:val="20"/>
                <w:szCs w:val="20"/>
              </w:rPr>
              <w:t>対応</w:t>
            </w:r>
          </w:rubyBase>
        </w:ruby>
      </w:r>
      <w:r w:rsidRPr="00BD1430">
        <w:rPr>
          <w:rFonts w:ascii="HG丸ｺﾞｼｯｸM-PRO" w:eastAsia="HG丸ｺﾞｼｯｸM-PRO" w:hAnsi="HG丸ｺﾞｼｯｸM-PRO" w:hint="eastAsia"/>
          <w:sz w:val="20"/>
          <w:szCs w:val="20"/>
        </w:rPr>
        <w:t>が</w:t>
      </w:r>
    </w:p>
    <w:p w:rsidR="001A03B4" w:rsidRPr="00BD1430" w:rsidRDefault="001A03B4" w:rsidP="001A03B4">
      <w:pPr>
        <w:ind w:firstLineChars="200" w:firstLine="400"/>
        <w:rPr>
          <w:rFonts w:ascii="HG丸ｺﾞｼｯｸM-PRO" w:eastAsia="HG丸ｺﾞｼｯｸM-PRO" w:hAnsi="HG丸ｺﾞｼｯｸM-PRO"/>
          <w:sz w:val="20"/>
          <w:szCs w:val="20"/>
        </w:rPr>
      </w:pPr>
      <w:r w:rsidRPr="00BD1430"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A03B4" w:rsidRPr="00BD1430">
              <w:rPr>
                <w:rFonts w:ascii="HG丸ｺﾞｼｯｸM-PRO" w:eastAsia="HG丸ｺﾞｼｯｸM-PRO" w:hAnsi="HG丸ｺﾞｼｯｸM-PRO"/>
                <w:sz w:val="20"/>
                <w:szCs w:val="20"/>
              </w:rPr>
              <w:t>ひつよう</w:t>
            </w:r>
          </w:rt>
          <w:rubyBase>
            <w:r w:rsidR="001A03B4" w:rsidRPr="00BD1430">
              <w:rPr>
                <w:rFonts w:ascii="HG丸ｺﾞｼｯｸM-PRO" w:eastAsia="HG丸ｺﾞｼｯｸM-PRO" w:hAnsi="HG丸ｺﾞｼｯｸM-PRO"/>
                <w:sz w:val="20"/>
                <w:szCs w:val="20"/>
              </w:rPr>
              <w:t>必要</w:t>
            </w:r>
          </w:rubyBase>
        </w:ruby>
      </w:r>
      <w:r w:rsidRPr="00BD1430">
        <w:rPr>
          <w:rFonts w:ascii="HG丸ｺﾞｼｯｸM-PRO" w:eastAsia="HG丸ｺﾞｼｯｸM-PRO" w:hAnsi="HG丸ｺﾞｼｯｸM-PRO" w:hint="eastAsia"/>
          <w:sz w:val="20"/>
          <w:szCs w:val="20"/>
        </w:rPr>
        <w:t>になります。</w:t>
      </w:r>
    </w:p>
    <w:p w:rsidR="006D67EF" w:rsidRDefault="00AB1124" w:rsidP="006D67EF">
      <w:pPr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1ACB54C9" wp14:editId="05806D81">
                <wp:simplePos x="0" y="0"/>
                <wp:positionH relativeFrom="column">
                  <wp:posOffset>4419600</wp:posOffset>
                </wp:positionH>
                <wp:positionV relativeFrom="paragraph">
                  <wp:posOffset>-66675</wp:posOffset>
                </wp:positionV>
                <wp:extent cx="2019300" cy="933450"/>
                <wp:effectExtent l="133350" t="0" r="19050" b="19050"/>
                <wp:wrapNone/>
                <wp:docPr id="413" name="角丸四角形吹き出し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19300" cy="933450"/>
                        </a:xfrm>
                        <a:prstGeom prst="wedgeRoundRectCallout">
                          <a:avLst>
                            <a:gd name="adj1" fmla="val -55760"/>
                            <a:gd name="adj2" fmla="val 28713"/>
                            <a:gd name="adj3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C63F3" w:rsidRDefault="000C63F3" w:rsidP="00AB1124">
                            <w:pPr>
                              <w:jc w:val="center"/>
                            </w:pPr>
                            <w:r w:rsidRPr="008C2111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どんなものを用意するとよいかな？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C4624E" wp14:editId="6FFC14AA">
                                  <wp:extent cx="699135" cy="607329"/>
                                  <wp:effectExtent l="0" t="0" r="5715" b="2540"/>
                                  <wp:docPr id="415" name="図 4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9135" cy="6073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413" o:spid="_x0000_s1134" type="#_x0000_t62" style="position:absolute;margin-left:348pt;margin-top:-5.25pt;width:159pt;height:73.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" adj="-1244,17002" fillcolor="white [3212]">
                <v:stroke joinstyle="round"/>
                <v:textbox inset="5.85pt,.7pt,5.85pt,.7pt">
                  <w:txbxContent>
                    <w:p w:rsidR="000C63F3" w:rsidRDefault="000C63F3" w:rsidP="00AB1124">
                      <w:pPr>
                        <w:jc w:val="center"/>
                      </w:pPr>
                      <w:r w:rsidRPr="008C2111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どんなものを用意するとよいかな？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3C4624E" wp14:editId="6FFC14AA">
                            <wp:extent cx="699135" cy="607329"/>
                            <wp:effectExtent l="0" t="0" r="5715" b="2540"/>
                            <wp:docPr id="415" name="図 4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9135" cy="6073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E0B5B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828736" behindDoc="0" locked="0" layoutInCell="1" allowOverlap="1" wp14:anchorId="02C5033F" wp14:editId="5B1A4B65">
            <wp:simplePos x="0" y="0"/>
            <wp:positionH relativeFrom="column">
              <wp:posOffset>3619500</wp:posOffset>
            </wp:positionH>
            <wp:positionV relativeFrom="paragraph">
              <wp:posOffset>247650</wp:posOffset>
            </wp:positionV>
            <wp:extent cx="685800" cy="790575"/>
            <wp:effectExtent l="0" t="0" r="0" b="9525"/>
            <wp:wrapNone/>
            <wp:docPr id="394" name="図 394" descr="C:\Users\基幹５\Pictures\ojisan3_ques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基幹５\Pictures\ojisan3_question.png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7EF" w:rsidRPr="005B3735">
        <w:rPr>
          <w:rFonts w:ascii="HG丸ｺﾞｼｯｸM-PRO" w:eastAsia="HG丸ｺﾞｼｯｸM-PRO" w:hAnsi="HG丸ｺﾞｼｯｸM-PRO" w:cs="Meiryo UI" w:hint="eastAsia"/>
          <w:sz w:val="32"/>
          <w:szCs w:val="32"/>
        </w:rPr>
        <w:t>◆</w:t>
      </w:r>
      <w:r w:rsidR="0001516D" w:rsidRPr="005B3735">
        <w:rPr>
          <w:rFonts w:ascii="HG丸ｺﾞｼｯｸM-PRO" w:eastAsia="HG丸ｺﾞｼｯｸM-PRO" w:hAnsi="HG丸ｺﾞｼｯｸM-PRO" w:cs="Meiryo UI"/>
          <w:sz w:val="32"/>
          <w:szCs w:val="32"/>
        </w:rPr>
        <w:ruby>
          <w:rubyPr>
            <w:rubyAlign w:val="distributeSpace"/>
            <w:hps w:val="18"/>
            <w:hpsRaise w:val="34"/>
            <w:hpsBaseText w:val="32"/>
            <w:lid w:val="ja-JP"/>
          </w:rubyPr>
          <w:rt>
            <w:r w:rsidR="0001516D" w:rsidRPr="005B3735">
              <w:rPr>
                <w:rFonts w:ascii="HG丸ｺﾞｼｯｸM-PRO" w:eastAsia="HG丸ｺﾞｼｯｸM-PRO" w:hAnsi="HG丸ｺﾞｼｯｸM-PRO" w:cs="Meiryo UI"/>
                <w:sz w:val="32"/>
                <w:szCs w:val="32"/>
              </w:rPr>
              <w:t>さいがい</w:t>
            </w:r>
          </w:rt>
          <w:rubyBase>
            <w:r w:rsidR="0001516D" w:rsidRPr="005B3735">
              <w:rPr>
                <w:rFonts w:ascii="HG丸ｺﾞｼｯｸM-PRO" w:eastAsia="HG丸ｺﾞｼｯｸM-PRO" w:hAnsi="HG丸ｺﾞｼｯｸM-PRO" w:cs="Meiryo UI"/>
                <w:sz w:val="32"/>
                <w:szCs w:val="32"/>
              </w:rPr>
              <w:t>災害</w:t>
            </w:r>
          </w:rubyBase>
        </w:ruby>
      </w:r>
      <w:r w:rsidR="0001516D" w:rsidRPr="005B3735">
        <w:rPr>
          <w:rFonts w:ascii="HG丸ｺﾞｼｯｸM-PRO" w:eastAsia="HG丸ｺﾞｼｯｸM-PRO" w:hAnsi="HG丸ｺﾞｼｯｸM-PRO" w:cs="Meiryo UI"/>
          <w:sz w:val="32"/>
          <w:szCs w:val="32"/>
        </w:rPr>
        <w:ruby>
          <w:rubyPr>
            <w:rubyAlign w:val="distributeSpace"/>
            <w:hps w:val="18"/>
            <w:hpsRaise w:val="34"/>
            <w:hpsBaseText w:val="32"/>
            <w:lid w:val="ja-JP"/>
          </w:rubyPr>
          <w:rt>
            <w:r w:rsidR="0001516D" w:rsidRPr="005B3735">
              <w:rPr>
                <w:rFonts w:ascii="HG丸ｺﾞｼｯｸM-PRO" w:eastAsia="HG丸ｺﾞｼｯｸM-PRO" w:hAnsi="HG丸ｺﾞｼｯｸM-PRO" w:cs="Meiryo UI"/>
                <w:sz w:val="32"/>
                <w:szCs w:val="32"/>
              </w:rPr>
              <w:t>じ</w:t>
            </w:r>
          </w:rt>
          <w:rubyBase>
            <w:r w:rsidR="0001516D" w:rsidRPr="005B3735">
              <w:rPr>
                <w:rFonts w:ascii="HG丸ｺﾞｼｯｸM-PRO" w:eastAsia="HG丸ｺﾞｼｯｸM-PRO" w:hAnsi="HG丸ｺﾞｼｯｸM-PRO" w:cs="Meiryo UI"/>
                <w:sz w:val="32"/>
                <w:szCs w:val="32"/>
              </w:rPr>
              <w:t>時</w:t>
            </w:r>
          </w:rubyBase>
        </w:ruby>
      </w:r>
      <w:r w:rsidR="0001516D" w:rsidRPr="005B3735">
        <w:rPr>
          <w:rFonts w:ascii="HG丸ｺﾞｼｯｸM-PRO" w:eastAsia="HG丸ｺﾞｼｯｸM-PRO" w:hAnsi="HG丸ｺﾞｼｯｸM-PRO" w:cs="Meiryo UI" w:hint="eastAsia"/>
          <w:sz w:val="32"/>
          <w:szCs w:val="32"/>
        </w:rPr>
        <w:t>に</w:t>
      </w:r>
      <w:r w:rsidR="0001516D" w:rsidRPr="005B3735">
        <w:rPr>
          <w:rFonts w:ascii="HG丸ｺﾞｼｯｸM-PRO" w:eastAsia="HG丸ｺﾞｼｯｸM-PRO" w:hAnsi="HG丸ｺﾞｼｯｸM-PRO" w:cs="Meiryo UI"/>
          <w:sz w:val="32"/>
          <w:szCs w:val="32"/>
        </w:rPr>
        <w:ruby>
          <w:rubyPr>
            <w:rubyAlign w:val="distributeSpace"/>
            <w:hps w:val="18"/>
            <w:hpsRaise w:val="34"/>
            <w:hpsBaseText w:val="32"/>
            <w:lid w:val="ja-JP"/>
          </w:rubyPr>
          <w:rt>
            <w:r w:rsidR="0001516D" w:rsidRPr="005B3735">
              <w:rPr>
                <w:rFonts w:ascii="HG丸ｺﾞｼｯｸM-PRO" w:eastAsia="HG丸ｺﾞｼｯｸM-PRO" w:hAnsi="HG丸ｺﾞｼｯｸM-PRO" w:cs="Meiryo UI"/>
                <w:sz w:val="32"/>
                <w:szCs w:val="32"/>
              </w:rPr>
              <w:t>やくだ</w:t>
            </w:r>
          </w:rt>
          <w:rubyBase>
            <w:r w:rsidR="0001516D" w:rsidRPr="005B3735">
              <w:rPr>
                <w:rFonts w:ascii="HG丸ｺﾞｼｯｸM-PRO" w:eastAsia="HG丸ｺﾞｼｯｸM-PRO" w:hAnsi="HG丸ｺﾞｼｯｸM-PRO" w:cs="Meiryo UI"/>
                <w:sz w:val="32"/>
                <w:szCs w:val="32"/>
              </w:rPr>
              <w:t>役立</w:t>
            </w:r>
          </w:rubyBase>
        </w:ruby>
      </w:r>
      <w:r w:rsidR="0001516D" w:rsidRPr="005B3735">
        <w:rPr>
          <w:rFonts w:ascii="HG丸ｺﾞｼｯｸM-PRO" w:eastAsia="HG丸ｺﾞｼｯｸM-PRO" w:hAnsi="HG丸ｺﾞｼｯｸM-PRO" w:cs="Meiryo UI" w:hint="eastAsia"/>
          <w:sz w:val="32"/>
          <w:szCs w:val="32"/>
        </w:rPr>
        <w:t>つ“</w:t>
      </w:r>
      <w:r w:rsidR="00E963C8">
        <w:rPr>
          <w:rFonts w:ascii="HG丸ｺﾞｼｯｸM-PRO" w:eastAsia="HG丸ｺﾞｼｯｸM-PRO" w:hAnsi="HG丸ｺﾞｼｯｸM-PRO" w:cs="Meiryo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963C8" w:rsidRPr="00E963C8">
              <w:rPr>
                <w:rFonts w:ascii="HG丸ｺﾞｼｯｸM-PRO" w:eastAsia="HG丸ｺﾞｼｯｸM-PRO" w:hAnsi="HG丸ｺﾞｼｯｸM-PRO" w:cs="Meiryo UI"/>
                <w:sz w:val="16"/>
                <w:szCs w:val="32"/>
              </w:rPr>
              <w:t>まめ</w:t>
            </w:r>
          </w:rt>
          <w:rubyBase>
            <w:r w:rsidR="00E963C8">
              <w:rPr>
                <w:rFonts w:ascii="HG丸ｺﾞｼｯｸM-PRO" w:eastAsia="HG丸ｺﾞｼｯｸM-PRO" w:hAnsi="HG丸ｺﾞｼｯｸM-PRO" w:cs="Meiryo UI"/>
                <w:sz w:val="32"/>
                <w:szCs w:val="32"/>
              </w:rPr>
              <w:t>豆</w:t>
            </w:r>
          </w:rubyBase>
        </w:ruby>
      </w:r>
      <w:r w:rsidR="00E963C8">
        <w:rPr>
          <w:rFonts w:ascii="HG丸ｺﾞｼｯｸM-PRO" w:eastAsia="HG丸ｺﾞｼｯｸM-PRO" w:hAnsi="HG丸ｺﾞｼｯｸM-PRO" w:cs="Meiryo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E963C8" w:rsidRPr="00E963C8">
              <w:rPr>
                <w:rFonts w:ascii="HG丸ｺﾞｼｯｸM-PRO" w:eastAsia="HG丸ｺﾞｼｯｸM-PRO" w:hAnsi="HG丸ｺﾞｼｯｸM-PRO" w:cs="Meiryo UI"/>
                <w:sz w:val="16"/>
                <w:szCs w:val="32"/>
              </w:rPr>
              <w:t>ちしき</w:t>
            </w:r>
          </w:rt>
          <w:rubyBase>
            <w:r w:rsidR="00E963C8">
              <w:rPr>
                <w:rFonts w:ascii="HG丸ｺﾞｼｯｸM-PRO" w:eastAsia="HG丸ｺﾞｼｯｸM-PRO" w:hAnsi="HG丸ｺﾞｼｯｸM-PRO" w:cs="Meiryo UI"/>
                <w:sz w:val="32"/>
                <w:szCs w:val="32"/>
              </w:rPr>
              <w:t>知識</w:t>
            </w:r>
          </w:rubyBase>
        </w:ruby>
      </w:r>
      <w:r w:rsidR="0001516D">
        <w:rPr>
          <w:rFonts w:ascii="HG丸ｺﾞｼｯｸM-PRO" w:eastAsia="HG丸ｺﾞｼｯｸM-PRO" w:hAnsi="HG丸ｺﾞｼｯｸM-PRO" w:cs="Meiryo UI" w:hint="eastAsia"/>
          <w:sz w:val="32"/>
          <w:szCs w:val="32"/>
        </w:rPr>
        <w:t>”</w:t>
      </w:r>
      <w:r w:rsidR="00C4747F">
        <w:rPr>
          <w:rFonts w:ascii="HG丸ｺﾞｼｯｸM-PRO" w:eastAsia="HG丸ｺﾞｼｯｸM-PRO" w:hAnsi="HG丸ｺﾞｼｯｸM-PRO" w:cs="Meiryo UI" w:hint="eastAsia"/>
          <w:sz w:val="32"/>
          <w:szCs w:val="32"/>
        </w:rPr>
        <w:t>①</w:t>
      </w:r>
    </w:p>
    <w:p w:rsidR="006D67EF" w:rsidRDefault="0001516D" w:rsidP="006D67EF">
      <w:pPr>
        <w:rPr>
          <w:rFonts w:ascii="HG丸ｺﾞｼｯｸM-PRO" w:eastAsia="HG丸ｺﾞｼｯｸM-PRO" w:hAnsi="HG丸ｺﾞｼｯｸM-PRO"/>
          <w:sz w:val="22"/>
        </w:rPr>
      </w:pPr>
      <w:r w:rsidRPr="004E0439">
        <w:rPr>
          <w:rFonts w:ascii="HG丸ｺﾞｼｯｸM-PRO" w:eastAsia="HG丸ｺﾞｼｯｸM-PRO" w:hAnsi="HG丸ｺﾞｼｯｸM-PRO"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41E03BC4" wp14:editId="526199F4">
                <wp:simplePos x="0" y="0"/>
                <wp:positionH relativeFrom="column">
                  <wp:posOffset>-1</wp:posOffset>
                </wp:positionH>
                <wp:positionV relativeFrom="paragraph">
                  <wp:posOffset>38100</wp:posOffset>
                </wp:positionV>
                <wp:extent cx="3438525" cy="428625"/>
                <wp:effectExtent l="38100" t="38100" r="123825" b="142875"/>
                <wp:wrapNone/>
                <wp:docPr id="298" name="ホームベース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428625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>
                          <a:glow rad="25400">
                            <a:srgbClr val="4F81BD">
                              <a:alpha val="41000"/>
                            </a:srgbClr>
                          </a:glow>
                          <a:outerShdw blurRad="50800" dist="50800" dir="2700000" algn="tl" rotWithShape="0">
                            <a:prstClr val="black">
                              <a:alpha val="37000"/>
                            </a:prstClr>
                          </a:outerShdw>
                        </a:effectLst>
                      </wps:spPr>
                      <wps:txbx>
                        <w:txbxContent>
                          <w:p w:rsidR="000C63F3" w:rsidRPr="0072319A" w:rsidRDefault="000C63F3" w:rsidP="0001516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C63F3" w:rsidRPr="00E963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さいがいまえ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災害前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C63F3" w:rsidRPr="00E963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しておくと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C63F3" w:rsidRPr="00E963C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よ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いこと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ホームベース 298" o:spid="_x0000_s1135" type="#_x0000_t15" style="position:absolute;margin-left:0;margin-top:3pt;width:270.75pt;height:33.7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" adj="20254" fillcolor="window" strokecolor="#70ad47" strokeweight="2pt">
                <v:shadow on="t" color="black" opacity="24248f" origin="-.5,-.5" offset=".99781mm,.99781mm"/>
                <v:textbox inset="2mm,0,2mm,0">
                  <w:txbxContent>
                    <w:p w:rsidR="000C63F3" w:rsidRPr="0072319A" w:rsidRDefault="000C63F3" w:rsidP="0001516D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◎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C63F3" w:rsidRPr="00E963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さいがいまえ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災害前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C63F3" w:rsidRPr="00E963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じゅんび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しておくと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C63F3" w:rsidRPr="00E963C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よ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いこと</w:t>
                      </w:r>
                    </w:p>
                  </w:txbxContent>
                </v:textbox>
              </v:shape>
            </w:pict>
          </mc:Fallback>
        </mc:AlternateContent>
      </w:r>
    </w:p>
    <w:p w:rsidR="006D67EF" w:rsidRDefault="006D67EF" w:rsidP="006D67EF">
      <w:pPr>
        <w:rPr>
          <w:rFonts w:ascii="HG丸ｺﾞｼｯｸM-PRO" w:eastAsia="HG丸ｺﾞｼｯｸM-PRO" w:hAnsi="HG丸ｺﾞｼｯｸM-PRO"/>
          <w:sz w:val="22"/>
        </w:rPr>
      </w:pPr>
    </w:p>
    <w:p w:rsidR="00B10790" w:rsidRDefault="00B10790" w:rsidP="00434368">
      <w:pPr>
        <w:widowControl w:val="0"/>
        <w:shd w:val="clear" w:color="auto" w:fill="FFFFFF"/>
        <w:spacing w:after="75" w:line="440" w:lineRule="exact"/>
        <w:textAlignment w:val="baseline"/>
        <w:outlineLvl w:val="2"/>
        <w:rPr>
          <w:rFonts w:ascii="HG丸ｺﾞｼｯｸM-PRO" w:eastAsia="HG丸ｺﾞｼｯｸM-PRO" w:hAnsi="HG丸ｺﾞｼｯｸM-PRO" w:cs="Arial"/>
          <w:b/>
          <w:bCs/>
          <w:color w:val="333333"/>
          <w:spacing w:val="7"/>
          <w:kern w:val="0"/>
          <w:sz w:val="22"/>
        </w:rPr>
      </w:pPr>
    </w:p>
    <w:p w:rsidR="009B6454" w:rsidRDefault="009A5EF9" w:rsidP="00434368">
      <w:pPr>
        <w:widowControl w:val="0"/>
        <w:shd w:val="clear" w:color="auto" w:fill="FFFFFF"/>
        <w:spacing w:after="75" w:line="440" w:lineRule="exact"/>
        <w:textAlignment w:val="baseline"/>
        <w:outlineLvl w:val="2"/>
        <w:rPr>
          <w:rFonts w:ascii="HG丸ｺﾞｼｯｸM-PRO" w:eastAsia="HG丸ｺﾞｼｯｸM-PRO" w:hAnsi="HG丸ｺﾞｼｯｸM-PRO" w:cs="Arial"/>
          <w:b/>
          <w:bCs/>
          <w:color w:val="333333"/>
          <w:spacing w:val="7"/>
          <w:kern w:val="0"/>
          <w:sz w:val="22"/>
        </w:rPr>
      </w:pPr>
      <w:r>
        <w:rPr>
          <w:rFonts w:ascii="HG丸ｺﾞｼｯｸM-PRO" w:eastAsia="HG丸ｺﾞｼｯｸM-PRO" w:hAnsi="HG丸ｺﾞｼｯｸM-PRO" w:cs="Arial"/>
          <w:b/>
          <w:bCs/>
          <w:color w:val="333333"/>
          <w:spacing w:val="7"/>
          <w:kern w:val="0"/>
          <w:sz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9A5EF9" w:rsidRPr="009A5EF9">
              <w:rPr>
                <w:rFonts w:ascii="HG丸ｺﾞｼｯｸM-PRO" w:eastAsia="HG丸ｺﾞｼｯｸM-PRO" w:hAnsi="HG丸ｺﾞｼｯｸM-PRO" w:cs="Arial"/>
                <w:b/>
                <w:bCs/>
                <w:color w:val="333333"/>
                <w:spacing w:val="7"/>
                <w:kern w:val="0"/>
                <w:sz w:val="8"/>
              </w:rPr>
              <w:t>（</w:t>
            </w:r>
          </w:rt>
          <w:rubyBase>
            <w:r w:rsidR="009A5EF9">
              <w:rPr>
                <w:rFonts w:ascii="HG丸ｺﾞｼｯｸM-PRO" w:eastAsia="HG丸ｺﾞｼｯｸM-PRO" w:hAnsi="HG丸ｺﾞｼｯｸM-PRO" w:cs="Arial"/>
                <w:b/>
                <w:bCs/>
                <w:color w:val="333333"/>
                <w:spacing w:val="7"/>
                <w:kern w:val="0"/>
                <w:sz w:val="22"/>
              </w:rPr>
              <w:t>【</w:t>
            </w:r>
          </w:rubyBase>
        </w:ruby>
      </w:r>
      <w:r>
        <w:rPr>
          <w:rFonts w:ascii="HG丸ｺﾞｼｯｸM-PRO" w:eastAsia="HG丸ｺﾞｼｯｸM-PRO" w:hAnsi="HG丸ｺﾞｼｯｸM-PRO" w:cs="Arial"/>
          <w:b/>
          <w:bCs/>
          <w:color w:val="333333"/>
          <w:spacing w:val="7"/>
          <w:kern w:val="0"/>
          <w:sz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9A5EF9" w:rsidRPr="009A5EF9">
              <w:rPr>
                <w:rFonts w:ascii="HG丸ｺﾞｼｯｸM-PRO" w:eastAsia="HG丸ｺﾞｼｯｸM-PRO" w:hAnsi="HG丸ｺﾞｼｯｸM-PRO" w:cs="Arial"/>
                <w:b/>
                <w:bCs/>
                <w:color w:val="333333"/>
                <w:spacing w:val="7"/>
                <w:kern w:val="0"/>
                <w:sz w:val="8"/>
              </w:rPr>
              <w:t>へや</w:t>
            </w:r>
          </w:rt>
          <w:rubyBase>
            <w:r w:rsidR="009A5EF9">
              <w:rPr>
                <w:rFonts w:ascii="HG丸ｺﾞｼｯｸM-PRO" w:eastAsia="HG丸ｺﾞｼｯｸM-PRO" w:hAnsi="HG丸ｺﾞｼｯｸM-PRO" w:cs="Arial"/>
                <w:b/>
                <w:bCs/>
                <w:color w:val="333333"/>
                <w:spacing w:val="7"/>
                <w:kern w:val="0"/>
                <w:sz w:val="22"/>
              </w:rPr>
              <w:t>部屋</w:t>
            </w:r>
          </w:rubyBase>
        </w:ruby>
      </w:r>
      <w:r w:rsidR="009B6454" w:rsidRPr="00B66D27">
        <w:rPr>
          <w:rFonts w:ascii="HG丸ｺﾞｼｯｸM-PRO" w:eastAsia="HG丸ｺﾞｼｯｸM-PRO" w:hAnsi="HG丸ｺﾞｼｯｸM-PRO" w:cs="Arial" w:hint="eastAsia"/>
          <w:b/>
          <w:bCs/>
          <w:color w:val="333333"/>
          <w:spacing w:val="7"/>
          <w:kern w:val="0"/>
          <w:sz w:val="22"/>
        </w:rPr>
        <w:t>（</w:t>
      </w:r>
      <w:r w:rsidR="00044D5E">
        <w:rPr>
          <w:rFonts w:ascii="HG丸ｺﾞｼｯｸM-PRO" w:eastAsia="HG丸ｺﾞｼｯｸM-PRO" w:hAnsi="HG丸ｺﾞｼｯｸM-PRO" w:cs="Arial"/>
          <w:b/>
          <w:bCs/>
          <w:color w:val="333333"/>
          <w:spacing w:val="7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44D5E" w:rsidRPr="00044D5E">
              <w:rPr>
                <w:rFonts w:ascii="HG丸ｺﾞｼｯｸM-PRO" w:eastAsia="HG丸ｺﾞｼｯｸM-PRO" w:hAnsi="HG丸ｺﾞｼｯｸM-PRO" w:cs="Arial"/>
                <w:b/>
                <w:bCs/>
                <w:color w:val="333333"/>
                <w:spacing w:val="7"/>
                <w:kern w:val="0"/>
                <w:sz w:val="11"/>
              </w:rPr>
              <w:t>しんしつ</w:t>
            </w:r>
          </w:rt>
          <w:rubyBase>
            <w:r w:rsidR="00044D5E">
              <w:rPr>
                <w:rFonts w:ascii="HG丸ｺﾞｼｯｸM-PRO" w:eastAsia="HG丸ｺﾞｼｯｸM-PRO" w:hAnsi="HG丸ｺﾞｼｯｸM-PRO" w:cs="Arial"/>
                <w:b/>
                <w:bCs/>
                <w:color w:val="333333"/>
                <w:spacing w:val="7"/>
                <w:kern w:val="0"/>
                <w:sz w:val="22"/>
              </w:rPr>
              <w:t>寝室</w:t>
            </w:r>
          </w:rubyBase>
        </w:ruby>
      </w:r>
      <w:r w:rsidR="009B6454" w:rsidRPr="00B66D27">
        <w:rPr>
          <w:rFonts w:ascii="HG丸ｺﾞｼｯｸM-PRO" w:eastAsia="HG丸ｺﾞｼｯｸM-PRO" w:hAnsi="HG丸ｺﾞｼｯｸM-PRO" w:cs="Arial" w:hint="eastAsia"/>
          <w:b/>
          <w:bCs/>
          <w:color w:val="333333"/>
          <w:spacing w:val="7"/>
          <w:kern w:val="0"/>
          <w:sz w:val="22"/>
        </w:rPr>
        <w:t>）に</w:t>
      </w:r>
      <w:r w:rsidR="00044D5E">
        <w:rPr>
          <w:rFonts w:ascii="HG丸ｺﾞｼｯｸM-PRO" w:eastAsia="HG丸ｺﾞｼｯｸM-PRO" w:hAnsi="HG丸ｺﾞｼｯｸM-PRO" w:cs="Arial"/>
          <w:b/>
          <w:bCs/>
          <w:color w:val="333333"/>
          <w:spacing w:val="7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44D5E" w:rsidRPr="00044D5E">
              <w:rPr>
                <w:rFonts w:ascii="HG丸ｺﾞｼｯｸM-PRO" w:eastAsia="HG丸ｺﾞｼｯｸM-PRO" w:hAnsi="HG丸ｺﾞｼｯｸM-PRO" w:cs="Arial"/>
                <w:b/>
                <w:bCs/>
                <w:color w:val="333333"/>
                <w:spacing w:val="7"/>
                <w:kern w:val="0"/>
                <w:sz w:val="11"/>
              </w:rPr>
              <w:t>お</w:t>
            </w:r>
          </w:rt>
          <w:rubyBase>
            <w:r w:rsidR="00044D5E">
              <w:rPr>
                <w:rFonts w:ascii="HG丸ｺﾞｼｯｸM-PRO" w:eastAsia="HG丸ｺﾞｼｯｸM-PRO" w:hAnsi="HG丸ｺﾞｼｯｸM-PRO" w:cs="Arial"/>
                <w:b/>
                <w:bCs/>
                <w:color w:val="333333"/>
                <w:spacing w:val="7"/>
                <w:kern w:val="0"/>
                <w:sz w:val="22"/>
              </w:rPr>
              <w:t>置</w:t>
            </w:r>
          </w:rubyBase>
        </w:ruby>
      </w:r>
      <w:r w:rsidR="009B6454" w:rsidRPr="00B66D27">
        <w:rPr>
          <w:rFonts w:ascii="HG丸ｺﾞｼｯｸM-PRO" w:eastAsia="HG丸ｺﾞｼｯｸM-PRO" w:hAnsi="HG丸ｺﾞｼｯｸM-PRO" w:cs="Arial"/>
          <w:b/>
          <w:bCs/>
          <w:color w:val="333333"/>
          <w:spacing w:val="7"/>
          <w:kern w:val="0"/>
          <w:sz w:val="22"/>
        </w:rPr>
        <w:t>きたい</w:t>
      </w:r>
      <w:r w:rsidR="00044D5E">
        <w:rPr>
          <w:rFonts w:ascii="HG丸ｺﾞｼｯｸM-PRO" w:eastAsia="HG丸ｺﾞｼｯｸM-PRO" w:hAnsi="HG丸ｺﾞｼｯｸM-PRO" w:cs="Arial"/>
          <w:b/>
          <w:bCs/>
          <w:color w:val="333333"/>
          <w:spacing w:val="7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44D5E" w:rsidRPr="00044D5E">
              <w:rPr>
                <w:rFonts w:ascii="HG丸ｺﾞｼｯｸM-PRO" w:eastAsia="HG丸ｺﾞｼｯｸM-PRO" w:hAnsi="HG丸ｺﾞｼｯｸM-PRO" w:cs="Arial"/>
                <w:b/>
                <w:bCs/>
                <w:color w:val="333333"/>
                <w:spacing w:val="7"/>
                <w:kern w:val="0"/>
                <w:sz w:val="11"/>
              </w:rPr>
              <w:t>ぼうさい</w:t>
            </w:r>
          </w:rt>
          <w:rubyBase>
            <w:r w:rsidR="00044D5E">
              <w:rPr>
                <w:rFonts w:ascii="HG丸ｺﾞｼｯｸM-PRO" w:eastAsia="HG丸ｺﾞｼｯｸM-PRO" w:hAnsi="HG丸ｺﾞｼｯｸM-PRO" w:cs="Arial"/>
                <w:b/>
                <w:bCs/>
                <w:color w:val="333333"/>
                <w:spacing w:val="7"/>
                <w:kern w:val="0"/>
                <w:sz w:val="22"/>
              </w:rPr>
              <w:t>防災</w:t>
            </w:r>
          </w:rubyBase>
        </w:ruby>
      </w:r>
      <w:r w:rsidR="009B6454" w:rsidRPr="00B66D27">
        <w:rPr>
          <w:rFonts w:ascii="HG丸ｺﾞｼｯｸM-PRO" w:eastAsia="HG丸ｺﾞｼｯｸM-PRO" w:hAnsi="HG丸ｺﾞｼｯｸM-PRO" w:cs="Arial"/>
          <w:b/>
          <w:bCs/>
          <w:color w:val="333333"/>
          <w:spacing w:val="7"/>
          <w:kern w:val="0"/>
          <w:sz w:val="22"/>
        </w:rPr>
        <w:t>グッズ】</w:t>
      </w:r>
    </w:p>
    <w:p w:rsidR="00434368" w:rsidRPr="00976191" w:rsidRDefault="00434368" w:rsidP="00434368">
      <w:pPr>
        <w:widowControl w:val="0"/>
        <w:shd w:val="clear" w:color="auto" w:fill="FFFFFF"/>
        <w:spacing w:after="75" w:line="440" w:lineRule="exact"/>
        <w:textAlignment w:val="baseline"/>
        <w:outlineLvl w:val="2"/>
        <w:rPr>
          <w:rFonts w:ascii="HG丸ｺﾞｼｯｸM-PRO" w:eastAsia="HG丸ｺﾞｼｯｸM-PRO" w:hAnsi="HG丸ｺﾞｼｯｸM-PRO" w:cs="Arial"/>
          <w:b/>
          <w:bCs/>
          <w:spacing w:val="7"/>
          <w:kern w:val="0"/>
          <w:sz w:val="22"/>
        </w:rPr>
      </w:pPr>
      <w:r w:rsidRPr="00434368">
        <w:rPr>
          <w:rFonts w:ascii="HG丸ｺﾞｼｯｸM-PRO" w:eastAsia="HG丸ｺﾞｼｯｸM-PRO" w:hAnsi="HG丸ｺﾞｼｯｸM-PRO" w:cs="Arial"/>
          <w:bCs/>
          <w:color w:val="333333"/>
          <w:spacing w:val="7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34368" w:rsidRPr="00434368">
              <w:rPr>
                <w:rFonts w:ascii="HG丸ｺﾞｼｯｸM-PRO" w:eastAsia="HG丸ｺﾞｼｯｸM-PRO" w:hAnsi="HG丸ｺﾞｼｯｸM-PRO" w:cs="Arial"/>
                <w:bCs/>
                <w:color w:val="333333"/>
                <w:spacing w:val="7"/>
                <w:kern w:val="0"/>
                <w:sz w:val="11"/>
              </w:rPr>
              <w:t>かいちゅう</w:t>
            </w:r>
          </w:rt>
          <w:rubyBase>
            <w:r w:rsidR="00434368" w:rsidRPr="00434368">
              <w:rPr>
                <w:rFonts w:ascii="HG丸ｺﾞｼｯｸM-PRO" w:eastAsia="HG丸ｺﾞｼｯｸM-PRO" w:hAnsi="HG丸ｺﾞｼｯｸM-PRO" w:cs="Arial"/>
                <w:bCs/>
                <w:color w:val="333333"/>
                <w:spacing w:val="7"/>
                <w:kern w:val="0"/>
                <w:sz w:val="22"/>
              </w:rPr>
              <w:t>懐中</w:t>
            </w:r>
          </w:rubyBase>
        </w:ruby>
      </w:r>
      <w:r w:rsidRPr="00434368">
        <w:rPr>
          <w:rFonts w:ascii="HG丸ｺﾞｼｯｸM-PRO" w:eastAsia="HG丸ｺﾞｼｯｸM-PRO" w:hAnsi="HG丸ｺﾞｼｯｸM-PRO" w:cs="Arial"/>
          <w:bCs/>
          <w:color w:val="333333"/>
          <w:spacing w:val="7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34368" w:rsidRPr="00434368">
              <w:rPr>
                <w:rFonts w:ascii="HG丸ｺﾞｼｯｸM-PRO" w:eastAsia="HG丸ｺﾞｼｯｸM-PRO" w:hAnsi="HG丸ｺﾞｼｯｸM-PRO" w:cs="Arial"/>
                <w:bCs/>
                <w:color w:val="333333"/>
                <w:spacing w:val="7"/>
                <w:kern w:val="0"/>
                <w:sz w:val="11"/>
              </w:rPr>
              <w:t>でんとう</w:t>
            </w:r>
          </w:rt>
          <w:rubyBase>
            <w:r w:rsidR="00434368" w:rsidRPr="00434368">
              <w:rPr>
                <w:rFonts w:ascii="HG丸ｺﾞｼｯｸM-PRO" w:eastAsia="HG丸ｺﾞｼｯｸM-PRO" w:hAnsi="HG丸ｺﾞｼｯｸM-PRO" w:cs="Arial"/>
                <w:bCs/>
                <w:color w:val="333333"/>
                <w:spacing w:val="7"/>
                <w:kern w:val="0"/>
                <w:sz w:val="22"/>
              </w:rPr>
              <w:t>電灯</w:t>
            </w:r>
          </w:rubyBase>
        </w:ruby>
      </w:r>
      <w:r w:rsidRPr="00434368">
        <w:rPr>
          <w:rFonts w:ascii="HG丸ｺﾞｼｯｸM-PRO" w:eastAsia="HG丸ｺﾞｼｯｸM-PRO" w:hAnsi="HG丸ｺﾞｼｯｸM-PRO" w:cs="Arial" w:hint="eastAsia"/>
          <w:bCs/>
          <w:color w:val="333333"/>
          <w:spacing w:val="7"/>
          <w:kern w:val="0"/>
          <w:sz w:val="22"/>
        </w:rPr>
        <w:t>・・・</w:t>
      </w:r>
      <w:r>
        <w:rPr>
          <w:rFonts w:ascii="HG丸ｺﾞｼｯｸM-PRO" w:eastAsia="HG丸ｺﾞｼｯｸM-PRO" w:hAnsi="HG丸ｺﾞｼｯｸM-PRO"/>
          <w:color w:val="333333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34368" w:rsidRPr="00434368">
              <w:rPr>
                <w:rFonts w:ascii="HG丸ｺﾞｼｯｸM-PRO" w:eastAsia="HG丸ｺﾞｼｯｸM-PRO" w:hAnsi="HG丸ｺﾞｼｯｸM-PRO"/>
                <w:color w:val="333333"/>
                <w:sz w:val="11"/>
                <w:shd w:val="clear" w:color="auto" w:fill="FFFFFF"/>
              </w:rPr>
              <w:t>あ</w:t>
            </w:r>
          </w:rt>
          <w:rubyBase>
            <w:r w:rsidR="00434368">
              <w:rPr>
                <w:rFonts w:ascii="HG丸ｺﾞｼｯｸM-PRO" w:eastAsia="HG丸ｺﾞｼｯｸM-PRO" w:hAnsi="HG丸ｺﾞｼｯｸM-PRO"/>
                <w:color w:val="333333"/>
                <w:sz w:val="22"/>
                <w:shd w:val="clear" w:color="auto" w:fill="FFFFFF"/>
              </w:rPr>
              <w:t>明</w:t>
            </w:r>
          </w:rubyBase>
        </w:ruby>
      </w:r>
      <w:r w:rsidRPr="00434368">
        <w:rPr>
          <w:rFonts w:ascii="HG丸ｺﾞｼｯｸM-PRO" w:eastAsia="HG丸ｺﾞｼｯｸM-PRO" w:hAnsi="HG丸ｺﾞｼｯｸM-PRO" w:hint="eastAsia"/>
          <w:color w:val="333333"/>
          <w:sz w:val="22"/>
          <w:shd w:val="clear" w:color="auto" w:fill="FFFFFF"/>
        </w:rPr>
        <w:t>かりは</w:t>
      </w:r>
      <w:r>
        <w:rPr>
          <w:rFonts w:ascii="HG丸ｺﾞｼｯｸM-PRO" w:eastAsia="HG丸ｺﾞｼｯｸM-PRO" w:hAnsi="HG丸ｺﾞｼｯｸM-PRO"/>
          <w:color w:val="333333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34368" w:rsidRPr="00434368">
              <w:rPr>
                <w:rFonts w:ascii="HG丸ｺﾞｼｯｸM-PRO" w:eastAsia="HG丸ｺﾞｼｯｸM-PRO" w:hAnsi="HG丸ｺﾞｼｯｸM-PRO"/>
                <w:color w:val="333333"/>
                <w:sz w:val="11"/>
                <w:shd w:val="clear" w:color="auto" w:fill="FFFFFF"/>
              </w:rPr>
              <w:t>てもと</w:t>
            </w:r>
          </w:rt>
          <w:rubyBase>
            <w:r w:rsidR="00434368">
              <w:rPr>
                <w:rFonts w:ascii="HG丸ｺﾞｼｯｸM-PRO" w:eastAsia="HG丸ｺﾞｼｯｸM-PRO" w:hAnsi="HG丸ｺﾞｼｯｸM-PRO"/>
                <w:color w:val="333333"/>
                <w:sz w:val="22"/>
                <w:shd w:val="clear" w:color="auto" w:fill="FFFFFF"/>
              </w:rPr>
              <w:t>手元</w:t>
            </w:r>
          </w:rubyBase>
        </w:ruby>
      </w:r>
      <w:r w:rsidRPr="00434368">
        <w:rPr>
          <w:rFonts w:ascii="HG丸ｺﾞｼｯｸM-PRO" w:eastAsia="HG丸ｺﾞｼｯｸM-PRO" w:hAnsi="HG丸ｺﾞｼｯｸM-PRO" w:hint="eastAsia"/>
          <w:color w:val="333333"/>
          <w:sz w:val="22"/>
          <w:shd w:val="clear" w:color="auto" w:fill="FFFFFF"/>
        </w:rPr>
        <w:t>を</w:t>
      </w:r>
      <w:r>
        <w:rPr>
          <w:rFonts w:ascii="HG丸ｺﾞｼｯｸM-PRO" w:eastAsia="HG丸ｺﾞｼｯｸM-PRO" w:hAnsi="HG丸ｺﾞｼｯｸM-PRO"/>
          <w:color w:val="333333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34368" w:rsidRPr="00434368">
              <w:rPr>
                <w:rFonts w:ascii="HG丸ｺﾞｼｯｸM-PRO" w:eastAsia="HG丸ｺﾞｼｯｸM-PRO" w:hAnsi="HG丸ｺﾞｼｯｸM-PRO"/>
                <w:color w:val="333333"/>
                <w:sz w:val="11"/>
                <w:shd w:val="clear" w:color="auto" w:fill="FFFFFF"/>
              </w:rPr>
              <w:t>て</w:t>
            </w:r>
          </w:rt>
          <w:rubyBase>
            <w:r w:rsidR="00434368">
              <w:rPr>
                <w:rFonts w:ascii="HG丸ｺﾞｼｯｸM-PRO" w:eastAsia="HG丸ｺﾞｼｯｸM-PRO" w:hAnsi="HG丸ｺﾞｼｯｸM-PRO"/>
                <w:color w:val="333333"/>
                <w:sz w:val="22"/>
                <w:shd w:val="clear" w:color="auto" w:fill="FFFFFF"/>
              </w:rPr>
              <w:t>照</w:t>
            </w:r>
          </w:rubyBase>
        </w:ruby>
      </w:r>
      <w:r w:rsidRPr="00434368">
        <w:rPr>
          <w:rFonts w:ascii="HG丸ｺﾞｼｯｸM-PRO" w:eastAsia="HG丸ｺﾞｼｯｸM-PRO" w:hAnsi="HG丸ｺﾞｼｯｸM-PRO" w:hint="eastAsia"/>
          <w:color w:val="333333"/>
          <w:sz w:val="22"/>
          <w:shd w:val="clear" w:color="auto" w:fill="FFFFFF"/>
        </w:rPr>
        <w:t>らすだけではなく、</w:t>
      </w:r>
      <w:r w:rsidRPr="00976191">
        <w:rPr>
          <w:rStyle w:val="bold"/>
          <w:rFonts w:ascii="HG丸ｺﾞｼｯｸM-PRO" w:eastAsia="HG丸ｺﾞｼｯｸM-PRO" w:hAnsi="HG丸ｺﾞｼｯｸM-PRO"/>
          <w:bCs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34368" w:rsidRPr="00976191">
              <w:rPr>
                <w:rStyle w:val="bold"/>
                <w:rFonts w:ascii="HG丸ｺﾞｼｯｸM-PRO" w:eastAsia="HG丸ｺﾞｼｯｸM-PRO" w:hAnsi="HG丸ｺﾞｼｯｸM-PRO"/>
                <w:bCs/>
                <w:sz w:val="11"/>
                <w:shd w:val="clear" w:color="auto" w:fill="FFFFFF"/>
              </w:rPr>
              <w:t>せいしんてき</w:t>
            </w:r>
          </w:rt>
          <w:rubyBase>
            <w:r w:rsidR="00434368" w:rsidRPr="00976191">
              <w:rPr>
                <w:rStyle w:val="bold"/>
                <w:rFonts w:ascii="HG丸ｺﾞｼｯｸM-PRO" w:eastAsia="HG丸ｺﾞｼｯｸM-PRO" w:hAnsi="HG丸ｺﾞｼｯｸM-PRO"/>
                <w:bCs/>
                <w:sz w:val="22"/>
                <w:shd w:val="clear" w:color="auto" w:fill="FFFFFF"/>
              </w:rPr>
              <w:t>精神的</w:t>
            </w:r>
          </w:rubyBase>
        </w:ruby>
      </w:r>
      <w:r w:rsidRPr="00976191">
        <w:rPr>
          <w:rStyle w:val="bold"/>
          <w:rFonts w:ascii="HG丸ｺﾞｼｯｸM-PRO" w:eastAsia="HG丸ｺﾞｼｯｸM-PRO" w:hAnsi="HG丸ｺﾞｼｯｸM-PRO" w:hint="eastAsia"/>
          <w:bCs/>
          <w:sz w:val="22"/>
          <w:shd w:val="clear" w:color="auto" w:fill="FFFFFF"/>
        </w:rPr>
        <w:t>な</w:t>
      </w:r>
      <w:r w:rsidRPr="00976191">
        <w:rPr>
          <w:rStyle w:val="bold"/>
          <w:rFonts w:ascii="HG丸ｺﾞｼｯｸM-PRO" w:eastAsia="HG丸ｺﾞｼｯｸM-PRO" w:hAnsi="HG丸ｺﾞｼｯｸM-PRO"/>
          <w:bCs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34368" w:rsidRPr="00976191">
              <w:rPr>
                <w:rStyle w:val="bold"/>
                <w:rFonts w:ascii="HG丸ｺﾞｼｯｸM-PRO" w:eastAsia="HG丸ｺﾞｼｯｸM-PRO" w:hAnsi="HG丸ｺﾞｼｯｸM-PRO"/>
                <w:bCs/>
                <w:sz w:val="11"/>
                <w:shd w:val="clear" w:color="auto" w:fill="FFFFFF"/>
              </w:rPr>
              <w:t>あんしん</w:t>
            </w:r>
          </w:rt>
          <w:rubyBase>
            <w:r w:rsidR="00434368" w:rsidRPr="00976191">
              <w:rPr>
                <w:rStyle w:val="bold"/>
                <w:rFonts w:ascii="HG丸ｺﾞｼｯｸM-PRO" w:eastAsia="HG丸ｺﾞｼｯｸM-PRO" w:hAnsi="HG丸ｺﾞｼｯｸM-PRO"/>
                <w:bCs/>
                <w:sz w:val="22"/>
                <w:shd w:val="clear" w:color="auto" w:fill="FFFFFF"/>
              </w:rPr>
              <w:t>安心</w:t>
            </w:r>
          </w:rubyBase>
        </w:ruby>
      </w:r>
      <w:r w:rsidRPr="00976191">
        <w:rPr>
          <w:rStyle w:val="bold"/>
          <w:rFonts w:ascii="HG丸ｺﾞｼｯｸM-PRO" w:eastAsia="HG丸ｺﾞｼｯｸM-PRO" w:hAnsi="HG丸ｺﾞｼｯｸM-PRO"/>
          <w:bCs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34368" w:rsidRPr="00976191">
              <w:rPr>
                <w:rStyle w:val="bold"/>
                <w:rFonts w:ascii="HG丸ｺﾞｼｯｸM-PRO" w:eastAsia="HG丸ｺﾞｼｯｸM-PRO" w:hAnsi="HG丸ｺﾞｼｯｸM-PRO"/>
                <w:bCs/>
                <w:sz w:val="11"/>
                <w:shd w:val="clear" w:color="auto" w:fill="FFFFFF"/>
              </w:rPr>
              <w:t>ざいりょう</w:t>
            </w:r>
          </w:rt>
          <w:rubyBase>
            <w:r w:rsidR="00434368" w:rsidRPr="00976191">
              <w:rPr>
                <w:rStyle w:val="bold"/>
                <w:rFonts w:ascii="HG丸ｺﾞｼｯｸM-PRO" w:eastAsia="HG丸ｺﾞｼｯｸM-PRO" w:hAnsi="HG丸ｺﾞｼｯｸM-PRO"/>
                <w:bCs/>
                <w:sz w:val="22"/>
                <w:shd w:val="clear" w:color="auto" w:fill="FFFFFF"/>
              </w:rPr>
              <w:t>材料</w:t>
            </w:r>
          </w:rubyBase>
        </w:ruby>
      </w:r>
      <w:r w:rsidRPr="00976191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にもなります。</w:t>
      </w:r>
    </w:p>
    <w:p w:rsidR="009B6454" w:rsidRPr="00976191" w:rsidRDefault="00044D5E" w:rsidP="00434368">
      <w:pPr>
        <w:widowControl w:val="0"/>
        <w:shd w:val="clear" w:color="auto" w:fill="FFFFFF"/>
        <w:spacing w:line="440" w:lineRule="exact"/>
        <w:textAlignment w:val="baseline"/>
        <w:rPr>
          <w:rFonts w:ascii="HG丸ｺﾞｼｯｸM-PRO" w:eastAsia="HG丸ｺﾞｼｯｸM-PRO" w:hAnsi="HG丸ｺﾞｼｯｸM-PRO" w:cs="Arial"/>
          <w:kern w:val="0"/>
          <w:sz w:val="22"/>
        </w:rPr>
      </w:pPr>
      <w:r w:rsidRPr="00976191">
        <w:rPr>
          <w:rFonts w:ascii="HG丸ｺﾞｼｯｸM-PRO" w:eastAsia="HG丸ｺﾞｼｯｸM-PRO" w:hAnsi="HG丸ｺﾞｼｯｸM-PRO" w:cs="Arial"/>
          <w:kern w:val="0"/>
          <w:sz w:val="22"/>
          <w:bdr w:val="none" w:sz="0" w:space="0" w:color="auto" w:frame="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44D5E" w:rsidRPr="00976191">
              <w:rPr>
                <w:rFonts w:ascii="HG丸ｺﾞｼｯｸM-PRO" w:eastAsia="HG丸ｺﾞｼｯｸM-PRO" w:hAnsi="HG丸ｺﾞｼｯｸM-PRO" w:cs="Arial"/>
                <w:kern w:val="0"/>
                <w:sz w:val="11"/>
                <w:bdr w:val="none" w:sz="0" w:space="0" w:color="auto" w:frame="1"/>
              </w:rPr>
              <w:t>てぶくろ</w:t>
            </w:r>
          </w:rt>
          <w:rubyBase>
            <w:r w:rsidR="00044D5E" w:rsidRPr="00976191">
              <w:rPr>
                <w:rFonts w:ascii="HG丸ｺﾞｼｯｸM-PRO" w:eastAsia="HG丸ｺﾞｼｯｸM-PRO" w:hAnsi="HG丸ｺﾞｼｯｸM-PRO" w:cs="Arial"/>
                <w:kern w:val="0"/>
                <w:sz w:val="22"/>
                <w:bdr w:val="none" w:sz="0" w:space="0" w:color="auto" w:frame="1"/>
              </w:rPr>
              <w:t>手袋</w:t>
            </w:r>
          </w:rubyBase>
        </w:ruby>
      </w:r>
      <w:r w:rsidR="00E77153" w:rsidRPr="00976191">
        <w:rPr>
          <w:rFonts w:ascii="HG丸ｺﾞｼｯｸM-PRO" w:eastAsia="HG丸ｺﾞｼｯｸM-PRO" w:hAnsi="HG丸ｺﾞｼｯｸM-PRO" w:cs="Arial"/>
          <w:kern w:val="0"/>
          <w:sz w:val="22"/>
        </w:rPr>
        <w:t>・・・</w:t>
      </w:r>
      <w:r w:rsidR="009B6454" w:rsidRPr="00976191">
        <w:rPr>
          <w:rFonts w:ascii="HG丸ｺﾞｼｯｸM-PRO" w:eastAsia="HG丸ｺﾞｼｯｸM-PRO" w:hAnsi="HG丸ｺﾞｼｯｸM-PRO" w:cs="Arial" w:hint="eastAsia"/>
          <w:kern w:val="0"/>
          <w:sz w:val="22"/>
        </w:rPr>
        <w:t>もの</w:t>
      </w:r>
      <w:r w:rsidR="00E77153" w:rsidRPr="00976191">
        <w:rPr>
          <w:rFonts w:ascii="HG丸ｺﾞｼｯｸM-PRO" w:eastAsia="HG丸ｺﾞｼｯｸM-PRO" w:hAnsi="HG丸ｺﾞｼｯｸM-PRO" w:cs="Arial"/>
          <w:kern w:val="0"/>
          <w:sz w:val="22"/>
        </w:rPr>
        <w:t>をよけ</w:t>
      </w:r>
      <w:r w:rsidR="00E77153" w:rsidRPr="00976191">
        <w:rPr>
          <w:rFonts w:ascii="HG丸ｺﾞｼｯｸM-PRO" w:eastAsia="HG丸ｺﾞｼｯｸM-PRO" w:hAnsi="HG丸ｺﾞｼｯｸM-PRO" w:cs="Arial" w:hint="eastAsia"/>
          <w:kern w:val="0"/>
          <w:sz w:val="22"/>
        </w:rPr>
        <w:t>る</w:t>
      </w:r>
      <w:r w:rsidRPr="00976191">
        <w:rPr>
          <w:rFonts w:ascii="HG丸ｺﾞｼｯｸM-PRO" w:eastAsia="HG丸ｺﾞｼｯｸM-PRO" w:hAnsi="HG丸ｺﾞｼｯｸM-PRO" w:cs="Arial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44D5E" w:rsidRPr="00976191">
              <w:rPr>
                <w:rFonts w:ascii="HG丸ｺﾞｼｯｸM-PRO" w:eastAsia="HG丸ｺﾞｼｯｸM-PRO" w:hAnsi="HG丸ｺﾞｼｯｸM-PRO" w:cs="Arial"/>
                <w:kern w:val="0"/>
                <w:sz w:val="11"/>
              </w:rPr>
              <w:t>とき</w:t>
            </w:r>
          </w:rt>
          <w:rubyBase>
            <w:r w:rsidR="00044D5E" w:rsidRPr="00976191">
              <w:rPr>
                <w:rFonts w:ascii="HG丸ｺﾞｼｯｸM-PRO" w:eastAsia="HG丸ｺﾞｼｯｸM-PRO" w:hAnsi="HG丸ｺﾞｼｯｸM-PRO" w:cs="Arial"/>
                <w:kern w:val="0"/>
                <w:sz w:val="22"/>
              </w:rPr>
              <w:t>時</w:t>
            </w:r>
          </w:rubyBase>
        </w:ruby>
      </w:r>
      <w:r w:rsidR="00E77153" w:rsidRPr="00976191">
        <w:rPr>
          <w:rFonts w:ascii="HG丸ｺﾞｼｯｸM-PRO" w:eastAsia="HG丸ｺﾞｼｯｸM-PRO" w:hAnsi="HG丸ｺﾞｼｯｸM-PRO" w:cs="Arial" w:hint="eastAsia"/>
          <w:kern w:val="0"/>
          <w:sz w:val="22"/>
        </w:rPr>
        <w:t>にはめておくとけが</w:t>
      </w:r>
      <w:r w:rsidRPr="00976191">
        <w:rPr>
          <w:rFonts w:ascii="HG丸ｺﾞｼｯｸM-PRO" w:eastAsia="HG丸ｺﾞｼｯｸM-PRO" w:hAnsi="HG丸ｺﾞｼｯｸM-PRO" w:cs="Arial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44D5E" w:rsidRPr="00976191">
              <w:rPr>
                <w:rFonts w:ascii="HG丸ｺﾞｼｯｸM-PRO" w:eastAsia="HG丸ｺﾞｼｯｸM-PRO" w:hAnsi="HG丸ｺﾞｼｯｸM-PRO" w:cs="Arial"/>
                <w:kern w:val="0"/>
                <w:sz w:val="11"/>
              </w:rPr>
              <w:t>ぼうし</w:t>
            </w:r>
          </w:rt>
          <w:rubyBase>
            <w:r w:rsidR="00044D5E" w:rsidRPr="00976191">
              <w:rPr>
                <w:rFonts w:ascii="HG丸ｺﾞｼｯｸM-PRO" w:eastAsia="HG丸ｺﾞｼｯｸM-PRO" w:hAnsi="HG丸ｺﾞｼｯｸM-PRO" w:cs="Arial"/>
                <w:kern w:val="0"/>
                <w:sz w:val="22"/>
              </w:rPr>
              <w:t>防止</w:t>
            </w:r>
          </w:rubyBase>
        </w:ruby>
      </w:r>
      <w:r w:rsidR="00E77153" w:rsidRPr="00976191">
        <w:rPr>
          <w:rFonts w:ascii="HG丸ｺﾞｼｯｸM-PRO" w:eastAsia="HG丸ｺﾞｼｯｸM-PRO" w:hAnsi="HG丸ｺﾞｼｯｸM-PRO" w:cs="Arial" w:hint="eastAsia"/>
          <w:kern w:val="0"/>
          <w:sz w:val="22"/>
        </w:rPr>
        <w:t>になり</w:t>
      </w:r>
      <w:r w:rsidR="00B66D27" w:rsidRPr="00976191">
        <w:rPr>
          <w:rFonts w:ascii="HG丸ｺﾞｼｯｸM-PRO" w:eastAsia="HG丸ｺﾞｼｯｸM-PRO" w:hAnsi="HG丸ｺﾞｼｯｸM-PRO" w:cs="Arial"/>
          <w:kern w:val="0"/>
          <w:sz w:val="22"/>
        </w:rPr>
        <w:t>ます。</w:t>
      </w:r>
      <w:r w:rsidR="0028659A" w:rsidRPr="00976191">
        <w:rPr>
          <w:rFonts w:ascii="HG丸ｺﾞｼｯｸM-PRO" w:eastAsia="HG丸ｺﾞｼｯｸM-PRO" w:hAnsi="HG丸ｺﾞｼｯｸM-PRO" w:cs="Arial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659A" w:rsidRPr="00976191">
              <w:rPr>
                <w:rFonts w:ascii="HG丸ｺﾞｼｯｸM-PRO" w:eastAsia="HG丸ｺﾞｼｯｸM-PRO" w:hAnsi="HG丸ｺﾞｼｯｸM-PRO" w:cs="Arial"/>
                <w:kern w:val="0"/>
                <w:sz w:val="11"/>
              </w:rPr>
              <w:t>すべ</w:t>
            </w:r>
          </w:rt>
          <w:rubyBase>
            <w:r w:rsidR="0028659A" w:rsidRPr="00976191">
              <w:rPr>
                <w:rFonts w:ascii="HG丸ｺﾞｼｯｸM-PRO" w:eastAsia="HG丸ｺﾞｼｯｸM-PRO" w:hAnsi="HG丸ｺﾞｼｯｸM-PRO" w:cs="Arial"/>
                <w:kern w:val="0"/>
                <w:sz w:val="22"/>
              </w:rPr>
              <w:t>滑</w:t>
            </w:r>
          </w:rubyBase>
        </w:ruby>
      </w:r>
      <w:r w:rsidR="00B66D27" w:rsidRPr="00976191">
        <w:rPr>
          <w:rFonts w:ascii="HG丸ｺﾞｼｯｸM-PRO" w:eastAsia="HG丸ｺﾞｼｯｸM-PRO" w:hAnsi="HG丸ｺﾞｼｯｸM-PRO" w:cs="Arial"/>
          <w:kern w:val="0"/>
          <w:sz w:val="22"/>
        </w:rPr>
        <w:t>り</w:t>
      </w:r>
      <w:r w:rsidR="0028659A" w:rsidRPr="00976191">
        <w:rPr>
          <w:rFonts w:ascii="HG丸ｺﾞｼｯｸM-PRO" w:eastAsia="HG丸ｺﾞｼｯｸM-PRO" w:hAnsi="HG丸ｺﾞｼｯｸM-PRO" w:cs="Arial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659A" w:rsidRPr="00976191">
              <w:rPr>
                <w:rFonts w:ascii="HG丸ｺﾞｼｯｸM-PRO" w:eastAsia="HG丸ｺﾞｼｯｸM-PRO" w:hAnsi="HG丸ｺﾞｼｯｸM-PRO" w:cs="Arial"/>
                <w:kern w:val="0"/>
                <w:sz w:val="11"/>
              </w:rPr>
              <w:t>ど</w:t>
            </w:r>
          </w:rt>
          <w:rubyBase>
            <w:r w:rsidR="0028659A" w:rsidRPr="00976191">
              <w:rPr>
                <w:rFonts w:ascii="HG丸ｺﾞｼｯｸM-PRO" w:eastAsia="HG丸ｺﾞｼｯｸM-PRO" w:hAnsi="HG丸ｺﾞｼｯｸM-PRO" w:cs="Arial"/>
                <w:kern w:val="0"/>
                <w:sz w:val="22"/>
              </w:rPr>
              <w:t>止</w:t>
            </w:r>
          </w:rubyBase>
        </w:ruby>
      </w:r>
      <w:r w:rsidR="00B66D27" w:rsidRPr="00976191">
        <w:rPr>
          <w:rFonts w:ascii="HG丸ｺﾞｼｯｸM-PRO" w:eastAsia="HG丸ｺﾞｼｯｸM-PRO" w:hAnsi="HG丸ｺﾞｼｯｸM-PRO" w:cs="Arial"/>
          <w:kern w:val="0"/>
          <w:sz w:val="22"/>
        </w:rPr>
        <w:t>め</w:t>
      </w:r>
      <w:r w:rsidR="0028659A" w:rsidRPr="00976191">
        <w:rPr>
          <w:rFonts w:ascii="HG丸ｺﾞｼｯｸM-PRO" w:eastAsia="HG丸ｺﾞｼｯｸM-PRO" w:hAnsi="HG丸ｺﾞｼｯｸM-PRO" w:cs="Arial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659A" w:rsidRPr="00976191">
              <w:rPr>
                <w:rFonts w:ascii="HG丸ｺﾞｼｯｸM-PRO" w:eastAsia="HG丸ｺﾞｼｯｸM-PRO" w:hAnsi="HG丸ｺﾞｼｯｸM-PRO" w:cs="Arial"/>
                <w:kern w:val="0"/>
                <w:sz w:val="11"/>
              </w:rPr>
              <w:t>つ</w:t>
            </w:r>
          </w:rt>
          <w:rubyBase>
            <w:r w:rsidR="0028659A" w:rsidRPr="00976191">
              <w:rPr>
                <w:rFonts w:ascii="HG丸ｺﾞｼｯｸM-PRO" w:eastAsia="HG丸ｺﾞｼｯｸM-PRO" w:hAnsi="HG丸ｺﾞｼｯｸM-PRO" w:cs="Arial"/>
                <w:kern w:val="0"/>
                <w:sz w:val="22"/>
              </w:rPr>
              <w:t>付</w:t>
            </w:r>
          </w:rubyBase>
        </w:ruby>
      </w:r>
      <w:r w:rsidR="00B66D27" w:rsidRPr="00976191">
        <w:rPr>
          <w:rFonts w:ascii="HG丸ｺﾞｼｯｸM-PRO" w:eastAsia="HG丸ｺﾞｼｯｸM-PRO" w:hAnsi="HG丸ｺﾞｼｯｸM-PRO" w:cs="Arial" w:hint="eastAsia"/>
          <w:kern w:val="0"/>
          <w:sz w:val="22"/>
        </w:rPr>
        <w:t>き</w:t>
      </w:r>
      <w:r w:rsidR="009B6454" w:rsidRPr="00976191">
        <w:rPr>
          <w:rFonts w:ascii="HG丸ｺﾞｼｯｸM-PRO" w:eastAsia="HG丸ｺﾞｼｯｸM-PRO" w:hAnsi="HG丸ｺﾞｼｯｸM-PRO" w:cs="Arial"/>
          <w:kern w:val="0"/>
          <w:sz w:val="22"/>
        </w:rPr>
        <w:t>を</w:t>
      </w:r>
      <w:r w:rsidR="0028659A" w:rsidRPr="00976191">
        <w:rPr>
          <w:rFonts w:ascii="HG丸ｺﾞｼｯｸM-PRO" w:eastAsia="HG丸ｺﾞｼｯｸM-PRO" w:hAnsi="HG丸ｺﾞｼｯｸM-PRO" w:cs="Arial"/>
          <w:kern w:val="0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659A" w:rsidRPr="00976191">
              <w:rPr>
                <w:rFonts w:ascii="HG丸ｺﾞｼｯｸM-PRO" w:eastAsia="HG丸ｺﾞｼｯｸM-PRO" w:hAnsi="HG丸ｺﾞｼｯｸM-PRO" w:cs="Arial"/>
                <w:kern w:val="0"/>
                <w:sz w:val="11"/>
              </w:rPr>
              <w:t>ようい</w:t>
            </w:r>
          </w:rt>
          <w:rubyBase>
            <w:r w:rsidR="0028659A" w:rsidRPr="00976191">
              <w:rPr>
                <w:rFonts w:ascii="HG丸ｺﾞｼｯｸM-PRO" w:eastAsia="HG丸ｺﾞｼｯｸM-PRO" w:hAnsi="HG丸ｺﾞｼｯｸM-PRO" w:cs="Arial"/>
                <w:kern w:val="0"/>
                <w:sz w:val="22"/>
              </w:rPr>
              <w:t>用意</w:t>
            </w:r>
          </w:rubyBase>
        </w:ruby>
      </w:r>
      <w:r w:rsidR="009B6454" w:rsidRPr="00976191">
        <w:rPr>
          <w:rFonts w:ascii="HG丸ｺﾞｼｯｸM-PRO" w:eastAsia="HG丸ｺﾞｼｯｸM-PRO" w:hAnsi="HG丸ｺﾞｼｯｸM-PRO" w:cs="Arial"/>
          <w:kern w:val="0"/>
          <w:sz w:val="22"/>
        </w:rPr>
        <w:t>するといいでしょう。</w:t>
      </w:r>
    </w:p>
    <w:p w:rsidR="009B6454" w:rsidRPr="00976191" w:rsidRDefault="009B6454" w:rsidP="00434368">
      <w:pPr>
        <w:widowControl w:val="0"/>
        <w:shd w:val="clear" w:color="auto" w:fill="FFFFFF"/>
        <w:spacing w:line="440" w:lineRule="exact"/>
        <w:textAlignment w:val="baseline"/>
        <w:rPr>
          <w:rFonts w:ascii="HG丸ｺﾞｼｯｸM-PRO" w:eastAsia="HG丸ｺﾞｼｯｸM-PRO" w:hAnsi="HG丸ｺﾞｼｯｸM-PRO" w:cs="Arial"/>
          <w:kern w:val="0"/>
          <w:sz w:val="22"/>
        </w:rPr>
      </w:pPr>
      <w:r w:rsidRPr="00976191">
        <w:rPr>
          <w:rFonts w:ascii="HG丸ｺﾞｼｯｸM-PRO" w:eastAsia="HG丸ｺﾞｼｯｸM-PRO" w:hAnsi="HG丸ｺﾞｼｯｸM-PRO" w:cs="Arial"/>
          <w:kern w:val="0"/>
          <w:sz w:val="22"/>
          <w:bdr w:val="none" w:sz="0" w:space="0" w:color="auto" w:frame="1"/>
        </w:rPr>
        <w:t>ホイッスル</w:t>
      </w:r>
      <w:r w:rsidRPr="00976191">
        <w:rPr>
          <w:rFonts w:ascii="HG丸ｺﾞｼｯｸM-PRO" w:eastAsia="HG丸ｺﾞｼｯｸM-PRO" w:hAnsi="HG丸ｺﾞｼｯｸM-PRO" w:cs="Arial"/>
          <w:kern w:val="0"/>
          <w:sz w:val="22"/>
        </w:rPr>
        <w:t>・・・</w:t>
      </w:r>
      <w:r w:rsidR="00434368"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34368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へや</w:t>
            </w:r>
          </w:rt>
          <w:rubyBase>
            <w:r w:rsidR="00434368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部屋</w:t>
            </w:r>
          </w:rubyBase>
        </w:ruby>
      </w:r>
      <w:r w:rsidRPr="00976191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に</w:t>
      </w:r>
      <w:r w:rsidR="00434368"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34368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と</w:t>
            </w:r>
          </w:rt>
          <w:rubyBase>
            <w:r w:rsidR="00434368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閉</w:t>
            </w:r>
          </w:rubyBase>
        </w:ruby>
      </w:r>
      <w:r w:rsidRPr="00976191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じ</w:t>
      </w:r>
      <w:r w:rsidR="00434368"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34368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こ</w:t>
            </w:r>
          </w:rt>
          <w:rubyBase>
            <w:r w:rsidR="00434368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込</w:t>
            </w:r>
          </w:rubyBase>
        </w:ruby>
      </w:r>
      <w:r w:rsidRPr="00976191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められてしまった</w:t>
      </w:r>
      <w:r w:rsidR="00434368"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34368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ばあい</w:t>
            </w:r>
          </w:rt>
          <w:rubyBase>
            <w:r w:rsidR="00434368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場合</w:t>
            </w:r>
          </w:rubyBase>
        </w:ruby>
      </w:r>
      <w:r w:rsidRPr="00976191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には、</w:t>
      </w:r>
      <w:r w:rsidR="00434368"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34368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ふえ</w:t>
            </w:r>
          </w:rt>
          <w:rubyBase>
            <w:r w:rsidR="00434368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笛</w:t>
            </w:r>
          </w:rubyBase>
        </w:ruby>
      </w:r>
      <w:r w:rsidRPr="00976191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で</w:t>
      </w:r>
      <w:r w:rsidR="0028659A"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659A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きゅうじょ</w:t>
            </w:r>
          </w:rt>
          <w:rubyBase>
            <w:r w:rsidR="0028659A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救助</w:t>
            </w:r>
          </w:rubyBase>
        </w:ruby>
      </w:r>
      <w:r w:rsidRPr="00976191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を</w:t>
      </w:r>
      <w:r w:rsidR="0028659A"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659A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もと</w:t>
            </w:r>
          </w:rt>
          <w:rubyBase>
            <w:r w:rsidR="0028659A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求</w:t>
            </w:r>
          </w:rubyBase>
        </w:ruby>
      </w:r>
      <w:r w:rsidRPr="00976191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めるのが</w:t>
      </w:r>
      <w:r w:rsidR="0028659A"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659A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こうかてき</w:t>
            </w:r>
          </w:rt>
          <w:rubyBase>
            <w:r w:rsidR="0028659A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効果的</w:t>
            </w:r>
          </w:rubyBase>
        </w:ruby>
      </w:r>
      <w:r w:rsidRPr="00976191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です。</w:t>
      </w:r>
    </w:p>
    <w:p w:rsidR="009B6454" w:rsidRPr="00976191" w:rsidRDefault="0028659A" w:rsidP="00434368">
      <w:pPr>
        <w:widowControl w:val="0"/>
        <w:shd w:val="clear" w:color="auto" w:fill="FFFFFF"/>
        <w:spacing w:line="440" w:lineRule="exact"/>
        <w:textAlignment w:val="baseline"/>
        <w:rPr>
          <w:rFonts w:ascii="HG丸ｺﾞｼｯｸM-PRO" w:eastAsia="HG丸ｺﾞｼｯｸM-PRO" w:hAnsi="HG丸ｺﾞｼｯｸM-PRO" w:cs="Arial"/>
          <w:kern w:val="0"/>
          <w:sz w:val="22"/>
        </w:rPr>
      </w:pPr>
      <w:r w:rsidRPr="00976191">
        <w:rPr>
          <w:rFonts w:ascii="HG丸ｺﾞｼｯｸM-PRO" w:eastAsia="HG丸ｺﾞｼｯｸM-PRO" w:hAnsi="HG丸ｺﾞｼｯｸM-PRO" w:cs="Arial"/>
          <w:kern w:val="0"/>
          <w:sz w:val="22"/>
          <w:bdr w:val="none" w:sz="0" w:space="0" w:color="auto" w:frame="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659A" w:rsidRPr="00976191">
              <w:rPr>
                <w:rFonts w:ascii="HG丸ｺﾞｼｯｸM-PRO" w:eastAsia="HG丸ｺﾞｼｯｸM-PRO" w:hAnsi="HG丸ｺﾞｼｯｸM-PRO" w:cs="Arial"/>
                <w:kern w:val="0"/>
                <w:sz w:val="11"/>
                <w:bdr w:val="none" w:sz="0" w:space="0" w:color="auto" w:frame="1"/>
              </w:rPr>
              <w:t>よび</w:t>
            </w:r>
          </w:rt>
          <w:rubyBase>
            <w:r w:rsidR="0028659A" w:rsidRPr="00976191">
              <w:rPr>
                <w:rFonts w:ascii="HG丸ｺﾞｼｯｸM-PRO" w:eastAsia="HG丸ｺﾞｼｯｸM-PRO" w:hAnsi="HG丸ｺﾞｼｯｸM-PRO" w:cs="Arial"/>
                <w:kern w:val="0"/>
                <w:sz w:val="22"/>
                <w:bdr w:val="none" w:sz="0" w:space="0" w:color="auto" w:frame="1"/>
              </w:rPr>
              <w:t>予備</w:t>
            </w:r>
          </w:rubyBase>
        </w:ruby>
      </w:r>
      <w:r w:rsidR="009B6454" w:rsidRPr="00976191">
        <w:rPr>
          <w:rFonts w:ascii="HG丸ｺﾞｼｯｸM-PRO" w:eastAsia="HG丸ｺﾞｼｯｸM-PRO" w:hAnsi="HG丸ｺﾞｼｯｸM-PRO" w:cs="Arial"/>
          <w:kern w:val="0"/>
          <w:sz w:val="22"/>
          <w:bdr w:val="none" w:sz="0" w:space="0" w:color="auto" w:frame="1"/>
        </w:rPr>
        <w:t>のメガネ</w:t>
      </w:r>
      <w:r w:rsidR="009B6454" w:rsidRPr="00976191">
        <w:rPr>
          <w:rFonts w:ascii="HG丸ｺﾞｼｯｸM-PRO" w:eastAsia="HG丸ｺﾞｼｯｸM-PRO" w:hAnsi="HG丸ｺﾞｼｯｸM-PRO" w:cs="Arial" w:hint="eastAsia"/>
          <w:kern w:val="0"/>
          <w:sz w:val="22"/>
          <w:bdr w:val="none" w:sz="0" w:space="0" w:color="auto" w:frame="1"/>
        </w:rPr>
        <w:t>、</w:t>
      </w:r>
      <w:r w:rsidRPr="00976191">
        <w:rPr>
          <w:rFonts w:ascii="HG丸ｺﾞｼｯｸM-PRO" w:eastAsia="HG丸ｺﾞｼｯｸM-PRO" w:hAnsi="HG丸ｺﾞｼｯｸM-PRO" w:cs="Arial"/>
          <w:kern w:val="0"/>
          <w:sz w:val="22"/>
          <w:bdr w:val="none" w:sz="0" w:space="0" w:color="auto" w:frame="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659A" w:rsidRPr="00976191">
              <w:rPr>
                <w:rFonts w:ascii="HG丸ｺﾞｼｯｸM-PRO" w:eastAsia="HG丸ｺﾞｼｯｸM-PRO" w:hAnsi="HG丸ｺﾞｼｯｸM-PRO" w:cs="Arial"/>
                <w:kern w:val="0"/>
                <w:sz w:val="11"/>
                <w:bdr w:val="none" w:sz="0" w:space="0" w:color="auto" w:frame="1"/>
              </w:rPr>
              <w:t>くすり</w:t>
            </w:r>
          </w:rt>
          <w:rubyBase>
            <w:r w:rsidR="0028659A" w:rsidRPr="00976191">
              <w:rPr>
                <w:rFonts w:ascii="HG丸ｺﾞｼｯｸM-PRO" w:eastAsia="HG丸ｺﾞｼｯｸM-PRO" w:hAnsi="HG丸ｺﾞｼｯｸM-PRO" w:cs="Arial"/>
                <w:kern w:val="0"/>
                <w:sz w:val="22"/>
                <w:bdr w:val="none" w:sz="0" w:space="0" w:color="auto" w:frame="1"/>
              </w:rPr>
              <w:t>薬</w:t>
            </w:r>
          </w:rubyBase>
        </w:ruby>
      </w:r>
      <w:r w:rsidR="009B6454" w:rsidRPr="00976191">
        <w:rPr>
          <w:rFonts w:ascii="HG丸ｺﾞｼｯｸM-PRO" w:eastAsia="HG丸ｺﾞｼｯｸM-PRO" w:hAnsi="HG丸ｺﾞｼｯｸM-PRO" w:cs="Arial" w:hint="eastAsia"/>
          <w:kern w:val="0"/>
          <w:sz w:val="22"/>
        </w:rPr>
        <w:t>・・「</w:t>
      </w:r>
      <w:r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659A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い</w:t>
            </w:r>
          </w:rt>
          <w:rubyBase>
            <w:r w:rsidR="0028659A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生</w:t>
            </w:r>
          </w:rubyBase>
        </w:ruby>
      </w:r>
      <w:r w:rsidR="009B6454" w:rsidRPr="00976191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きる</w:t>
      </w:r>
      <w:r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659A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ため</w:t>
            </w:r>
          </w:rt>
          <w:rubyBase>
            <w:r w:rsidR="0028659A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為</w:t>
            </w:r>
          </w:rubyBase>
        </w:ruby>
      </w:r>
      <w:r w:rsidR="009B6454" w:rsidRPr="00976191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の</w:t>
      </w:r>
      <w:r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659A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ひつ</w:t>
            </w:r>
          </w:rt>
          <w:rubyBase>
            <w:r w:rsidR="0028659A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必</w:t>
            </w:r>
          </w:rubyBase>
        </w:ruby>
      </w:r>
      <w:r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659A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じゅひん</w:t>
            </w:r>
          </w:rt>
          <w:rubyBase>
            <w:r w:rsidR="0028659A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需品</w:t>
            </w:r>
          </w:rubyBase>
        </w:ruby>
      </w:r>
      <w:r w:rsidR="009B6454" w:rsidRPr="00976191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」は、</w:t>
      </w:r>
      <w:r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659A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よび</w:t>
            </w:r>
          </w:rt>
          <w:rubyBase>
            <w:r w:rsidR="0028659A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予備</w:t>
            </w:r>
          </w:rubyBase>
        </w:ruby>
      </w:r>
      <w:r w:rsidR="009B6454" w:rsidRPr="00976191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を</w:t>
      </w:r>
      <w:r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659A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しんしつ</w:t>
            </w:r>
          </w:rt>
          <w:rubyBase>
            <w:r w:rsidR="0028659A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寝室</w:t>
            </w:r>
          </w:rubyBase>
        </w:ruby>
      </w:r>
      <w:r w:rsidR="009B6454" w:rsidRPr="00976191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にも</w:t>
      </w:r>
      <w:r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659A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かなら</w:t>
            </w:r>
          </w:rt>
          <w:rubyBase>
            <w:r w:rsidR="0028659A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必</w:t>
            </w:r>
          </w:rubyBase>
        </w:ruby>
      </w:r>
      <w:r w:rsidR="009B6454" w:rsidRPr="00976191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ず</w:t>
      </w:r>
      <w:r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659A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ようい</w:t>
            </w:r>
          </w:rt>
          <w:rubyBase>
            <w:r w:rsidR="0028659A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用意</w:t>
            </w:r>
          </w:rubyBase>
        </w:ruby>
      </w:r>
      <w:r w:rsidR="009B6454" w:rsidRPr="00976191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！</w:t>
      </w:r>
    </w:p>
    <w:p w:rsidR="009B6454" w:rsidRPr="00976191" w:rsidRDefault="00AB1124" w:rsidP="00434368">
      <w:pPr>
        <w:widowControl w:val="0"/>
        <w:shd w:val="clear" w:color="auto" w:fill="FFFFFF"/>
        <w:spacing w:line="440" w:lineRule="exact"/>
        <w:textAlignment w:val="baseline"/>
        <w:rPr>
          <w:rFonts w:ascii="HG丸ｺﾞｼｯｸM-PRO" w:eastAsia="HG丸ｺﾞｼｯｸM-PRO" w:hAnsi="HG丸ｺﾞｼｯｸM-PRO"/>
          <w:sz w:val="22"/>
          <w:shd w:val="clear" w:color="auto" w:fill="FFFFFF"/>
        </w:rPr>
      </w:pPr>
      <w:r w:rsidRPr="00976191">
        <w:rPr>
          <w:rFonts w:ascii="HG丸ｺﾞｼｯｸM-PRO" w:eastAsia="HG丸ｺﾞｼｯｸM-PRO" w:hAnsi="HG丸ｺﾞｼｯｸM-PRO" w:cs="Arial"/>
          <w:b/>
          <w:bCs/>
          <w:noProof/>
          <w:sz w:val="22"/>
        </w:rPr>
        <w:drawing>
          <wp:anchor distT="0" distB="0" distL="114300" distR="114300" simplePos="0" relativeHeight="251680768" behindDoc="0" locked="0" layoutInCell="1" allowOverlap="1" wp14:anchorId="203E4E9C" wp14:editId="115A8C9E">
            <wp:simplePos x="0" y="0"/>
            <wp:positionH relativeFrom="margin">
              <wp:posOffset>6000750</wp:posOffset>
            </wp:positionH>
            <wp:positionV relativeFrom="paragraph">
              <wp:posOffset>346075</wp:posOffset>
            </wp:positionV>
            <wp:extent cx="859790" cy="818515"/>
            <wp:effectExtent l="0" t="0" r="0" b="635"/>
            <wp:wrapNone/>
            <wp:docPr id="123" name="図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454" w:rsidRPr="00976191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※これらを</w:t>
      </w:r>
      <w:r w:rsidR="0028659A"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659A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ふくろ</w:t>
            </w:r>
          </w:rt>
          <w:rubyBase>
            <w:r w:rsidR="0028659A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袋</w:t>
            </w:r>
          </w:rubyBase>
        </w:ruby>
      </w:r>
      <w:r w:rsidR="009B6454" w:rsidRPr="00976191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やポーチに</w:t>
      </w:r>
      <w:r w:rsidR="0028659A"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659A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い</w:t>
            </w:r>
          </w:rt>
          <w:rubyBase>
            <w:r w:rsidR="0028659A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入</w:t>
            </w:r>
          </w:rubyBase>
        </w:ruby>
      </w:r>
      <w:r w:rsidR="009B6454" w:rsidRPr="00976191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れて、</w:t>
      </w:r>
      <w:r w:rsidR="0028659A"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659A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しんしつよう</w:t>
            </w:r>
          </w:rt>
          <w:rubyBase>
            <w:r w:rsidR="0028659A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寝室用</w:t>
            </w:r>
          </w:rubyBase>
        </w:ruby>
      </w:r>
      <w:r w:rsidR="009B6454" w:rsidRPr="00976191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の</w:t>
      </w:r>
      <w:r w:rsidR="0028659A"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659A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まくらもと</w:t>
            </w:r>
          </w:rt>
          <w:rubyBase>
            <w:r w:rsidR="0028659A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枕元</w:t>
            </w:r>
          </w:rubyBase>
        </w:ruby>
      </w:r>
      <w:r w:rsidR="0028659A"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659A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ぼうさい</w:t>
            </w:r>
          </w:rt>
          <w:rubyBase>
            <w:r w:rsidR="0028659A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防災</w:t>
            </w:r>
          </w:rubyBase>
        </w:ruby>
      </w:r>
      <w:r w:rsidR="009B6454" w:rsidRPr="00976191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グッズセットとしてすぐ</w:t>
      </w:r>
      <w:r w:rsidR="0028659A"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659A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と</w:t>
            </w:r>
          </w:rt>
          <w:rubyBase>
            <w:r w:rsidR="0028659A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取</w:t>
            </w:r>
          </w:rubyBase>
        </w:ruby>
      </w:r>
      <w:r w:rsidR="009B6454" w:rsidRPr="00976191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り</w:t>
      </w:r>
      <w:r w:rsidR="0028659A"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659A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だ</w:t>
            </w:r>
          </w:rt>
          <w:rubyBase>
            <w:r w:rsidR="0028659A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出</w:t>
            </w:r>
          </w:rubyBase>
        </w:ruby>
      </w:r>
      <w:r w:rsidR="009B6454" w:rsidRPr="00976191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せるようにしましょう。</w:t>
      </w:r>
      <w:r w:rsidR="009B6454"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t>「</w:t>
      </w:r>
      <w:r w:rsidR="0028659A"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659A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ね</w:t>
            </w:r>
          </w:rt>
          <w:rubyBase>
            <w:r w:rsidR="0028659A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寝</w:t>
            </w:r>
          </w:rubyBase>
        </w:ruby>
      </w:r>
      <w:r w:rsidR="009B6454"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t>ている</w:t>
      </w:r>
      <w:r w:rsidR="0028659A"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659A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じかん</w:t>
            </w:r>
          </w:rt>
          <w:rubyBase>
            <w:r w:rsidR="0028659A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時間</w:t>
            </w:r>
          </w:rubyBase>
        </w:ruby>
      </w:r>
      <w:r w:rsidR="009B6454"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t>」というのは</w:t>
      </w:r>
      <w:r w:rsidR="0028659A"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8659A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だいぶぶん</w:t>
            </w:r>
          </w:rt>
          <w:rubyBase>
            <w:r w:rsidR="0028659A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大部分</w:t>
            </w:r>
          </w:rubyBase>
        </w:ruby>
      </w:r>
      <w:r w:rsidR="009B6454"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t>の</w:t>
      </w:r>
      <w:r w:rsidR="00807498"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498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ひと</w:t>
            </w:r>
          </w:rt>
          <w:rubyBase>
            <w:r w:rsidR="00807498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人</w:t>
            </w:r>
          </w:rubyBase>
        </w:ruby>
      </w:r>
      <w:r w:rsidR="009B6454"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t>が</w:t>
      </w:r>
      <w:r w:rsidR="00807498"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498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いちばん</w:t>
            </w:r>
          </w:rt>
          <w:rubyBase>
            <w:r w:rsidR="00807498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一番</w:t>
            </w:r>
          </w:rubyBase>
        </w:ruby>
      </w:r>
      <w:r w:rsidR="00807498"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498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なが</w:t>
            </w:r>
          </w:rt>
          <w:rubyBase>
            <w:r w:rsidR="00807498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長</w:t>
            </w:r>
          </w:rubyBase>
        </w:ruby>
      </w:r>
      <w:r w:rsidR="009B6454"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t>い</w:t>
      </w:r>
      <w:r w:rsidR="00807498"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498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じかん</w:t>
            </w:r>
          </w:rt>
          <w:rubyBase>
            <w:r w:rsidR="00807498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時間</w:t>
            </w:r>
          </w:rubyBase>
        </w:ruby>
      </w:r>
      <w:r w:rsidR="009B6454"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t>にあたるので、</w:t>
      </w:r>
      <w:r w:rsidR="00807498"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498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しんしつ</w:t>
            </w:r>
          </w:rt>
          <w:rubyBase>
            <w:r w:rsidR="00807498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寝室</w:t>
            </w:r>
          </w:rubyBase>
        </w:ruby>
      </w:r>
      <w:r w:rsidR="009B6454"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t>の</w:t>
      </w:r>
      <w:r w:rsidR="00807498"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498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そな</w:t>
            </w:r>
          </w:rt>
          <w:rubyBase>
            <w:r w:rsidR="00807498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備</w:t>
            </w:r>
          </w:rubyBase>
        </w:ruby>
      </w:r>
      <w:r w:rsidR="009B6454"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t>えが</w:t>
      </w:r>
      <w:r w:rsidR="00807498"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07498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だいじ</w:t>
            </w:r>
          </w:rt>
          <w:rubyBase>
            <w:r w:rsidR="00807498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大事</w:t>
            </w:r>
          </w:rubyBase>
        </w:ruby>
      </w:r>
      <w:r w:rsidR="009B6454" w:rsidRPr="00976191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です。</w:t>
      </w:r>
    </w:p>
    <w:p w:rsidR="006D67EF" w:rsidRPr="00976191" w:rsidRDefault="006D67EF" w:rsidP="00434368">
      <w:pPr>
        <w:widowControl w:val="0"/>
        <w:spacing w:line="440" w:lineRule="exact"/>
        <w:rPr>
          <w:rFonts w:ascii="HG丸ｺﾞｼｯｸM-PRO" w:eastAsia="HG丸ｺﾞｼｯｸM-PRO" w:hAnsi="HG丸ｺﾞｼｯｸM-PRO"/>
          <w:sz w:val="22"/>
        </w:rPr>
      </w:pPr>
    </w:p>
    <w:p w:rsidR="00555217" w:rsidRPr="00976191" w:rsidRDefault="00555217" w:rsidP="00434368">
      <w:pPr>
        <w:pStyle w:val="Web"/>
        <w:shd w:val="clear" w:color="auto" w:fill="FFFFFF"/>
        <w:spacing w:before="0" w:beforeAutospacing="0" w:after="0" w:afterAutospacing="0" w:line="440" w:lineRule="exact"/>
        <w:textAlignment w:val="baseline"/>
        <w:rPr>
          <w:rFonts w:ascii="HG丸ｺﾞｼｯｸM-PRO" w:eastAsia="HG丸ｺﾞｼｯｸM-PRO" w:hAnsi="HG丸ｺﾞｼｯｸM-PRO" w:cs="Arial"/>
          <w:b/>
          <w:bCs/>
          <w:sz w:val="22"/>
          <w:szCs w:val="22"/>
        </w:rPr>
      </w:pPr>
      <w:r w:rsidRPr="00976191">
        <w:rPr>
          <w:rFonts w:ascii="HG丸ｺﾞｼｯｸM-PRO" w:eastAsia="HG丸ｺﾞｼｯｸM-PRO" w:hAnsi="HG丸ｺﾞｼｯｸM-PRO" w:cs="Arial" w:hint="eastAsia"/>
          <w:b/>
          <w:bCs/>
          <w:sz w:val="22"/>
          <w:szCs w:val="22"/>
        </w:rPr>
        <w:t>【</w:t>
      </w:r>
      <w:r w:rsidR="00C608A7" w:rsidRPr="00976191">
        <w:rPr>
          <w:rFonts w:ascii="HG丸ｺﾞｼｯｸM-PRO" w:eastAsia="HG丸ｺﾞｼｯｸM-PRO" w:hAnsi="HG丸ｺﾞｼｯｸM-PRO" w:cs="Arial"/>
          <w:b/>
          <w:bCs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608A7" w:rsidRPr="00976191">
              <w:rPr>
                <w:rFonts w:ascii="HG丸ｺﾞｼｯｸM-PRO" w:eastAsia="HG丸ｺﾞｼｯｸM-PRO" w:hAnsi="HG丸ｺﾞｼｯｸM-PRO" w:cs="Arial"/>
                <w:b/>
                <w:bCs/>
                <w:sz w:val="11"/>
                <w:szCs w:val="22"/>
              </w:rPr>
              <w:t>ひじょうしょく</w:t>
            </w:r>
          </w:rt>
          <w:rubyBase>
            <w:r w:rsidR="00C608A7" w:rsidRPr="00976191">
              <w:rPr>
                <w:rFonts w:ascii="HG丸ｺﾞｼｯｸM-PRO" w:eastAsia="HG丸ｺﾞｼｯｸM-PRO" w:hAnsi="HG丸ｺﾞｼｯｸM-PRO" w:cs="Arial"/>
                <w:b/>
                <w:bCs/>
                <w:sz w:val="22"/>
                <w:szCs w:val="22"/>
              </w:rPr>
              <w:t>非常食</w:t>
            </w:r>
          </w:rubyBase>
        </w:ruby>
      </w:r>
      <w:r w:rsidRPr="00976191">
        <w:rPr>
          <w:rFonts w:ascii="HG丸ｺﾞｼｯｸM-PRO" w:eastAsia="HG丸ｺﾞｼｯｸM-PRO" w:hAnsi="HG丸ｺﾞｼｯｸM-PRO" w:cs="Arial" w:hint="eastAsia"/>
          <w:b/>
          <w:bCs/>
          <w:sz w:val="22"/>
          <w:szCs w:val="22"/>
        </w:rPr>
        <w:t>について】</w:t>
      </w:r>
    </w:p>
    <w:p w:rsidR="00AB1124" w:rsidRPr="00976191" w:rsidRDefault="00C608A7" w:rsidP="00434368">
      <w:pPr>
        <w:spacing w:line="440" w:lineRule="exact"/>
        <w:rPr>
          <w:rFonts w:ascii="HG丸ｺﾞｼｯｸM-PRO" w:eastAsia="HG丸ｺﾞｼｯｸM-PRO" w:hAnsi="HG丸ｺﾞｼｯｸM-PRO"/>
          <w:sz w:val="22"/>
          <w:shd w:val="clear" w:color="auto" w:fill="FFFFFF"/>
        </w:rPr>
      </w:pPr>
      <w:r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608A7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き</w:t>
            </w:r>
          </w:rt>
          <w:rubyBase>
            <w:r w:rsidR="00C608A7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気</w:t>
            </w:r>
          </w:rubyBase>
        </w:ruby>
      </w:r>
      <w:r w:rsidR="00555217" w:rsidRPr="00976191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をつけたいのが「</w:t>
      </w:r>
      <w:r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608A7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た</w:t>
            </w:r>
          </w:rt>
          <w:rubyBase>
            <w:r w:rsidR="00C608A7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食</w:t>
            </w:r>
          </w:rubyBase>
        </w:ruby>
      </w:r>
      <w:r w:rsidR="00555217" w:rsidRPr="00976191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べ</w:t>
      </w:r>
      <w:r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608A7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な</w:t>
            </w:r>
          </w:rt>
          <w:rubyBase>
            <w:r w:rsidR="00C608A7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慣</w:t>
            </w:r>
          </w:rubyBase>
        </w:ruby>
      </w:r>
      <w:r w:rsidR="00555217" w:rsidRPr="00976191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れていない</w:t>
      </w:r>
      <w:r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608A7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ひじょうしょく</w:t>
            </w:r>
          </w:rt>
          <w:rubyBase>
            <w:r w:rsidR="00C608A7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非常食</w:t>
            </w:r>
          </w:rubyBase>
        </w:ruby>
      </w:r>
      <w:r w:rsidR="00555217" w:rsidRPr="00976191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」です。</w:t>
      </w:r>
      <w:r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608A7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た</w:t>
            </w:r>
          </w:rt>
          <w:rubyBase>
            <w:r w:rsidR="00C608A7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食</w:t>
            </w:r>
          </w:rubyBase>
        </w:ruby>
      </w:r>
      <w:r w:rsidR="00555217" w:rsidRPr="00976191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べたことのない</w:t>
      </w:r>
      <w:r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608A7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ひじょうしょく</w:t>
            </w:r>
          </w:rt>
          <w:rubyBase>
            <w:r w:rsidR="00C608A7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非常食</w:t>
            </w:r>
          </w:rubyBase>
        </w:ruby>
      </w:r>
      <w:r w:rsidR="00555217" w:rsidRPr="00976191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に</w:t>
      </w:r>
      <w:r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608A7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ていこう</w:t>
            </w:r>
          </w:rt>
          <w:rubyBase>
            <w:r w:rsidR="00C608A7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抵抗</w:t>
            </w:r>
          </w:rubyBase>
        </w:ruby>
      </w:r>
      <w:r w:rsidR="00555217" w:rsidRPr="00976191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を</w:t>
      </w:r>
      <w:r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608A7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かん</w:t>
            </w:r>
          </w:rt>
          <w:rubyBase>
            <w:r w:rsidR="00C608A7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感</w:t>
            </w:r>
          </w:rubyBase>
        </w:ruby>
      </w:r>
      <w:r w:rsidR="00555217" w:rsidRPr="00976191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じることがあります。いざ</w:t>
      </w:r>
      <w:r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608A7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ひさい</w:t>
            </w:r>
          </w:rt>
          <w:rubyBase>
            <w:r w:rsidR="00C608A7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被災</w:t>
            </w:r>
          </w:rubyBase>
        </w:ruby>
      </w:r>
      <w:r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608A7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せいかつ</w:t>
            </w:r>
          </w:rt>
          <w:rubyBase>
            <w:r w:rsidR="00C608A7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生活</w:t>
            </w:r>
          </w:rubyBase>
        </w:ruby>
      </w:r>
      <w:r w:rsidR="00555217" w:rsidRPr="00976191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が</w:t>
      </w:r>
      <w:r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608A7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はじ</w:t>
            </w:r>
          </w:rt>
          <w:rubyBase>
            <w:r w:rsidR="00C608A7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始</w:t>
            </w:r>
          </w:rubyBase>
        </w:ruby>
      </w:r>
      <w:r w:rsidRPr="00976191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まったとき</w:t>
      </w:r>
      <w:r w:rsidR="00555217" w:rsidRPr="00976191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、なかなか</w:t>
      </w:r>
      <w:r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608A7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しょくじ</w:t>
            </w:r>
          </w:rt>
          <w:rubyBase>
            <w:r w:rsidR="00C608A7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食事</w:t>
            </w:r>
          </w:rubyBase>
        </w:ruby>
      </w:r>
      <w:r w:rsidR="00555217" w:rsidRPr="00976191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に</w:t>
      </w:r>
      <w:r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608A7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て</w:t>
            </w:r>
          </w:rt>
          <w:rubyBase>
            <w:r w:rsidR="00C608A7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手</w:t>
            </w:r>
          </w:rubyBase>
        </w:ruby>
      </w:r>
      <w:r w:rsidR="00555217" w:rsidRPr="00976191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を</w:t>
      </w:r>
      <w:r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608A7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つ</w:t>
            </w:r>
          </w:rt>
          <w:rubyBase>
            <w:r w:rsidR="00C608A7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付</w:t>
            </w:r>
          </w:rubyBase>
        </w:ruby>
      </w:r>
      <w:r w:rsidR="00555217" w:rsidRPr="00976191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けないとなるのは</w:t>
      </w:r>
      <w:r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608A7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こま</w:t>
            </w:r>
          </w:rt>
          <w:rubyBase>
            <w:r w:rsidR="00C608A7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困</w:t>
            </w:r>
          </w:rubyBase>
        </w:ruby>
      </w:r>
      <w:r w:rsidR="00555217" w:rsidRPr="00976191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るもの。</w:t>
      </w:r>
    </w:p>
    <w:p w:rsidR="00555217" w:rsidRPr="00976191" w:rsidRDefault="00C608A7" w:rsidP="00434368">
      <w:pPr>
        <w:spacing w:line="440" w:lineRule="exact"/>
        <w:rPr>
          <w:rFonts w:ascii="HG丸ｺﾞｼｯｸM-PRO" w:eastAsia="HG丸ｺﾞｼｯｸM-PRO" w:hAnsi="HG丸ｺﾞｼｯｸM-PRO"/>
          <w:sz w:val="22"/>
          <w:shd w:val="clear" w:color="auto" w:fill="FFFFFF"/>
        </w:rPr>
      </w:pPr>
      <w:r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608A7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えいようめん</w:t>
            </w:r>
          </w:rt>
          <w:rubyBase>
            <w:r w:rsidR="00C608A7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栄養面</w:t>
            </w:r>
          </w:rubyBase>
        </w:ruby>
      </w:r>
      <w:r w:rsidR="00555217" w:rsidRPr="00976191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や</w:t>
      </w:r>
      <w:r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608A7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たいりょく</w:t>
            </w:r>
          </w:rt>
          <w:rubyBase>
            <w:r w:rsidR="00C608A7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体力</w:t>
            </w:r>
          </w:rubyBase>
        </w:ruby>
      </w:r>
      <w:r w:rsidR="00555217" w:rsidRPr="00976191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の</w:t>
      </w:r>
      <w:r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608A7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めん</w:t>
            </w:r>
          </w:rt>
          <w:rubyBase>
            <w:r w:rsidR="00C608A7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面</w:t>
            </w:r>
          </w:rubyBase>
        </w:ruby>
      </w:r>
      <w:r w:rsidR="00555217" w:rsidRPr="00976191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からも</w:t>
      </w:r>
      <w:r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608A7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ふあん</w:t>
            </w:r>
          </w:rt>
          <w:rubyBase>
            <w:r w:rsidR="00C608A7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不安</w:t>
            </w:r>
          </w:rubyBase>
        </w:ruby>
      </w:r>
      <w:r w:rsidR="00555217" w:rsidRPr="00976191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が</w:t>
      </w:r>
      <w:r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608A7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しょう</w:t>
            </w:r>
          </w:rt>
          <w:rubyBase>
            <w:r w:rsidR="00C608A7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生</w:t>
            </w:r>
          </w:rubyBase>
        </w:ruby>
      </w:r>
      <w:r w:rsidRPr="00976191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じます。そのため</w:t>
      </w:r>
      <w:r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608A7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ふだん</w:t>
            </w:r>
          </w:rt>
          <w:rubyBase>
            <w:r w:rsidR="00C608A7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普段</w:t>
            </w:r>
          </w:rubyBase>
        </w:ruby>
      </w:r>
      <w:r w:rsidR="00555217" w:rsidRPr="00976191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の</w:t>
      </w:r>
      <w:r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608A7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しょくせいかつ</w:t>
            </w:r>
          </w:rt>
          <w:rubyBase>
            <w:r w:rsidR="00C608A7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食生活</w:t>
            </w:r>
          </w:rubyBase>
        </w:ruby>
      </w:r>
      <w:r w:rsidR="00555217" w:rsidRPr="00976191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で</w:t>
      </w:r>
      <w:r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608A7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ひじょうしょく</w:t>
            </w:r>
          </w:rt>
          <w:rubyBase>
            <w:r w:rsidR="00C608A7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非常食</w:t>
            </w:r>
          </w:rubyBase>
        </w:ruby>
      </w:r>
      <w:r w:rsidR="00555217" w:rsidRPr="00976191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を</w:t>
      </w:r>
      <w:r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608A7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と</w:t>
            </w:r>
          </w:rt>
          <w:rubyBase>
            <w:r w:rsidR="00C608A7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取</w:t>
            </w:r>
          </w:rubyBase>
        </w:ruby>
      </w:r>
      <w:r w:rsidR="00555217" w:rsidRPr="00976191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り</w:t>
      </w:r>
      <w:r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608A7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い</w:t>
            </w:r>
          </w:rt>
          <w:rubyBase>
            <w:r w:rsidR="00C608A7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入</w:t>
            </w:r>
          </w:rubyBase>
        </w:ruby>
      </w:r>
      <w:r w:rsidR="00555217" w:rsidRPr="00976191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れるなどして、</w:t>
      </w:r>
      <w:r w:rsidRPr="00976191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608A7" w:rsidRPr="00976191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たいおう</w:t>
            </w:r>
          </w:rt>
          <w:rubyBase>
            <w:r w:rsidR="00C608A7" w:rsidRPr="00976191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対応</w:t>
            </w:r>
          </w:rubyBase>
        </w:ruby>
      </w:r>
      <w:r w:rsidR="00555217" w:rsidRPr="00976191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していきましょう。</w:t>
      </w:r>
    </w:p>
    <w:p w:rsidR="009B6454" w:rsidRPr="00976191" w:rsidRDefault="00AB1124" w:rsidP="00C608A7">
      <w:pPr>
        <w:spacing w:line="440" w:lineRule="exact"/>
        <w:rPr>
          <w:rFonts w:ascii="HG丸ｺﾞｼｯｸM-PRO" w:eastAsia="HG丸ｺﾞｼｯｸM-PRO" w:hAnsi="HG丸ｺﾞｼｯｸM-PRO"/>
          <w:sz w:val="22"/>
          <w:shd w:val="clear" w:color="auto" w:fill="FFFFFF"/>
        </w:rPr>
      </w:pPr>
      <w:r w:rsidRPr="00976191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129FAAD2" wp14:editId="1268F449">
                <wp:simplePos x="0" y="0"/>
                <wp:positionH relativeFrom="column">
                  <wp:posOffset>5695950</wp:posOffset>
                </wp:positionH>
                <wp:positionV relativeFrom="paragraph">
                  <wp:posOffset>244475</wp:posOffset>
                </wp:positionV>
                <wp:extent cx="1104900" cy="962025"/>
                <wp:effectExtent l="152400" t="0" r="38100" b="200025"/>
                <wp:wrapNone/>
                <wp:docPr id="380" name="雲形吹き出し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04900" cy="962025"/>
                        </a:xfrm>
                        <a:prstGeom prst="cloudCallout">
                          <a:avLst>
                            <a:gd name="adj1" fmla="val -60036"/>
                            <a:gd name="adj2" fmla="val 6425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C63F3" w:rsidRDefault="000C63F3" w:rsidP="00AB112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8D7E3F" wp14:editId="6B310CAD">
                                  <wp:extent cx="457835" cy="485583"/>
                                  <wp:effectExtent l="0" t="0" r="0" b="0"/>
                                  <wp:docPr id="388" name="図 3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835" cy="4855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380" o:spid="_x0000_s1136" type="#_x0000_t106" style="position:absolute;margin-left:448.5pt;margin-top:19.25pt;width:87pt;height:75.7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" adj="-2168,24679" fillcolor="white [3212]">
                <v:textbox inset="5.85pt,.7pt,5.85pt,.7pt">
                  <w:txbxContent>
                    <w:p w:rsidR="000C63F3" w:rsidRDefault="000C63F3" w:rsidP="00AB112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8D7E3F" wp14:editId="6B310CAD">
                            <wp:extent cx="457835" cy="485583"/>
                            <wp:effectExtent l="0" t="0" r="0" b="0"/>
                            <wp:docPr id="388" name="図 3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835" cy="4855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B6454" w:rsidRPr="00976191" w:rsidRDefault="009B6454" w:rsidP="00434368">
      <w:pPr>
        <w:pStyle w:val="Web"/>
        <w:shd w:val="clear" w:color="auto" w:fill="FFFFFF"/>
        <w:spacing w:before="0" w:beforeAutospacing="0" w:after="0" w:afterAutospacing="0" w:line="440" w:lineRule="exact"/>
        <w:textAlignment w:val="baseline"/>
        <w:rPr>
          <w:rFonts w:ascii="HG丸ｺﾞｼｯｸM-PRO" w:eastAsia="HG丸ｺﾞｼｯｸM-PRO" w:hAnsi="HG丸ｺﾞｼｯｸM-PRO" w:cs="Arial"/>
          <w:b/>
          <w:bCs/>
          <w:sz w:val="22"/>
          <w:szCs w:val="22"/>
        </w:rPr>
      </w:pPr>
      <w:r w:rsidRPr="00976191">
        <w:rPr>
          <w:rFonts w:ascii="HG丸ｺﾞｼｯｸM-PRO" w:eastAsia="HG丸ｺﾞｼｯｸM-PRO" w:hAnsi="HG丸ｺﾞｼｯｸM-PRO" w:cs="Arial" w:hint="eastAsia"/>
          <w:b/>
          <w:bCs/>
          <w:sz w:val="22"/>
          <w:szCs w:val="22"/>
        </w:rPr>
        <w:t>【</w:t>
      </w:r>
      <w:r w:rsidR="00397A3F" w:rsidRPr="00976191">
        <w:rPr>
          <w:rFonts w:ascii="HG丸ｺﾞｼｯｸM-PRO" w:eastAsia="HG丸ｺﾞｼｯｸM-PRO" w:hAnsi="HG丸ｺﾞｼｯｸM-PRO" w:cs="Arial"/>
          <w:b/>
          <w:bCs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 w:cs="Arial"/>
                <w:b/>
                <w:bCs/>
                <w:sz w:val="11"/>
                <w:szCs w:val="22"/>
              </w:rPr>
              <w:t>ひじょうじ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 w:cs="Arial"/>
                <w:b/>
                <w:bCs/>
                <w:sz w:val="22"/>
                <w:szCs w:val="22"/>
              </w:rPr>
              <w:t>非常時</w:t>
            </w:r>
          </w:rubyBase>
        </w:ruby>
      </w:r>
      <w:r w:rsidRPr="00976191">
        <w:rPr>
          <w:rFonts w:ascii="HG丸ｺﾞｼｯｸM-PRO" w:eastAsia="HG丸ｺﾞｼｯｸM-PRO" w:hAnsi="HG丸ｺﾞｼｯｸM-PRO" w:cs="Arial" w:hint="eastAsia"/>
          <w:b/>
          <w:bCs/>
          <w:sz w:val="22"/>
          <w:szCs w:val="22"/>
        </w:rPr>
        <w:t>のトイレのことを</w:t>
      </w:r>
      <w:r w:rsidR="00397A3F" w:rsidRPr="00976191">
        <w:rPr>
          <w:rFonts w:ascii="HG丸ｺﾞｼｯｸM-PRO" w:eastAsia="HG丸ｺﾞｼｯｸM-PRO" w:hAnsi="HG丸ｺﾞｼｯｸM-PRO" w:cs="Arial"/>
          <w:b/>
          <w:bCs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 w:cs="Arial"/>
                <w:b/>
                <w:bCs/>
                <w:sz w:val="11"/>
                <w:szCs w:val="22"/>
              </w:rPr>
              <w:t>かんが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 w:cs="Arial"/>
                <w:b/>
                <w:bCs/>
                <w:sz w:val="22"/>
                <w:szCs w:val="22"/>
              </w:rPr>
              <w:t>考</w:t>
            </w:r>
          </w:rubyBase>
        </w:ruby>
      </w:r>
      <w:r w:rsidRPr="00976191">
        <w:rPr>
          <w:rFonts w:ascii="HG丸ｺﾞｼｯｸM-PRO" w:eastAsia="HG丸ｺﾞｼｯｸM-PRO" w:hAnsi="HG丸ｺﾞｼｯｸM-PRO" w:cs="Arial" w:hint="eastAsia"/>
          <w:b/>
          <w:bCs/>
          <w:sz w:val="22"/>
          <w:szCs w:val="22"/>
        </w:rPr>
        <w:t>えておこう】</w:t>
      </w:r>
    </w:p>
    <w:p w:rsidR="00EC40BC" w:rsidRPr="00976191" w:rsidRDefault="00397A3F" w:rsidP="00434368">
      <w:pPr>
        <w:pStyle w:val="Web"/>
        <w:shd w:val="clear" w:color="auto" w:fill="FFFFFF"/>
        <w:spacing w:before="0" w:beforeAutospacing="0" w:after="0" w:afterAutospacing="0" w:line="440" w:lineRule="exact"/>
        <w:textAlignment w:val="baseline"/>
        <w:rPr>
          <w:rFonts w:ascii="HG丸ｺﾞｼｯｸM-PRO" w:eastAsia="HG丸ｺﾞｼｯｸM-PRO" w:hAnsi="HG丸ｺﾞｼｯｸM-PRO"/>
          <w:sz w:val="22"/>
          <w:szCs w:val="22"/>
          <w:shd w:val="clear" w:color="auto" w:fill="FFFFFF"/>
        </w:rPr>
      </w:pPr>
      <w:r w:rsidRPr="00976191">
        <w:rPr>
          <w:rFonts w:ascii="HG丸ｺﾞｼｯｸM-PRO" w:eastAsia="HG丸ｺﾞｼｯｸM-PRO" w:hAnsi="HG丸ｺﾞｼｯｸM-PRO"/>
          <w:sz w:val="22"/>
          <w:szCs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/>
                <w:sz w:val="11"/>
                <w:szCs w:val="22"/>
                <w:shd w:val="clear" w:color="auto" w:fill="FFFFFF"/>
              </w:rPr>
              <w:t>じたく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/>
                <w:sz w:val="22"/>
                <w:szCs w:val="22"/>
                <w:shd w:val="clear" w:color="auto" w:fill="FFFFFF"/>
              </w:rPr>
              <w:t>自宅</w:t>
            </w:r>
          </w:rubyBase>
        </w:ruby>
      </w:r>
      <w:r w:rsidR="00EC40BC" w:rsidRPr="00976191">
        <w:rPr>
          <w:rFonts w:ascii="HG丸ｺﾞｼｯｸM-PRO" w:eastAsia="HG丸ｺﾞｼｯｸM-PRO" w:hAnsi="HG丸ｺﾞｼｯｸM-PRO" w:hint="eastAsia"/>
          <w:sz w:val="22"/>
          <w:szCs w:val="22"/>
          <w:shd w:val="clear" w:color="auto" w:fill="FFFFFF"/>
        </w:rPr>
        <w:t>のトイレが</w:t>
      </w:r>
      <w:r w:rsidRPr="00976191">
        <w:rPr>
          <w:rFonts w:ascii="HG丸ｺﾞｼｯｸM-PRO" w:eastAsia="HG丸ｺﾞｼｯｸM-PRO" w:hAnsi="HG丸ｺﾞｼｯｸM-PRO"/>
          <w:sz w:val="22"/>
          <w:szCs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/>
                <w:sz w:val="11"/>
                <w:szCs w:val="22"/>
                <w:shd w:val="clear" w:color="auto" w:fill="FFFFFF"/>
              </w:rPr>
              <w:t>つか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/>
                <w:sz w:val="22"/>
                <w:szCs w:val="22"/>
                <w:shd w:val="clear" w:color="auto" w:fill="FFFFFF"/>
              </w:rPr>
              <w:t>使</w:t>
            </w:r>
          </w:rubyBase>
        </w:ruby>
      </w:r>
      <w:r w:rsidRPr="00976191">
        <w:rPr>
          <w:rFonts w:ascii="HG丸ｺﾞｼｯｸM-PRO" w:eastAsia="HG丸ｺﾞｼｯｸM-PRO" w:hAnsi="HG丸ｺﾞｼｯｸM-PRO" w:hint="eastAsia"/>
          <w:sz w:val="22"/>
          <w:szCs w:val="22"/>
          <w:shd w:val="clear" w:color="auto" w:fill="FFFFFF"/>
        </w:rPr>
        <w:t>えなくなることもあるため、どうするか</w:t>
      </w:r>
      <w:r w:rsidRPr="00976191">
        <w:rPr>
          <w:rFonts w:ascii="HG丸ｺﾞｼｯｸM-PRO" w:eastAsia="HG丸ｺﾞｼｯｸM-PRO" w:hAnsi="HG丸ｺﾞｼｯｸM-PRO"/>
          <w:sz w:val="22"/>
          <w:szCs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/>
                <w:sz w:val="11"/>
                <w:szCs w:val="22"/>
                <w:shd w:val="clear" w:color="auto" w:fill="FFFFFF"/>
              </w:rPr>
              <w:t>かんが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/>
                <w:sz w:val="22"/>
                <w:szCs w:val="22"/>
                <w:shd w:val="clear" w:color="auto" w:fill="FFFFFF"/>
              </w:rPr>
              <w:t>考</w:t>
            </w:r>
          </w:rubyBase>
        </w:ruby>
      </w:r>
      <w:r w:rsidRPr="00976191">
        <w:rPr>
          <w:rFonts w:ascii="HG丸ｺﾞｼｯｸM-PRO" w:eastAsia="HG丸ｺﾞｼｯｸM-PRO" w:hAnsi="HG丸ｺﾞｼｯｸM-PRO" w:hint="eastAsia"/>
          <w:sz w:val="22"/>
          <w:szCs w:val="22"/>
          <w:shd w:val="clear" w:color="auto" w:fill="FFFFFF"/>
        </w:rPr>
        <w:t>えて</w:t>
      </w:r>
      <w:r w:rsidR="00EC40BC" w:rsidRPr="00976191">
        <w:rPr>
          <w:rFonts w:ascii="HG丸ｺﾞｼｯｸM-PRO" w:eastAsia="HG丸ｺﾞｼｯｸM-PRO" w:hAnsi="HG丸ｺﾞｼｯｸM-PRO" w:hint="eastAsia"/>
          <w:sz w:val="22"/>
          <w:szCs w:val="22"/>
          <w:shd w:val="clear" w:color="auto" w:fill="FFFFFF"/>
        </w:rPr>
        <w:t>おく</w:t>
      </w:r>
      <w:r w:rsidRPr="00976191">
        <w:rPr>
          <w:rFonts w:ascii="HG丸ｺﾞｼｯｸM-PRO" w:eastAsia="HG丸ｺﾞｼｯｸM-PRO" w:hAnsi="HG丸ｺﾞｼｯｸM-PRO"/>
          <w:sz w:val="22"/>
          <w:szCs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/>
                <w:sz w:val="11"/>
                <w:szCs w:val="22"/>
                <w:shd w:val="clear" w:color="auto" w:fill="FFFFFF"/>
              </w:rPr>
              <w:t>ひつよう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/>
                <w:sz w:val="22"/>
                <w:szCs w:val="22"/>
                <w:shd w:val="clear" w:color="auto" w:fill="FFFFFF"/>
              </w:rPr>
              <w:t>必要</w:t>
            </w:r>
          </w:rubyBase>
        </w:ruby>
      </w:r>
      <w:r w:rsidR="00EC40BC" w:rsidRPr="00976191">
        <w:rPr>
          <w:rFonts w:ascii="HG丸ｺﾞｼｯｸM-PRO" w:eastAsia="HG丸ｺﾞｼｯｸM-PRO" w:hAnsi="HG丸ｺﾞｼｯｸM-PRO" w:hint="eastAsia"/>
          <w:sz w:val="22"/>
          <w:szCs w:val="22"/>
          <w:shd w:val="clear" w:color="auto" w:fill="FFFFFF"/>
        </w:rPr>
        <w:t>があります。</w:t>
      </w:r>
    </w:p>
    <w:p w:rsidR="00AB1124" w:rsidRPr="00976191" w:rsidRDefault="00397A3F" w:rsidP="00434368">
      <w:pPr>
        <w:pStyle w:val="Web"/>
        <w:shd w:val="clear" w:color="auto" w:fill="FFFFFF"/>
        <w:spacing w:before="0" w:beforeAutospacing="0" w:after="0" w:afterAutospacing="0" w:line="440" w:lineRule="exact"/>
        <w:textAlignment w:val="baseline"/>
        <w:rPr>
          <w:rFonts w:ascii="HG丸ｺﾞｼｯｸM-PRO" w:eastAsia="HG丸ｺﾞｼｯｸM-PRO" w:hAnsi="HG丸ｺﾞｼｯｸM-PRO"/>
          <w:sz w:val="22"/>
          <w:szCs w:val="22"/>
          <w:shd w:val="clear" w:color="auto" w:fill="FFFFFF"/>
        </w:rPr>
      </w:pPr>
      <w:r w:rsidRPr="00976191">
        <w:rPr>
          <w:rFonts w:ascii="HG丸ｺﾞｼｯｸM-PRO" w:eastAsia="HG丸ｺﾞｼｯｸM-PRO" w:hAnsi="HG丸ｺﾞｼｯｸM-PRO"/>
          <w:sz w:val="22"/>
          <w:szCs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/>
                <w:sz w:val="11"/>
                <w:szCs w:val="22"/>
                <w:shd w:val="clear" w:color="auto" w:fill="FFFFFF"/>
              </w:rPr>
              <w:t>ぎょうこざい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/>
                <w:sz w:val="22"/>
                <w:szCs w:val="22"/>
                <w:shd w:val="clear" w:color="auto" w:fill="FFFFFF"/>
              </w:rPr>
              <w:t>凝固材</w:t>
            </w:r>
          </w:rubyBase>
        </w:ruby>
      </w:r>
      <w:r w:rsidR="00EC40BC" w:rsidRPr="00976191">
        <w:rPr>
          <w:rFonts w:ascii="HG丸ｺﾞｼｯｸM-PRO" w:eastAsia="HG丸ｺﾞｼｯｸM-PRO" w:hAnsi="HG丸ｺﾞｼｯｸM-PRO" w:hint="eastAsia"/>
          <w:sz w:val="22"/>
          <w:szCs w:val="22"/>
          <w:shd w:val="clear" w:color="auto" w:fill="FFFFFF"/>
        </w:rPr>
        <w:t>や、</w:t>
      </w:r>
      <w:r w:rsidRPr="00976191">
        <w:rPr>
          <w:rFonts w:ascii="HG丸ｺﾞｼｯｸM-PRO" w:eastAsia="HG丸ｺﾞｼｯｸM-PRO" w:hAnsi="HG丸ｺﾞｼｯｸM-PRO"/>
          <w:sz w:val="22"/>
          <w:szCs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/>
                <w:sz w:val="11"/>
                <w:szCs w:val="22"/>
                <w:shd w:val="clear" w:color="auto" w:fill="FFFFFF"/>
              </w:rPr>
              <w:t>かんい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/>
                <w:sz w:val="22"/>
                <w:szCs w:val="22"/>
                <w:shd w:val="clear" w:color="auto" w:fill="FFFFFF"/>
              </w:rPr>
              <w:t>簡易</w:t>
            </w:r>
          </w:rubyBase>
        </w:ruby>
      </w:r>
      <w:r w:rsidR="00EC40BC" w:rsidRPr="00976191">
        <w:rPr>
          <w:rFonts w:ascii="HG丸ｺﾞｼｯｸM-PRO" w:eastAsia="HG丸ｺﾞｼｯｸM-PRO" w:hAnsi="HG丸ｺﾞｼｯｸM-PRO" w:hint="eastAsia"/>
          <w:sz w:val="22"/>
          <w:szCs w:val="22"/>
          <w:shd w:val="clear" w:color="auto" w:fill="FFFFFF"/>
        </w:rPr>
        <w:t>トイレなど</w:t>
      </w:r>
      <w:r w:rsidRPr="00976191">
        <w:rPr>
          <w:rFonts w:ascii="HG丸ｺﾞｼｯｸM-PRO" w:eastAsia="HG丸ｺﾞｼｯｸM-PRO" w:hAnsi="HG丸ｺﾞｼｯｸM-PRO" w:hint="eastAsia"/>
          <w:sz w:val="22"/>
          <w:szCs w:val="22"/>
          <w:shd w:val="clear" w:color="auto" w:fill="FFFFFF"/>
        </w:rPr>
        <w:t>、</w:t>
      </w:r>
      <w:r w:rsidRPr="00976191">
        <w:rPr>
          <w:rFonts w:ascii="HG丸ｺﾞｼｯｸM-PRO" w:eastAsia="HG丸ｺﾞｼｯｸM-PRO" w:hAnsi="HG丸ｺﾞｼｯｸM-PRO"/>
          <w:sz w:val="22"/>
          <w:szCs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/>
                <w:sz w:val="11"/>
                <w:szCs w:val="22"/>
                <w:shd w:val="clear" w:color="auto" w:fill="FFFFFF"/>
              </w:rPr>
              <w:t>いろいろ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/>
                <w:sz w:val="22"/>
                <w:szCs w:val="22"/>
                <w:shd w:val="clear" w:color="auto" w:fill="FFFFFF"/>
              </w:rPr>
              <w:t>色々</w:t>
            </w:r>
          </w:rubyBase>
        </w:ruby>
      </w:r>
      <w:r w:rsidRPr="00976191">
        <w:rPr>
          <w:rFonts w:ascii="HG丸ｺﾞｼｯｸM-PRO" w:eastAsia="HG丸ｺﾞｼｯｸM-PRO" w:hAnsi="HG丸ｺﾞｼｯｸM-PRO" w:hint="eastAsia"/>
          <w:sz w:val="22"/>
          <w:szCs w:val="22"/>
          <w:shd w:val="clear" w:color="auto" w:fill="FFFFFF"/>
        </w:rPr>
        <w:t>なタイプのものが</w:t>
      </w:r>
      <w:r w:rsidRPr="00976191">
        <w:rPr>
          <w:rFonts w:ascii="HG丸ｺﾞｼｯｸM-PRO" w:eastAsia="HG丸ｺﾞｼｯｸM-PRO" w:hAnsi="HG丸ｺﾞｼｯｸM-PRO"/>
          <w:sz w:val="22"/>
          <w:szCs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/>
                <w:sz w:val="11"/>
                <w:szCs w:val="22"/>
                <w:shd w:val="clear" w:color="auto" w:fill="FFFFFF"/>
              </w:rPr>
              <w:t>はんばい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/>
                <w:sz w:val="22"/>
                <w:szCs w:val="22"/>
                <w:shd w:val="clear" w:color="auto" w:fill="FFFFFF"/>
              </w:rPr>
              <w:t>販売</w:t>
            </w:r>
          </w:rubyBase>
        </w:ruby>
      </w:r>
      <w:r w:rsidR="009B6454" w:rsidRPr="00976191">
        <w:rPr>
          <w:rFonts w:ascii="HG丸ｺﾞｼｯｸM-PRO" w:eastAsia="HG丸ｺﾞｼｯｸM-PRO" w:hAnsi="HG丸ｺﾞｼｯｸM-PRO" w:hint="eastAsia"/>
          <w:sz w:val="22"/>
          <w:szCs w:val="22"/>
          <w:shd w:val="clear" w:color="auto" w:fill="FFFFFF"/>
        </w:rPr>
        <w:t>されているので、</w:t>
      </w:r>
    </w:p>
    <w:p w:rsidR="00AB1124" w:rsidRPr="00976191" w:rsidRDefault="00AB1124" w:rsidP="00434368">
      <w:pPr>
        <w:pStyle w:val="Web"/>
        <w:shd w:val="clear" w:color="auto" w:fill="FFFFFF"/>
        <w:spacing w:before="0" w:beforeAutospacing="0" w:after="0" w:afterAutospacing="0" w:line="440" w:lineRule="exact"/>
        <w:textAlignment w:val="baseline"/>
        <w:rPr>
          <w:rFonts w:ascii="HG丸ｺﾞｼｯｸM-PRO" w:eastAsia="HG丸ｺﾞｼｯｸM-PRO" w:hAnsi="HG丸ｺﾞｼｯｸM-PRO"/>
          <w:sz w:val="22"/>
          <w:szCs w:val="22"/>
          <w:shd w:val="clear" w:color="auto" w:fill="FFFFFF"/>
        </w:rPr>
      </w:pPr>
      <w:r w:rsidRPr="00976191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825664" behindDoc="0" locked="0" layoutInCell="1" allowOverlap="1" wp14:anchorId="5B7C685C" wp14:editId="4EBC78BF">
            <wp:simplePos x="0" y="0"/>
            <wp:positionH relativeFrom="column">
              <wp:posOffset>5153025</wp:posOffset>
            </wp:positionH>
            <wp:positionV relativeFrom="paragraph">
              <wp:posOffset>222250</wp:posOffset>
            </wp:positionV>
            <wp:extent cx="660400" cy="704850"/>
            <wp:effectExtent l="0" t="0" r="6350" b="0"/>
            <wp:wrapNone/>
            <wp:docPr id="327" name="図 327" descr="C:\Users\基幹５\Pictures\girl_ques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基幹５\Pictures\girl_question.png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A3F" w:rsidRPr="00976191">
        <w:rPr>
          <w:rFonts w:ascii="HG丸ｺﾞｼｯｸM-PRO" w:eastAsia="HG丸ｺﾞｼｯｸM-PRO" w:hAnsi="HG丸ｺﾞｼｯｸM-PRO"/>
          <w:sz w:val="22"/>
          <w:szCs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/>
                <w:sz w:val="11"/>
                <w:szCs w:val="22"/>
                <w:shd w:val="clear" w:color="auto" w:fill="FFFFFF"/>
              </w:rPr>
              <w:t>じぜん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/>
                <w:sz w:val="22"/>
                <w:szCs w:val="22"/>
                <w:shd w:val="clear" w:color="auto" w:fill="FFFFFF"/>
              </w:rPr>
              <w:t>事前</w:t>
            </w:r>
          </w:rubyBase>
        </w:ruby>
      </w:r>
      <w:r w:rsidR="009B6454" w:rsidRPr="00976191">
        <w:rPr>
          <w:rFonts w:ascii="HG丸ｺﾞｼｯｸM-PRO" w:eastAsia="HG丸ｺﾞｼｯｸM-PRO" w:hAnsi="HG丸ｺﾞｼｯｸM-PRO" w:hint="eastAsia"/>
          <w:sz w:val="22"/>
          <w:szCs w:val="22"/>
          <w:shd w:val="clear" w:color="auto" w:fill="FFFFFF"/>
        </w:rPr>
        <w:t>に</w:t>
      </w:r>
      <w:r w:rsidR="00397A3F" w:rsidRPr="00976191">
        <w:rPr>
          <w:rFonts w:ascii="HG丸ｺﾞｼｯｸM-PRO" w:eastAsia="HG丸ｺﾞｼｯｸM-PRO" w:hAnsi="HG丸ｺﾞｼｯｸM-PRO"/>
          <w:sz w:val="22"/>
          <w:szCs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/>
                <w:sz w:val="11"/>
                <w:szCs w:val="22"/>
                <w:shd w:val="clear" w:color="auto" w:fill="FFFFFF"/>
              </w:rPr>
              <w:t>ため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/>
                <w:sz w:val="22"/>
                <w:szCs w:val="22"/>
                <w:shd w:val="clear" w:color="auto" w:fill="FFFFFF"/>
              </w:rPr>
              <w:t>試</w:t>
            </w:r>
          </w:rubyBase>
        </w:ruby>
      </w:r>
      <w:r w:rsidR="00397A3F" w:rsidRPr="00976191">
        <w:rPr>
          <w:rFonts w:ascii="HG丸ｺﾞｼｯｸM-PRO" w:eastAsia="HG丸ｺﾞｼｯｸM-PRO" w:hAnsi="HG丸ｺﾞｼｯｸM-PRO" w:hint="eastAsia"/>
          <w:sz w:val="22"/>
          <w:szCs w:val="22"/>
          <w:shd w:val="clear" w:color="auto" w:fill="FFFFFF"/>
        </w:rPr>
        <w:t>してみ</w:t>
      </w:r>
      <w:r w:rsidR="009B6454" w:rsidRPr="00976191">
        <w:rPr>
          <w:rFonts w:ascii="HG丸ｺﾞｼｯｸM-PRO" w:eastAsia="HG丸ｺﾞｼｯｸM-PRO" w:hAnsi="HG丸ｺﾞｼｯｸM-PRO" w:hint="eastAsia"/>
          <w:sz w:val="22"/>
          <w:szCs w:val="22"/>
          <w:shd w:val="clear" w:color="auto" w:fill="FFFFFF"/>
        </w:rPr>
        <w:t>ることをおすすめします。</w:t>
      </w:r>
    </w:p>
    <w:p w:rsidR="009B6454" w:rsidRPr="00976191" w:rsidRDefault="009B6454" w:rsidP="00434368">
      <w:pPr>
        <w:pStyle w:val="Web"/>
        <w:shd w:val="clear" w:color="auto" w:fill="FFFFFF"/>
        <w:spacing w:before="0" w:beforeAutospacing="0" w:after="0" w:afterAutospacing="0" w:line="440" w:lineRule="exact"/>
        <w:textAlignment w:val="baseline"/>
        <w:rPr>
          <w:rFonts w:ascii="HG丸ｺﾞｼｯｸM-PRO" w:eastAsia="HG丸ｺﾞｼｯｸM-PRO" w:hAnsi="HG丸ｺﾞｼｯｸM-PRO" w:cs="Arial"/>
          <w:b/>
          <w:bCs/>
          <w:sz w:val="22"/>
          <w:szCs w:val="22"/>
        </w:rPr>
      </w:pPr>
      <w:r w:rsidRPr="00976191">
        <w:rPr>
          <w:rStyle w:val="bold"/>
          <w:rFonts w:ascii="HG丸ｺﾞｼｯｸM-PRO" w:eastAsia="HG丸ｺﾞｼｯｸM-PRO" w:hAnsi="HG丸ｺﾞｼｯｸM-PRO" w:hint="eastAsia"/>
          <w:b/>
          <w:bCs/>
          <w:sz w:val="22"/>
          <w:szCs w:val="22"/>
          <w:shd w:val="clear" w:color="auto" w:fill="FFFFFF"/>
        </w:rPr>
        <w:t>ポンチョなど</w:t>
      </w:r>
      <w:r w:rsidR="00397A3F" w:rsidRPr="00976191">
        <w:rPr>
          <w:rStyle w:val="bold"/>
          <w:rFonts w:ascii="HG丸ｺﾞｼｯｸM-PRO" w:eastAsia="HG丸ｺﾞｼｯｸM-PRO" w:hAnsi="HG丸ｺﾞｼｯｸM-PRO"/>
          <w:b/>
          <w:bCs/>
          <w:sz w:val="22"/>
          <w:szCs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Style w:val="bold"/>
                <w:rFonts w:ascii="HG丸ｺﾞｼｯｸM-PRO" w:eastAsia="HG丸ｺﾞｼｯｸM-PRO" w:hAnsi="HG丸ｺﾞｼｯｸM-PRO"/>
                <w:b/>
                <w:bCs/>
                <w:sz w:val="11"/>
                <w:szCs w:val="22"/>
                <w:shd w:val="clear" w:color="auto" w:fill="FFFFFF"/>
              </w:rPr>
              <w:t>めかく</w:t>
            </w:r>
          </w:rt>
          <w:rubyBase>
            <w:r w:rsidR="00397A3F" w:rsidRPr="00976191">
              <w:rPr>
                <w:rStyle w:val="bold"/>
                <w:rFonts w:ascii="HG丸ｺﾞｼｯｸM-PRO" w:eastAsia="HG丸ｺﾞｼｯｸM-PRO" w:hAnsi="HG丸ｺﾞｼｯｸM-PRO"/>
                <w:b/>
                <w:bCs/>
                <w:sz w:val="22"/>
                <w:szCs w:val="22"/>
                <w:shd w:val="clear" w:color="auto" w:fill="FFFFFF"/>
              </w:rPr>
              <w:t>目隠</w:t>
            </w:r>
          </w:rubyBase>
        </w:ruby>
      </w:r>
      <w:r w:rsidRPr="00976191">
        <w:rPr>
          <w:rStyle w:val="bold"/>
          <w:rFonts w:ascii="HG丸ｺﾞｼｯｸM-PRO" w:eastAsia="HG丸ｺﾞｼｯｸM-PRO" w:hAnsi="HG丸ｺﾞｼｯｸM-PRO" w:hint="eastAsia"/>
          <w:b/>
          <w:bCs/>
          <w:sz w:val="22"/>
          <w:szCs w:val="22"/>
          <w:shd w:val="clear" w:color="auto" w:fill="FFFFFF"/>
        </w:rPr>
        <w:t>し</w:t>
      </w:r>
      <w:r w:rsidRPr="00976191">
        <w:rPr>
          <w:rFonts w:ascii="HG丸ｺﾞｼｯｸM-PRO" w:eastAsia="HG丸ｺﾞｼｯｸM-PRO" w:hAnsi="HG丸ｺﾞｼｯｸM-PRO" w:hint="eastAsia"/>
          <w:sz w:val="22"/>
          <w:szCs w:val="22"/>
          <w:shd w:val="clear" w:color="auto" w:fill="FFFFFF"/>
        </w:rPr>
        <w:t>になるものや、</w:t>
      </w:r>
      <w:r w:rsidR="00397A3F" w:rsidRPr="00976191">
        <w:rPr>
          <w:rStyle w:val="bold"/>
          <w:rFonts w:ascii="HG丸ｺﾞｼｯｸM-PRO" w:eastAsia="HG丸ｺﾞｼｯｸM-PRO" w:hAnsi="HG丸ｺﾞｼｯｸM-PRO"/>
          <w:b/>
          <w:bCs/>
          <w:sz w:val="22"/>
          <w:szCs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Style w:val="bold"/>
                <w:rFonts w:ascii="HG丸ｺﾞｼｯｸM-PRO" w:eastAsia="HG丸ｺﾞｼｯｸM-PRO" w:hAnsi="HG丸ｺﾞｼｯｸM-PRO"/>
                <w:b/>
                <w:bCs/>
                <w:sz w:val="11"/>
                <w:szCs w:val="22"/>
                <w:shd w:val="clear" w:color="auto" w:fill="FFFFFF"/>
              </w:rPr>
              <w:t>しょうしゅう</w:t>
            </w:r>
          </w:rt>
          <w:rubyBase>
            <w:r w:rsidR="00397A3F" w:rsidRPr="00976191">
              <w:rPr>
                <w:rStyle w:val="bold"/>
                <w:rFonts w:ascii="HG丸ｺﾞｼｯｸM-PRO" w:eastAsia="HG丸ｺﾞｼｯｸM-PRO" w:hAnsi="HG丸ｺﾞｼｯｸM-PRO"/>
                <w:b/>
                <w:bCs/>
                <w:sz w:val="22"/>
                <w:szCs w:val="22"/>
                <w:shd w:val="clear" w:color="auto" w:fill="FFFFFF"/>
              </w:rPr>
              <w:t>消臭</w:t>
            </w:r>
          </w:rubyBase>
        </w:ruby>
      </w:r>
      <w:r w:rsidR="00397A3F" w:rsidRPr="00976191">
        <w:rPr>
          <w:rStyle w:val="bold"/>
          <w:rFonts w:ascii="HG丸ｺﾞｼｯｸM-PRO" w:eastAsia="HG丸ｺﾞｼｯｸM-PRO" w:hAnsi="HG丸ｺﾞｼｯｸM-PRO"/>
          <w:b/>
          <w:bCs/>
          <w:sz w:val="22"/>
          <w:szCs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Style w:val="bold"/>
                <w:rFonts w:ascii="HG丸ｺﾞｼｯｸM-PRO" w:eastAsia="HG丸ｺﾞｼｯｸM-PRO" w:hAnsi="HG丸ｺﾞｼｯｸM-PRO"/>
                <w:b/>
                <w:bCs/>
                <w:sz w:val="11"/>
                <w:szCs w:val="22"/>
                <w:shd w:val="clear" w:color="auto" w:fill="FFFFFF"/>
              </w:rPr>
              <w:t>ぶくろ</w:t>
            </w:r>
          </w:rt>
          <w:rubyBase>
            <w:r w:rsidR="00397A3F" w:rsidRPr="00976191">
              <w:rPr>
                <w:rStyle w:val="bold"/>
                <w:rFonts w:ascii="HG丸ｺﾞｼｯｸM-PRO" w:eastAsia="HG丸ｺﾞｼｯｸM-PRO" w:hAnsi="HG丸ｺﾞｼｯｸM-PRO"/>
                <w:b/>
                <w:bCs/>
                <w:sz w:val="22"/>
                <w:szCs w:val="22"/>
                <w:shd w:val="clear" w:color="auto" w:fill="FFFFFF"/>
              </w:rPr>
              <w:t>袋</w:t>
            </w:r>
          </w:rubyBase>
        </w:ruby>
      </w:r>
      <w:r w:rsidRPr="00976191">
        <w:rPr>
          <w:rFonts w:ascii="HG丸ｺﾞｼｯｸM-PRO" w:eastAsia="HG丸ｺﾞｼｯｸM-PRO" w:hAnsi="HG丸ｺﾞｼｯｸM-PRO" w:hint="eastAsia"/>
          <w:sz w:val="22"/>
          <w:szCs w:val="22"/>
          <w:shd w:val="clear" w:color="auto" w:fill="FFFFFF"/>
        </w:rPr>
        <w:t>を</w:t>
      </w:r>
      <w:r w:rsidR="00397A3F" w:rsidRPr="00976191">
        <w:rPr>
          <w:rFonts w:ascii="HG丸ｺﾞｼｯｸM-PRO" w:eastAsia="HG丸ｺﾞｼｯｸM-PRO" w:hAnsi="HG丸ｺﾞｼｯｸM-PRO"/>
          <w:sz w:val="22"/>
          <w:szCs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/>
                <w:sz w:val="11"/>
                <w:szCs w:val="22"/>
                <w:shd w:val="clear" w:color="auto" w:fill="FFFFFF"/>
              </w:rPr>
              <w:t>いっしょ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/>
                <w:sz w:val="22"/>
                <w:szCs w:val="22"/>
                <w:shd w:val="clear" w:color="auto" w:fill="FFFFFF"/>
              </w:rPr>
              <w:t>一緒</w:t>
            </w:r>
          </w:rubyBase>
        </w:ruby>
      </w:r>
      <w:r w:rsidRPr="00976191">
        <w:rPr>
          <w:rFonts w:ascii="HG丸ｺﾞｼｯｸM-PRO" w:eastAsia="HG丸ｺﾞｼｯｸM-PRO" w:hAnsi="HG丸ｺﾞｼｯｸM-PRO" w:hint="eastAsia"/>
          <w:sz w:val="22"/>
          <w:szCs w:val="22"/>
          <w:shd w:val="clear" w:color="auto" w:fill="FFFFFF"/>
        </w:rPr>
        <w:t>に</w:t>
      </w:r>
      <w:r w:rsidR="00397A3F" w:rsidRPr="00976191">
        <w:rPr>
          <w:rFonts w:ascii="HG丸ｺﾞｼｯｸM-PRO" w:eastAsia="HG丸ｺﾞｼｯｸM-PRO" w:hAnsi="HG丸ｺﾞｼｯｸM-PRO"/>
          <w:sz w:val="22"/>
          <w:szCs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/>
                <w:sz w:val="11"/>
                <w:szCs w:val="22"/>
                <w:shd w:val="clear" w:color="auto" w:fill="FFFFFF"/>
              </w:rPr>
              <w:t>そな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/>
                <w:sz w:val="22"/>
                <w:szCs w:val="22"/>
                <w:shd w:val="clear" w:color="auto" w:fill="FFFFFF"/>
              </w:rPr>
              <w:t>備</w:t>
            </w:r>
          </w:rubyBase>
        </w:ruby>
      </w:r>
      <w:r w:rsidRPr="00976191">
        <w:rPr>
          <w:rFonts w:ascii="HG丸ｺﾞｼｯｸM-PRO" w:eastAsia="HG丸ｺﾞｼｯｸM-PRO" w:hAnsi="HG丸ｺﾞｼｯｸM-PRO" w:hint="eastAsia"/>
          <w:sz w:val="22"/>
          <w:szCs w:val="22"/>
          <w:shd w:val="clear" w:color="auto" w:fill="FFFFFF"/>
        </w:rPr>
        <w:t>えておくとより</w:t>
      </w:r>
      <w:r w:rsidR="00397A3F" w:rsidRPr="00976191">
        <w:rPr>
          <w:rFonts w:ascii="HG丸ｺﾞｼｯｸM-PRO" w:eastAsia="HG丸ｺﾞｼｯｸM-PRO" w:hAnsi="HG丸ｺﾞｼｯｸM-PRO"/>
          <w:sz w:val="22"/>
          <w:szCs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/>
                <w:sz w:val="11"/>
                <w:szCs w:val="22"/>
                <w:shd w:val="clear" w:color="auto" w:fill="FFFFFF"/>
              </w:rPr>
              <w:t>あんしん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/>
                <w:sz w:val="22"/>
                <w:szCs w:val="22"/>
                <w:shd w:val="clear" w:color="auto" w:fill="FFFFFF"/>
              </w:rPr>
              <w:t>安心</w:t>
            </w:r>
          </w:rubyBase>
        </w:ruby>
      </w:r>
      <w:r w:rsidRPr="00976191">
        <w:rPr>
          <w:rFonts w:ascii="HG丸ｺﾞｼｯｸM-PRO" w:eastAsia="HG丸ｺﾞｼｯｸM-PRO" w:hAnsi="HG丸ｺﾞｼｯｸM-PRO" w:hint="eastAsia"/>
          <w:sz w:val="22"/>
          <w:szCs w:val="22"/>
          <w:shd w:val="clear" w:color="auto" w:fill="FFFFFF"/>
        </w:rPr>
        <w:t>です。</w:t>
      </w:r>
    </w:p>
    <w:p w:rsidR="009B6454" w:rsidRPr="00976191" w:rsidRDefault="009B6454" w:rsidP="00434368">
      <w:pPr>
        <w:pStyle w:val="Web"/>
        <w:shd w:val="clear" w:color="auto" w:fill="FFFFFF"/>
        <w:spacing w:before="0" w:beforeAutospacing="0" w:after="0" w:afterAutospacing="0" w:line="440" w:lineRule="exact"/>
        <w:textAlignment w:val="baseline"/>
        <w:rPr>
          <w:rFonts w:ascii="HG丸ｺﾞｼｯｸM-PRO" w:eastAsia="HG丸ｺﾞｼｯｸM-PRO" w:hAnsi="HG丸ｺﾞｼｯｸM-PRO"/>
          <w:sz w:val="22"/>
          <w:szCs w:val="22"/>
          <w:shd w:val="clear" w:color="auto" w:fill="FFFFFF"/>
        </w:rPr>
      </w:pPr>
    </w:p>
    <w:p w:rsidR="009B6454" w:rsidRPr="00976191" w:rsidRDefault="009B6454" w:rsidP="00434368">
      <w:pPr>
        <w:pStyle w:val="Web"/>
        <w:shd w:val="clear" w:color="auto" w:fill="FFFFFF"/>
        <w:spacing w:before="0" w:beforeAutospacing="0" w:after="0" w:afterAutospacing="0" w:line="440" w:lineRule="exact"/>
        <w:textAlignment w:val="baseline"/>
        <w:rPr>
          <w:rFonts w:ascii="HG丸ｺﾞｼｯｸM-PRO" w:eastAsia="HG丸ｺﾞｼｯｸM-PRO" w:hAnsi="HG丸ｺﾞｼｯｸM-PRO" w:cs="Arial"/>
          <w:b/>
          <w:bCs/>
          <w:sz w:val="22"/>
          <w:szCs w:val="22"/>
        </w:rPr>
      </w:pPr>
      <w:r w:rsidRPr="00976191">
        <w:rPr>
          <w:rFonts w:ascii="HG丸ｺﾞｼｯｸM-PRO" w:eastAsia="HG丸ｺﾞｼｯｸM-PRO" w:hAnsi="HG丸ｺﾞｼｯｸM-PRO" w:cs="Arial" w:hint="eastAsia"/>
          <w:b/>
          <w:bCs/>
          <w:sz w:val="22"/>
          <w:szCs w:val="22"/>
        </w:rPr>
        <w:t>【</w:t>
      </w:r>
      <w:r w:rsidR="00397A3F" w:rsidRPr="00976191">
        <w:rPr>
          <w:rFonts w:ascii="HG丸ｺﾞｼｯｸM-PRO" w:eastAsia="HG丸ｺﾞｼｯｸM-PRO" w:hAnsi="HG丸ｺﾞｼｯｸM-PRO" w:cs="Arial"/>
          <w:b/>
          <w:bCs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 w:cs="Arial"/>
                <w:b/>
                <w:bCs/>
                <w:sz w:val="11"/>
                <w:szCs w:val="22"/>
              </w:rPr>
              <w:t>くるま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 w:cs="Arial"/>
                <w:b/>
                <w:bCs/>
                <w:sz w:val="22"/>
                <w:szCs w:val="22"/>
              </w:rPr>
              <w:t>車</w:t>
            </w:r>
          </w:rubyBase>
        </w:ruby>
      </w:r>
      <w:r w:rsidRPr="00976191">
        <w:rPr>
          <w:rFonts w:ascii="HG丸ｺﾞｼｯｸM-PRO" w:eastAsia="HG丸ｺﾞｼｯｸM-PRO" w:hAnsi="HG丸ｺﾞｼｯｸM-PRO" w:cs="Arial" w:hint="eastAsia"/>
          <w:b/>
          <w:bCs/>
          <w:sz w:val="22"/>
          <w:szCs w:val="22"/>
        </w:rPr>
        <w:t>の</w:t>
      </w:r>
      <w:r w:rsidR="00397A3F" w:rsidRPr="00976191">
        <w:rPr>
          <w:rFonts w:ascii="HG丸ｺﾞｼｯｸM-PRO" w:eastAsia="HG丸ｺﾞｼｯｸM-PRO" w:hAnsi="HG丸ｺﾞｼｯｸM-PRO" w:cs="Arial"/>
          <w:b/>
          <w:bCs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 w:cs="Arial"/>
                <w:b/>
                <w:bCs/>
                <w:sz w:val="11"/>
                <w:szCs w:val="22"/>
              </w:rPr>
              <w:t>なか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 w:cs="Arial"/>
                <w:b/>
                <w:bCs/>
                <w:sz w:val="22"/>
                <w:szCs w:val="22"/>
              </w:rPr>
              <w:t>中</w:t>
            </w:r>
          </w:rubyBase>
        </w:ruby>
      </w:r>
      <w:r w:rsidRPr="00976191">
        <w:rPr>
          <w:rFonts w:ascii="HG丸ｺﾞｼｯｸM-PRO" w:eastAsia="HG丸ｺﾞｼｯｸM-PRO" w:hAnsi="HG丸ｺﾞｼｯｸM-PRO" w:cs="Arial" w:hint="eastAsia"/>
          <w:b/>
          <w:bCs/>
          <w:sz w:val="22"/>
          <w:szCs w:val="22"/>
        </w:rPr>
        <w:t>にも</w:t>
      </w:r>
      <w:r w:rsidR="00397A3F" w:rsidRPr="00976191">
        <w:rPr>
          <w:rFonts w:ascii="HG丸ｺﾞｼｯｸM-PRO" w:eastAsia="HG丸ｺﾞｼｯｸM-PRO" w:hAnsi="HG丸ｺﾞｼｯｸM-PRO" w:cs="Arial"/>
          <w:b/>
          <w:bCs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 w:cs="Arial"/>
                <w:b/>
                <w:bCs/>
                <w:sz w:val="11"/>
                <w:szCs w:val="22"/>
              </w:rPr>
              <w:t>ぼうさい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 w:cs="Arial"/>
                <w:b/>
                <w:bCs/>
                <w:sz w:val="22"/>
                <w:szCs w:val="22"/>
              </w:rPr>
              <w:t>防災</w:t>
            </w:r>
          </w:rubyBase>
        </w:ruby>
      </w:r>
      <w:r w:rsidRPr="00976191">
        <w:rPr>
          <w:rFonts w:ascii="HG丸ｺﾞｼｯｸM-PRO" w:eastAsia="HG丸ｺﾞｼｯｸM-PRO" w:hAnsi="HG丸ｺﾞｼｯｸM-PRO" w:cs="Arial" w:hint="eastAsia"/>
          <w:b/>
          <w:bCs/>
          <w:sz w:val="22"/>
          <w:szCs w:val="22"/>
        </w:rPr>
        <w:t>セットを</w:t>
      </w:r>
      <w:r w:rsidR="00397A3F" w:rsidRPr="00976191">
        <w:rPr>
          <w:rFonts w:ascii="HG丸ｺﾞｼｯｸM-PRO" w:eastAsia="HG丸ｺﾞｼｯｸM-PRO" w:hAnsi="HG丸ｺﾞｼｯｸM-PRO" w:cs="Arial"/>
          <w:b/>
          <w:bCs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 w:cs="Arial"/>
                <w:b/>
                <w:bCs/>
                <w:sz w:val="11"/>
                <w:szCs w:val="22"/>
              </w:rPr>
              <w:t>じゅんび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 w:cs="Arial"/>
                <w:b/>
                <w:bCs/>
                <w:sz w:val="22"/>
                <w:szCs w:val="22"/>
              </w:rPr>
              <w:t>準備</w:t>
            </w:r>
          </w:rubyBase>
        </w:ruby>
      </w:r>
      <w:r w:rsidRPr="00976191">
        <w:rPr>
          <w:rFonts w:ascii="HG丸ｺﾞｼｯｸM-PRO" w:eastAsia="HG丸ｺﾞｼｯｸM-PRO" w:hAnsi="HG丸ｺﾞｼｯｸM-PRO" w:cs="Arial" w:hint="eastAsia"/>
          <w:b/>
          <w:bCs/>
          <w:sz w:val="22"/>
          <w:szCs w:val="22"/>
        </w:rPr>
        <w:t>】</w:t>
      </w:r>
    </w:p>
    <w:p w:rsidR="009B6454" w:rsidRPr="00976191" w:rsidRDefault="00397A3F" w:rsidP="00434368">
      <w:pPr>
        <w:pStyle w:val="Web"/>
        <w:shd w:val="clear" w:color="auto" w:fill="FFFFFF"/>
        <w:spacing w:before="0" w:beforeAutospacing="0" w:after="0" w:afterAutospacing="0" w:line="440" w:lineRule="exact"/>
        <w:textAlignment w:val="baseline"/>
        <w:rPr>
          <w:rFonts w:ascii="HG丸ｺﾞｼｯｸM-PRO" w:eastAsia="HG丸ｺﾞｼｯｸM-PRO" w:hAnsi="HG丸ｺﾞｼｯｸM-PRO"/>
          <w:sz w:val="22"/>
          <w:szCs w:val="22"/>
          <w:shd w:val="clear" w:color="auto" w:fill="FFFFFF"/>
        </w:rPr>
      </w:pPr>
      <w:r w:rsidRPr="00976191">
        <w:rPr>
          <w:rFonts w:ascii="HG丸ｺﾞｼｯｸM-PRO" w:eastAsia="HG丸ｺﾞｼｯｸM-PRO" w:hAnsi="HG丸ｺﾞｼｯｸM-PRO"/>
          <w:sz w:val="22"/>
          <w:szCs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/>
                <w:sz w:val="11"/>
                <w:szCs w:val="22"/>
                <w:shd w:val="clear" w:color="auto" w:fill="FFFFFF"/>
              </w:rPr>
              <w:t>くるま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/>
                <w:sz w:val="22"/>
                <w:szCs w:val="22"/>
                <w:shd w:val="clear" w:color="auto" w:fill="FFFFFF"/>
              </w:rPr>
              <w:t>車</w:t>
            </w:r>
          </w:rubyBase>
        </w:ruby>
      </w:r>
      <w:r w:rsidR="009B6454" w:rsidRPr="00976191">
        <w:rPr>
          <w:rFonts w:ascii="HG丸ｺﾞｼｯｸM-PRO" w:eastAsia="HG丸ｺﾞｼｯｸM-PRO" w:hAnsi="HG丸ｺﾞｼｯｸM-PRO" w:hint="eastAsia"/>
          <w:sz w:val="22"/>
          <w:szCs w:val="22"/>
          <w:shd w:val="clear" w:color="auto" w:fill="FFFFFF"/>
        </w:rPr>
        <w:t>を</w:t>
      </w:r>
      <w:r w:rsidRPr="00976191">
        <w:rPr>
          <w:rFonts w:ascii="HG丸ｺﾞｼｯｸM-PRO" w:eastAsia="HG丸ｺﾞｼｯｸM-PRO" w:hAnsi="HG丸ｺﾞｼｯｸM-PRO"/>
          <w:sz w:val="22"/>
          <w:szCs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/>
                <w:sz w:val="11"/>
                <w:szCs w:val="22"/>
                <w:shd w:val="clear" w:color="auto" w:fill="FFFFFF"/>
              </w:rPr>
              <w:t>いちじてき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/>
                <w:sz w:val="22"/>
                <w:szCs w:val="22"/>
                <w:shd w:val="clear" w:color="auto" w:fill="FFFFFF"/>
              </w:rPr>
              <w:t>一時的</w:t>
            </w:r>
          </w:rubyBase>
        </w:ruby>
      </w:r>
      <w:r w:rsidR="009B6454" w:rsidRPr="00976191">
        <w:rPr>
          <w:rFonts w:ascii="HG丸ｺﾞｼｯｸM-PRO" w:eastAsia="HG丸ｺﾞｼｯｸM-PRO" w:hAnsi="HG丸ｺﾞｼｯｸM-PRO" w:hint="eastAsia"/>
          <w:sz w:val="22"/>
          <w:szCs w:val="22"/>
          <w:shd w:val="clear" w:color="auto" w:fill="FFFFFF"/>
        </w:rPr>
        <w:t>に</w:t>
      </w:r>
      <w:r w:rsidRPr="00976191">
        <w:rPr>
          <w:rStyle w:val="bold"/>
          <w:rFonts w:ascii="HG丸ｺﾞｼｯｸM-PRO" w:eastAsia="HG丸ｺﾞｼｯｸM-PRO" w:hAnsi="HG丸ｺﾞｼｯｸM-PRO"/>
          <w:b/>
          <w:bCs/>
          <w:sz w:val="22"/>
          <w:szCs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Style w:val="bold"/>
                <w:rFonts w:ascii="HG丸ｺﾞｼｯｸM-PRO" w:eastAsia="HG丸ｺﾞｼｯｸM-PRO" w:hAnsi="HG丸ｺﾞｼｯｸM-PRO"/>
                <w:b/>
                <w:bCs/>
                <w:sz w:val="11"/>
                <w:szCs w:val="22"/>
                <w:shd w:val="clear" w:color="auto" w:fill="FFFFFF"/>
              </w:rPr>
              <w:t>ひ</w:t>
            </w:r>
          </w:rt>
          <w:rubyBase>
            <w:r w:rsidR="00397A3F" w:rsidRPr="00976191">
              <w:rPr>
                <w:rStyle w:val="bold"/>
                <w:rFonts w:ascii="HG丸ｺﾞｼｯｸM-PRO" w:eastAsia="HG丸ｺﾞｼｯｸM-PRO" w:hAnsi="HG丸ｺﾞｼｯｸM-PRO"/>
                <w:b/>
                <w:bCs/>
                <w:sz w:val="22"/>
                <w:szCs w:val="22"/>
                <w:shd w:val="clear" w:color="auto" w:fill="FFFFFF"/>
              </w:rPr>
              <w:t>避</w:t>
            </w:r>
          </w:rubyBase>
        </w:ruby>
      </w:r>
      <w:r w:rsidRPr="00976191">
        <w:rPr>
          <w:rStyle w:val="bold"/>
          <w:rFonts w:ascii="HG丸ｺﾞｼｯｸM-PRO" w:eastAsia="HG丸ｺﾞｼｯｸM-PRO" w:hAnsi="HG丸ｺﾞｼｯｸM-PRO"/>
          <w:b/>
          <w:bCs/>
          <w:sz w:val="22"/>
          <w:szCs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Style w:val="bold"/>
                <w:rFonts w:ascii="HG丸ｺﾞｼｯｸM-PRO" w:eastAsia="HG丸ｺﾞｼｯｸM-PRO" w:hAnsi="HG丸ｺﾞｼｯｸM-PRO"/>
                <w:b/>
                <w:bCs/>
                <w:sz w:val="11"/>
                <w:szCs w:val="22"/>
                <w:shd w:val="clear" w:color="auto" w:fill="FFFFFF"/>
              </w:rPr>
              <w:t>なんじょが</w:t>
            </w:r>
          </w:rt>
          <w:rubyBase>
            <w:r w:rsidR="00397A3F" w:rsidRPr="00976191">
              <w:rPr>
                <w:rStyle w:val="bold"/>
                <w:rFonts w:ascii="HG丸ｺﾞｼｯｸM-PRO" w:eastAsia="HG丸ｺﾞｼｯｸM-PRO" w:hAnsi="HG丸ｺﾞｼｯｸM-PRO"/>
                <w:b/>
                <w:bCs/>
                <w:sz w:val="22"/>
                <w:szCs w:val="22"/>
                <w:shd w:val="clear" w:color="auto" w:fill="FFFFFF"/>
              </w:rPr>
              <w:t>難所代</w:t>
            </w:r>
          </w:rubyBase>
        </w:ruby>
      </w:r>
      <w:r w:rsidR="009B6454" w:rsidRPr="00976191">
        <w:rPr>
          <w:rStyle w:val="bold"/>
          <w:rFonts w:ascii="HG丸ｺﾞｼｯｸM-PRO" w:eastAsia="HG丸ｺﾞｼｯｸM-PRO" w:hAnsi="HG丸ｺﾞｼｯｸM-PRO" w:hint="eastAsia"/>
          <w:b/>
          <w:bCs/>
          <w:sz w:val="22"/>
          <w:szCs w:val="22"/>
          <w:shd w:val="clear" w:color="auto" w:fill="FFFFFF"/>
        </w:rPr>
        <w:t>わり</w:t>
      </w:r>
      <w:r w:rsidR="009B6454" w:rsidRPr="00976191">
        <w:rPr>
          <w:rFonts w:ascii="HG丸ｺﾞｼｯｸM-PRO" w:eastAsia="HG丸ｺﾞｼｯｸM-PRO" w:hAnsi="HG丸ｺﾞｼｯｸM-PRO" w:hint="eastAsia"/>
          <w:sz w:val="22"/>
          <w:szCs w:val="22"/>
          <w:shd w:val="clear" w:color="auto" w:fill="FFFFFF"/>
        </w:rPr>
        <w:t>にしたり、</w:t>
      </w:r>
      <w:r w:rsidRPr="00976191">
        <w:rPr>
          <w:rStyle w:val="bold"/>
          <w:rFonts w:ascii="HG丸ｺﾞｼｯｸM-PRO" w:eastAsia="HG丸ｺﾞｼｯｸM-PRO" w:hAnsi="HG丸ｺﾞｼｯｸM-PRO"/>
          <w:b/>
          <w:bCs/>
          <w:sz w:val="22"/>
          <w:szCs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Style w:val="bold"/>
                <w:rFonts w:ascii="HG丸ｺﾞｼｯｸM-PRO" w:eastAsia="HG丸ｺﾞｼｯｸM-PRO" w:hAnsi="HG丸ｺﾞｼｯｸM-PRO"/>
                <w:b/>
                <w:bCs/>
                <w:sz w:val="11"/>
                <w:szCs w:val="22"/>
                <w:shd w:val="clear" w:color="auto" w:fill="FFFFFF"/>
              </w:rPr>
              <w:t>あんぜん</w:t>
            </w:r>
          </w:rt>
          <w:rubyBase>
            <w:r w:rsidR="00397A3F" w:rsidRPr="00976191">
              <w:rPr>
                <w:rStyle w:val="bold"/>
                <w:rFonts w:ascii="HG丸ｺﾞｼｯｸM-PRO" w:eastAsia="HG丸ｺﾞｼｯｸM-PRO" w:hAnsi="HG丸ｺﾞｼｯｸM-PRO"/>
                <w:b/>
                <w:bCs/>
                <w:sz w:val="22"/>
                <w:szCs w:val="22"/>
                <w:shd w:val="clear" w:color="auto" w:fill="FFFFFF"/>
              </w:rPr>
              <w:t>安全</w:t>
            </w:r>
          </w:rubyBase>
        </w:ruby>
      </w:r>
      <w:r w:rsidR="009B6454" w:rsidRPr="00976191">
        <w:rPr>
          <w:rStyle w:val="bold"/>
          <w:rFonts w:ascii="HG丸ｺﾞｼｯｸM-PRO" w:eastAsia="HG丸ｺﾞｼｯｸM-PRO" w:hAnsi="HG丸ｺﾞｼｯｸM-PRO" w:hint="eastAsia"/>
          <w:b/>
          <w:bCs/>
          <w:sz w:val="22"/>
          <w:szCs w:val="22"/>
          <w:shd w:val="clear" w:color="auto" w:fill="FFFFFF"/>
        </w:rPr>
        <w:t>な</w:t>
      </w:r>
      <w:r w:rsidRPr="00976191">
        <w:rPr>
          <w:rStyle w:val="bold"/>
          <w:rFonts w:ascii="HG丸ｺﾞｼｯｸM-PRO" w:eastAsia="HG丸ｺﾞｼｯｸM-PRO" w:hAnsi="HG丸ｺﾞｼｯｸM-PRO"/>
          <w:b/>
          <w:bCs/>
          <w:sz w:val="22"/>
          <w:szCs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Style w:val="bold"/>
                <w:rFonts w:ascii="HG丸ｺﾞｼｯｸM-PRO" w:eastAsia="HG丸ｺﾞｼｯｸM-PRO" w:hAnsi="HG丸ｺﾞｼｯｸM-PRO"/>
                <w:b/>
                <w:bCs/>
                <w:sz w:val="11"/>
                <w:szCs w:val="22"/>
                <w:shd w:val="clear" w:color="auto" w:fill="FFFFFF"/>
              </w:rPr>
              <w:t>ばしょ</w:t>
            </w:r>
          </w:rt>
          <w:rubyBase>
            <w:r w:rsidR="00397A3F" w:rsidRPr="00976191">
              <w:rPr>
                <w:rStyle w:val="bold"/>
                <w:rFonts w:ascii="HG丸ｺﾞｼｯｸM-PRO" w:eastAsia="HG丸ｺﾞｼｯｸM-PRO" w:hAnsi="HG丸ｺﾞｼｯｸM-PRO"/>
                <w:b/>
                <w:bCs/>
                <w:sz w:val="22"/>
                <w:szCs w:val="22"/>
                <w:shd w:val="clear" w:color="auto" w:fill="FFFFFF"/>
              </w:rPr>
              <w:t>場所</w:t>
            </w:r>
          </w:rubyBase>
        </w:ruby>
      </w:r>
      <w:r w:rsidR="009B6454" w:rsidRPr="00976191">
        <w:rPr>
          <w:rStyle w:val="bold"/>
          <w:rFonts w:ascii="HG丸ｺﾞｼｯｸM-PRO" w:eastAsia="HG丸ｺﾞｼｯｸM-PRO" w:hAnsi="HG丸ｺﾞｼｯｸM-PRO" w:hint="eastAsia"/>
          <w:b/>
          <w:bCs/>
          <w:sz w:val="22"/>
          <w:szCs w:val="22"/>
          <w:shd w:val="clear" w:color="auto" w:fill="FFFFFF"/>
        </w:rPr>
        <w:t>に</w:t>
      </w:r>
      <w:r w:rsidRPr="00976191">
        <w:rPr>
          <w:rStyle w:val="bold"/>
          <w:rFonts w:ascii="HG丸ｺﾞｼｯｸM-PRO" w:eastAsia="HG丸ｺﾞｼｯｸM-PRO" w:hAnsi="HG丸ｺﾞｼｯｸM-PRO"/>
          <w:b/>
          <w:bCs/>
          <w:sz w:val="22"/>
          <w:szCs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Style w:val="bold"/>
                <w:rFonts w:ascii="HG丸ｺﾞｼｯｸM-PRO" w:eastAsia="HG丸ｺﾞｼｯｸM-PRO" w:hAnsi="HG丸ｺﾞｼｯｸM-PRO"/>
                <w:b/>
                <w:bCs/>
                <w:sz w:val="11"/>
                <w:szCs w:val="22"/>
                <w:shd w:val="clear" w:color="auto" w:fill="FFFFFF"/>
              </w:rPr>
              <w:t>いどう</w:t>
            </w:r>
          </w:rt>
          <w:rubyBase>
            <w:r w:rsidR="00397A3F" w:rsidRPr="00976191">
              <w:rPr>
                <w:rStyle w:val="bold"/>
                <w:rFonts w:ascii="HG丸ｺﾞｼｯｸM-PRO" w:eastAsia="HG丸ｺﾞｼｯｸM-PRO" w:hAnsi="HG丸ｺﾞｼｯｸM-PRO"/>
                <w:b/>
                <w:bCs/>
                <w:sz w:val="22"/>
                <w:szCs w:val="22"/>
                <w:shd w:val="clear" w:color="auto" w:fill="FFFFFF"/>
              </w:rPr>
              <w:t>移動</w:t>
            </w:r>
          </w:rubyBase>
        </w:ruby>
      </w:r>
      <w:r w:rsidR="009B6454" w:rsidRPr="00976191">
        <w:rPr>
          <w:rStyle w:val="bold"/>
          <w:rFonts w:ascii="HG丸ｺﾞｼｯｸM-PRO" w:eastAsia="HG丸ｺﾞｼｯｸM-PRO" w:hAnsi="HG丸ｺﾞｼｯｸM-PRO" w:hint="eastAsia"/>
          <w:b/>
          <w:bCs/>
          <w:sz w:val="22"/>
          <w:szCs w:val="22"/>
          <w:shd w:val="clear" w:color="auto" w:fill="FFFFFF"/>
        </w:rPr>
        <w:t>させて</w:t>
      </w:r>
      <w:r w:rsidRPr="00976191">
        <w:rPr>
          <w:rStyle w:val="bold"/>
          <w:rFonts w:ascii="HG丸ｺﾞｼｯｸM-PRO" w:eastAsia="HG丸ｺﾞｼｯｸM-PRO" w:hAnsi="HG丸ｺﾞｼｯｸM-PRO"/>
          <w:b/>
          <w:bCs/>
          <w:sz w:val="22"/>
          <w:szCs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Style w:val="bold"/>
                <w:rFonts w:ascii="HG丸ｺﾞｼｯｸM-PRO" w:eastAsia="HG丸ｺﾞｼｯｸM-PRO" w:hAnsi="HG丸ｺﾞｼｯｸM-PRO"/>
                <w:b/>
                <w:bCs/>
                <w:sz w:val="11"/>
                <w:szCs w:val="22"/>
                <w:shd w:val="clear" w:color="auto" w:fill="FFFFFF"/>
              </w:rPr>
              <w:t>かみん</w:t>
            </w:r>
          </w:rt>
          <w:rubyBase>
            <w:r w:rsidR="00397A3F" w:rsidRPr="00976191">
              <w:rPr>
                <w:rStyle w:val="bold"/>
                <w:rFonts w:ascii="HG丸ｺﾞｼｯｸM-PRO" w:eastAsia="HG丸ｺﾞｼｯｸM-PRO" w:hAnsi="HG丸ｺﾞｼｯｸM-PRO"/>
                <w:b/>
                <w:bCs/>
                <w:sz w:val="22"/>
                <w:szCs w:val="22"/>
                <w:shd w:val="clear" w:color="auto" w:fill="FFFFFF"/>
              </w:rPr>
              <w:t>仮眠</w:t>
            </w:r>
          </w:rubyBase>
        </w:ruby>
      </w:r>
      <w:r w:rsidR="009B6454" w:rsidRPr="00976191">
        <w:rPr>
          <w:rFonts w:ascii="HG丸ｺﾞｼｯｸM-PRO" w:eastAsia="HG丸ｺﾞｼｯｸM-PRO" w:hAnsi="HG丸ｺﾞｼｯｸM-PRO" w:hint="eastAsia"/>
          <w:sz w:val="22"/>
          <w:szCs w:val="22"/>
          <w:shd w:val="clear" w:color="auto" w:fill="FFFFFF"/>
        </w:rPr>
        <w:t>を</w:t>
      </w:r>
      <w:r w:rsidRPr="00976191">
        <w:rPr>
          <w:rFonts w:ascii="HG丸ｺﾞｼｯｸM-PRO" w:eastAsia="HG丸ｺﾞｼｯｸM-PRO" w:hAnsi="HG丸ｺﾞｼｯｸM-PRO"/>
          <w:sz w:val="22"/>
          <w:szCs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/>
                <w:sz w:val="11"/>
                <w:szCs w:val="22"/>
                <w:shd w:val="clear" w:color="auto" w:fill="FFFFFF"/>
              </w:rPr>
              <w:t>と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/>
                <w:sz w:val="22"/>
                <w:szCs w:val="22"/>
                <w:shd w:val="clear" w:color="auto" w:fill="FFFFFF"/>
              </w:rPr>
              <w:t>取</w:t>
            </w:r>
          </w:rubyBase>
        </w:ruby>
      </w:r>
      <w:r w:rsidR="009B6454" w:rsidRPr="00976191">
        <w:rPr>
          <w:rFonts w:ascii="HG丸ｺﾞｼｯｸM-PRO" w:eastAsia="HG丸ｺﾞｼｯｸM-PRO" w:hAnsi="HG丸ｺﾞｼｯｸM-PRO" w:hint="eastAsia"/>
          <w:sz w:val="22"/>
          <w:szCs w:val="22"/>
          <w:shd w:val="clear" w:color="auto" w:fill="FFFFFF"/>
        </w:rPr>
        <w:t>ったりすることができます。</w:t>
      </w:r>
      <w:r w:rsidRPr="00976191">
        <w:rPr>
          <w:rFonts w:ascii="HG丸ｺﾞｼｯｸM-PRO" w:eastAsia="HG丸ｺﾞｼｯｸM-PRO" w:hAnsi="HG丸ｺﾞｼｯｸM-PRO"/>
          <w:sz w:val="22"/>
          <w:szCs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/>
                <w:sz w:val="11"/>
                <w:szCs w:val="22"/>
                <w:shd w:val="clear" w:color="auto" w:fill="FFFFFF"/>
              </w:rPr>
              <w:t>くるま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/>
                <w:sz w:val="22"/>
                <w:szCs w:val="22"/>
                <w:shd w:val="clear" w:color="auto" w:fill="FFFFFF"/>
              </w:rPr>
              <w:t>車</w:t>
            </w:r>
          </w:rubyBase>
        </w:ruby>
      </w:r>
      <w:r w:rsidR="009B6454" w:rsidRPr="00976191">
        <w:rPr>
          <w:rFonts w:ascii="HG丸ｺﾞｼｯｸM-PRO" w:eastAsia="HG丸ｺﾞｼｯｸM-PRO" w:hAnsi="HG丸ｺﾞｼｯｸM-PRO" w:hint="eastAsia"/>
          <w:sz w:val="22"/>
          <w:szCs w:val="22"/>
          <w:shd w:val="clear" w:color="auto" w:fill="FFFFFF"/>
        </w:rPr>
        <w:t>の</w:t>
      </w:r>
      <w:r w:rsidRPr="00976191">
        <w:rPr>
          <w:rFonts w:ascii="HG丸ｺﾞｼｯｸM-PRO" w:eastAsia="HG丸ｺﾞｼｯｸM-PRO" w:hAnsi="HG丸ｺﾞｼｯｸM-PRO"/>
          <w:sz w:val="22"/>
          <w:szCs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/>
                <w:sz w:val="11"/>
                <w:szCs w:val="22"/>
                <w:shd w:val="clear" w:color="auto" w:fill="FFFFFF"/>
              </w:rPr>
              <w:t>なか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/>
                <w:sz w:val="22"/>
                <w:szCs w:val="22"/>
                <w:shd w:val="clear" w:color="auto" w:fill="FFFFFF"/>
              </w:rPr>
              <w:t>中</w:t>
            </w:r>
          </w:rubyBase>
        </w:ruby>
      </w:r>
      <w:r w:rsidR="009B6454" w:rsidRPr="00976191">
        <w:rPr>
          <w:rFonts w:ascii="HG丸ｺﾞｼｯｸM-PRO" w:eastAsia="HG丸ｺﾞｼｯｸM-PRO" w:hAnsi="HG丸ｺﾞｼｯｸM-PRO" w:hint="eastAsia"/>
          <w:sz w:val="22"/>
          <w:szCs w:val="22"/>
          <w:shd w:val="clear" w:color="auto" w:fill="FFFFFF"/>
        </w:rPr>
        <w:t>に、</w:t>
      </w:r>
      <w:r w:rsidRPr="00976191">
        <w:rPr>
          <w:rFonts w:ascii="HG丸ｺﾞｼｯｸM-PRO" w:eastAsia="HG丸ｺﾞｼｯｸM-PRO" w:hAnsi="HG丸ｺﾞｼｯｸM-PRO"/>
          <w:sz w:val="22"/>
          <w:szCs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/>
                <w:sz w:val="11"/>
                <w:szCs w:val="22"/>
                <w:shd w:val="clear" w:color="auto" w:fill="FFFFFF"/>
              </w:rPr>
              <w:t>ひじょうよう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/>
                <w:sz w:val="22"/>
                <w:szCs w:val="22"/>
                <w:shd w:val="clear" w:color="auto" w:fill="FFFFFF"/>
              </w:rPr>
              <w:t>非常用</w:t>
            </w:r>
          </w:rubyBase>
        </w:ruby>
      </w:r>
      <w:r w:rsidR="009B6454" w:rsidRPr="00976191">
        <w:rPr>
          <w:rFonts w:ascii="HG丸ｺﾞｼｯｸM-PRO" w:eastAsia="HG丸ｺﾞｼｯｸM-PRO" w:hAnsi="HG丸ｺﾞｼｯｸM-PRO" w:hint="eastAsia"/>
          <w:sz w:val="22"/>
          <w:szCs w:val="22"/>
          <w:shd w:val="clear" w:color="auto" w:fill="FFFFFF"/>
        </w:rPr>
        <w:t>トイレや</w:t>
      </w:r>
      <w:r w:rsidRPr="00976191">
        <w:rPr>
          <w:rFonts w:ascii="HG丸ｺﾞｼｯｸM-PRO" w:eastAsia="HG丸ｺﾞｼｯｸM-PRO" w:hAnsi="HG丸ｺﾞｼｯｸM-PRO"/>
          <w:sz w:val="22"/>
          <w:szCs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/>
                <w:sz w:val="11"/>
                <w:szCs w:val="22"/>
                <w:shd w:val="clear" w:color="auto" w:fill="FFFFFF"/>
              </w:rPr>
              <w:t>からだ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/>
                <w:sz w:val="22"/>
                <w:szCs w:val="22"/>
                <w:shd w:val="clear" w:color="auto" w:fill="FFFFFF"/>
              </w:rPr>
              <w:t>体</w:t>
            </w:r>
          </w:rubyBase>
        </w:ruby>
      </w:r>
      <w:r w:rsidR="009B6454" w:rsidRPr="00976191">
        <w:rPr>
          <w:rFonts w:ascii="HG丸ｺﾞｼｯｸM-PRO" w:eastAsia="HG丸ｺﾞｼｯｸM-PRO" w:hAnsi="HG丸ｺﾞｼｯｸM-PRO" w:hint="eastAsia"/>
          <w:sz w:val="22"/>
          <w:szCs w:val="22"/>
          <w:shd w:val="clear" w:color="auto" w:fill="FFFFFF"/>
        </w:rPr>
        <w:t>ふきシート、</w:t>
      </w:r>
      <w:r w:rsidRPr="00976191">
        <w:rPr>
          <w:rFonts w:ascii="HG丸ｺﾞｼｯｸM-PRO" w:eastAsia="HG丸ｺﾞｼｯｸM-PRO" w:hAnsi="HG丸ｺﾞｼｯｸM-PRO"/>
          <w:sz w:val="22"/>
          <w:szCs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/>
                <w:sz w:val="11"/>
                <w:szCs w:val="22"/>
                <w:shd w:val="clear" w:color="auto" w:fill="FFFFFF"/>
              </w:rPr>
              <w:t>ひじょうしょく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/>
                <w:sz w:val="22"/>
                <w:szCs w:val="22"/>
                <w:shd w:val="clear" w:color="auto" w:fill="FFFFFF"/>
              </w:rPr>
              <w:t>非常食</w:t>
            </w:r>
          </w:rubyBase>
        </w:ruby>
      </w:r>
      <w:r w:rsidR="009B6454" w:rsidRPr="00976191">
        <w:rPr>
          <w:rFonts w:ascii="HG丸ｺﾞｼｯｸM-PRO" w:eastAsia="HG丸ｺﾞｼｯｸM-PRO" w:hAnsi="HG丸ｺﾞｼｯｸM-PRO" w:hint="eastAsia"/>
          <w:sz w:val="22"/>
          <w:szCs w:val="22"/>
          <w:shd w:val="clear" w:color="auto" w:fill="FFFFFF"/>
        </w:rPr>
        <w:t>、</w:t>
      </w:r>
      <w:r w:rsidRPr="00976191">
        <w:rPr>
          <w:rFonts w:ascii="HG丸ｺﾞｼｯｸM-PRO" w:eastAsia="HG丸ｺﾞｼｯｸM-PRO" w:hAnsi="HG丸ｺﾞｼｯｸM-PRO"/>
          <w:sz w:val="22"/>
          <w:szCs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/>
                <w:sz w:val="11"/>
                <w:szCs w:val="22"/>
                <w:shd w:val="clear" w:color="auto" w:fill="FFFFFF"/>
              </w:rPr>
              <w:t>みず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/>
                <w:sz w:val="22"/>
                <w:szCs w:val="22"/>
                <w:shd w:val="clear" w:color="auto" w:fill="FFFFFF"/>
              </w:rPr>
              <w:t>水</w:t>
            </w:r>
          </w:rubyBase>
        </w:ruby>
      </w:r>
      <w:r w:rsidR="009B6454" w:rsidRPr="00976191">
        <w:rPr>
          <w:rFonts w:ascii="HG丸ｺﾞｼｯｸM-PRO" w:eastAsia="HG丸ｺﾞｼｯｸM-PRO" w:hAnsi="HG丸ｺﾞｼｯｸM-PRO" w:hint="eastAsia"/>
          <w:sz w:val="22"/>
          <w:szCs w:val="22"/>
        </w:rPr>
        <w:t>、</w:t>
      </w:r>
      <w:r w:rsidRPr="00976191"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かいちゅう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/>
                <w:sz w:val="22"/>
                <w:szCs w:val="22"/>
              </w:rPr>
              <w:t>懐中</w:t>
            </w:r>
          </w:rubyBase>
        </w:ruby>
      </w:r>
      <w:r w:rsidRPr="00976191"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でんとう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/>
                <w:sz w:val="22"/>
                <w:szCs w:val="22"/>
              </w:rPr>
              <w:t>電灯</w:t>
            </w:r>
          </w:rubyBase>
        </w:ruby>
      </w:r>
      <w:r w:rsidR="009B6454" w:rsidRPr="00976191">
        <w:rPr>
          <w:rFonts w:ascii="HG丸ｺﾞｼｯｸM-PRO" w:eastAsia="HG丸ｺﾞｼｯｸM-PRO" w:hAnsi="HG丸ｺﾞｼｯｸM-PRO" w:hint="eastAsia"/>
          <w:sz w:val="22"/>
          <w:szCs w:val="22"/>
        </w:rPr>
        <w:t>、</w:t>
      </w:r>
      <w:r w:rsidRPr="00976191"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/>
                <w:sz w:val="11"/>
                <w:szCs w:val="22"/>
              </w:rPr>
              <w:t>もうふ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/>
                <w:sz w:val="22"/>
                <w:szCs w:val="22"/>
              </w:rPr>
              <w:t>毛布</w:t>
            </w:r>
          </w:rubyBase>
        </w:ruby>
      </w:r>
      <w:r w:rsidR="009B6454" w:rsidRPr="00976191">
        <w:rPr>
          <w:rFonts w:ascii="HG丸ｺﾞｼｯｸM-PRO" w:eastAsia="HG丸ｺﾞｼｯｸM-PRO" w:hAnsi="HG丸ｺﾞｼｯｸM-PRO" w:hint="eastAsia"/>
          <w:sz w:val="22"/>
          <w:szCs w:val="22"/>
        </w:rPr>
        <w:t>、Ｔシャツやパンツ</w:t>
      </w:r>
      <w:r w:rsidRPr="00976191"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ていど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/>
                <w:sz w:val="22"/>
                <w:szCs w:val="22"/>
              </w:rPr>
              <w:t>程度</w:t>
            </w:r>
          </w:rubyBase>
        </w:ruby>
      </w:r>
      <w:r w:rsidR="009B6454" w:rsidRPr="00976191">
        <w:rPr>
          <w:rFonts w:ascii="HG丸ｺﾞｼｯｸM-PRO" w:eastAsia="HG丸ｺﾞｼｯｸM-PRO" w:hAnsi="HG丸ｺﾞｼｯｸM-PRO" w:hint="eastAsia"/>
          <w:sz w:val="22"/>
          <w:szCs w:val="22"/>
        </w:rPr>
        <w:t>の</w:t>
      </w:r>
      <w:r w:rsidRPr="00976191"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きがえ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/>
                <w:sz w:val="22"/>
                <w:szCs w:val="22"/>
              </w:rPr>
              <w:t>着替え</w:t>
            </w:r>
          </w:rubyBase>
        </w:ruby>
      </w:r>
      <w:r w:rsidR="009B6454" w:rsidRPr="00976191">
        <w:rPr>
          <w:rFonts w:ascii="HG丸ｺﾞｼｯｸM-PRO" w:eastAsia="HG丸ｺﾞｼｯｸM-PRO" w:hAnsi="HG丸ｺﾞｼｯｸM-PRO" w:hint="eastAsia"/>
          <w:sz w:val="22"/>
          <w:szCs w:val="22"/>
        </w:rPr>
        <w:t>、</w:t>
      </w:r>
      <w:r w:rsidRPr="00976191"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あまぐ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/>
                <w:sz w:val="22"/>
                <w:szCs w:val="22"/>
              </w:rPr>
              <w:t>雨具</w:t>
            </w:r>
          </w:rubyBase>
        </w:ruby>
      </w:r>
      <w:r w:rsidR="009B6454" w:rsidRPr="00976191">
        <w:rPr>
          <w:rFonts w:ascii="HG丸ｺﾞｼｯｸM-PRO" w:eastAsia="HG丸ｺﾞｼｯｸM-PRO" w:hAnsi="HG丸ｺﾞｼｯｸM-PRO" w:hint="eastAsia"/>
          <w:sz w:val="22"/>
          <w:szCs w:val="22"/>
        </w:rPr>
        <w:t>、ペットボトルの</w:t>
      </w:r>
      <w:r w:rsidRPr="00976191"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みず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/>
                <w:sz w:val="22"/>
                <w:szCs w:val="22"/>
              </w:rPr>
              <w:t>水</w:t>
            </w:r>
          </w:rubyBase>
        </w:ruby>
      </w:r>
      <w:r w:rsidR="009B6454" w:rsidRPr="00976191">
        <w:rPr>
          <w:rFonts w:ascii="HG丸ｺﾞｼｯｸM-PRO" w:eastAsia="HG丸ｺﾞｼｯｸM-PRO" w:hAnsi="HG丸ｺﾞｼｯｸM-PRO" w:hint="eastAsia"/>
          <w:sz w:val="22"/>
          <w:szCs w:val="22"/>
        </w:rPr>
        <w:t>など</w:t>
      </w:r>
      <w:r w:rsidR="009B6454" w:rsidRPr="00976191">
        <w:rPr>
          <w:rFonts w:ascii="HG丸ｺﾞｼｯｸM-PRO" w:eastAsia="HG丸ｺﾞｼｯｸM-PRO" w:hAnsi="HG丸ｺﾞｼｯｸM-PRO" w:hint="eastAsia"/>
          <w:sz w:val="22"/>
          <w:szCs w:val="22"/>
          <w:shd w:val="clear" w:color="auto" w:fill="FFFFFF"/>
        </w:rPr>
        <w:t>を</w:t>
      </w:r>
      <w:r w:rsidRPr="00976191">
        <w:rPr>
          <w:rFonts w:ascii="HG丸ｺﾞｼｯｸM-PRO" w:eastAsia="HG丸ｺﾞｼｯｸM-PRO" w:hAnsi="HG丸ｺﾞｼｯｸM-PRO"/>
          <w:sz w:val="22"/>
          <w:szCs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/>
                <w:sz w:val="11"/>
                <w:szCs w:val="22"/>
                <w:shd w:val="clear" w:color="auto" w:fill="FFFFFF"/>
              </w:rPr>
              <w:t>つ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/>
                <w:sz w:val="22"/>
                <w:szCs w:val="22"/>
                <w:shd w:val="clear" w:color="auto" w:fill="FFFFFF"/>
              </w:rPr>
              <w:t>積</w:t>
            </w:r>
          </w:rubyBase>
        </w:ruby>
      </w:r>
      <w:r w:rsidR="009B6454" w:rsidRPr="00976191">
        <w:rPr>
          <w:rFonts w:ascii="HG丸ｺﾞｼｯｸM-PRO" w:eastAsia="HG丸ｺﾞｼｯｸM-PRO" w:hAnsi="HG丸ｺﾞｼｯｸM-PRO" w:hint="eastAsia"/>
          <w:sz w:val="22"/>
          <w:szCs w:val="22"/>
          <w:shd w:val="clear" w:color="auto" w:fill="FFFFFF"/>
        </w:rPr>
        <w:t>んでおくと</w:t>
      </w:r>
      <w:r w:rsidRPr="00976191">
        <w:rPr>
          <w:rFonts w:ascii="HG丸ｺﾞｼｯｸM-PRO" w:eastAsia="HG丸ｺﾞｼｯｸM-PRO" w:hAnsi="HG丸ｺﾞｼｯｸM-PRO"/>
          <w:sz w:val="22"/>
          <w:szCs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/>
                <w:sz w:val="11"/>
                <w:szCs w:val="22"/>
                <w:shd w:val="clear" w:color="auto" w:fill="FFFFFF"/>
              </w:rPr>
              <w:t>あんしん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/>
                <w:sz w:val="22"/>
                <w:szCs w:val="22"/>
                <w:shd w:val="clear" w:color="auto" w:fill="FFFFFF"/>
              </w:rPr>
              <w:t>安心</w:t>
            </w:r>
          </w:rubyBase>
        </w:ruby>
      </w:r>
      <w:r w:rsidR="009B6454" w:rsidRPr="00976191">
        <w:rPr>
          <w:rFonts w:ascii="HG丸ｺﾞｼｯｸM-PRO" w:eastAsia="HG丸ｺﾞｼｯｸM-PRO" w:hAnsi="HG丸ｺﾞｼｯｸM-PRO" w:hint="eastAsia"/>
          <w:sz w:val="22"/>
          <w:szCs w:val="22"/>
          <w:shd w:val="clear" w:color="auto" w:fill="FFFFFF"/>
        </w:rPr>
        <w:t>です。ただし、</w:t>
      </w:r>
      <w:r w:rsidRPr="00976191">
        <w:rPr>
          <w:rFonts w:ascii="HG丸ｺﾞｼｯｸM-PRO" w:eastAsia="HG丸ｺﾞｼｯｸM-PRO" w:hAnsi="HG丸ｺﾞｼｯｸM-PRO"/>
          <w:sz w:val="22"/>
          <w:szCs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/>
                <w:sz w:val="11"/>
                <w:szCs w:val="22"/>
                <w:shd w:val="clear" w:color="auto" w:fill="FFFFFF"/>
              </w:rPr>
              <w:t>しゃない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/>
                <w:sz w:val="22"/>
                <w:szCs w:val="22"/>
                <w:shd w:val="clear" w:color="auto" w:fill="FFFFFF"/>
              </w:rPr>
              <w:t>車内</w:t>
            </w:r>
          </w:rubyBase>
        </w:ruby>
      </w:r>
      <w:r w:rsidR="009B6454" w:rsidRPr="00976191">
        <w:rPr>
          <w:rFonts w:ascii="HG丸ｺﾞｼｯｸM-PRO" w:eastAsia="HG丸ｺﾞｼｯｸM-PRO" w:hAnsi="HG丸ｺﾞｼｯｸM-PRO" w:hint="eastAsia"/>
          <w:sz w:val="22"/>
          <w:szCs w:val="22"/>
          <w:shd w:val="clear" w:color="auto" w:fill="FFFFFF"/>
        </w:rPr>
        <w:t>は</w:t>
      </w:r>
      <w:r w:rsidRPr="00976191">
        <w:rPr>
          <w:rFonts w:ascii="HG丸ｺﾞｼｯｸM-PRO" w:eastAsia="HG丸ｺﾞｼｯｸM-PRO" w:hAnsi="HG丸ｺﾞｼｯｸM-PRO"/>
          <w:sz w:val="22"/>
          <w:szCs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/>
                <w:sz w:val="11"/>
                <w:szCs w:val="22"/>
                <w:shd w:val="clear" w:color="auto" w:fill="FFFFFF"/>
              </w:rPr>
              <w:t>おんど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/>
                <w:sz w:val="22"/>
                <w:szCs w:val="22"/>
                <w:shd w:val="clear" w:color="auto" w:fill="FFFFFF"/>
              </w:rPr>
              <w:t>温度</w:t>
            </w:r>
          </w:rubyBase>
        </w:ruby>
      </w:r>
      <w:r w:rsidR="009B6454" w:rsidRPr="00976191">
        <w:rPr>
          <w:rFonts w:ascii="HG丸ｺﾞｼｯｸM-PRO" w:eastAsia="HG丸ｺﾞｼｯｸM-PRO" w:hAnsi="HG丸ｺﾞｼｯｸM-PRO" w:hint="eastAsia"/>
          <w:sz w:val="22"/>
          <w:szCs w:val="22"/>
          <w:shd w:val="clear" w:color="auto" w:fill="FFFFFF"/>
        </w:rPr>
        <w:t>が</w:t>
      </w:r>
      <w:r w:rsidRPr="00976191">
        <w:rPr>
          <w:rFonts w:ascii="HG丸ｺﾞｼｯｸM-PRO" w:eastAsia="HG丸ｺﾞｼｯｸM-PRO" w:hAnsi="HG丸ｺﾞｼｯｸM-PRO"/>
          <w:sz w:val="22"/>
          <w:szCs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/>
                <w:sz w:val="11"/>
                <w:szCs w:val="22"/>
                <w:shd w:val="clear" w:color="auto" w:fill="FFFFFF"/>
              </w:rPr>
              <w:t>たか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/>
                <w:sz w:val="22"/>
                <w:szCs w:val="22"/>
                <w:shd w:val="clear" w:color="auto" w:fill="FFFFFF"/>
              </w:rPr>
              <w:t>高</w:t>
            </w:r>
          </w:rubyBase>
        </w:ruby>
      </w:r>
      <w:r w:rsidR="009B6454" w:rsidRPr="00976191">
        <w:rPr>
          <w:rFonts w:ascii="HG丸ｺﾞｼｯｸM-PRO" w:eastAsia="HG丸ｺﾞｼｯｸM-PRO" w:hAnsi="HG丸ｺﾞｼｯｸM-PRO" w:hint="eastAsia"/>
          <w:sz w:val="22"/>
          <w:szCs w:val="22"/>
          <w:shd w:val="clear" w:color="auto" w:fill="FFFFFF"/>
        </w:rPr>
        <w:t>くなるので、</w:t>
      </w:r>
      <w:r w:rsidR="009B6454" w:rsidRPr="00976191">
        <w:rPr>
          <w:rStyle w:val="bold"/>
          <w:rFonts w:ascii="HG丸ｺﾞｼｯｸM-PRO" w:eastAsia="HG丸ｺﾞｼｯｸM-PRO" w:hAnsi="HG丸ｺﾞｼｯｸM-PRO" w:hint="eastAsia"/>
          <w:b/>
          <w:bCs/>
          <w:sz w:val="22"/>
          <w:szCs w:val="22"/>
          <w:shd w:val="clear" w:color="auto" w:fill="FFFFFF"/>
        </w:rPr>
        <w:t>こまめな</w:t>
      </w:r>
      <w:r w:rsidRPr="00976191">
        <w:rPr>
          <w:rStyle w:val="bold"/>
          <w:rFonts w:ascii="HG丸ｺﾞｼｯｸM-PRO" w:eastAsia="HG丸ｺﾞｼｯｸM-PRO" w:hAnsi="HG丸ｺﾞｼｯｸM-PRO"/>
          <w:b/>
          <w:bCs/>
          <w:sz w:val="22"/>
          <w:szCs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Style w:val="bold"/>
                <w:rFonts w:ascii="HG丸ｺﾞｼｯｸM-PRO" w:eastAsia="HG丸ｺﾞｼｯｸM-PRO" w:hAnsi="HG丸ｺﾞｼｯｸM-PRO"/>
                <w:b/>
                <w:bCs/>
                <w:sz w:val="11"/>
                <w:szCs w:val="22"/>
                <w:shd w:val="clear" w:color="auto" w:fill="FFFFFF"/>
              </w:rPr>
              <w:t>みなお</w:t>
            </w:r>
          </w:rt>
          <w:rubyBase>
            <w:r w:rsidR="00397A3F" w:rsidRPr="00976191">
              <w:rPr>
                <w:rStyle w:val="bold"/>
                <w:rFonts w:ascii="HG丸ｺﾞｼｯｸM-PRO" w:eastAsia="HG丸ｺﾞｼｯｸM-PRO" w:hAnsi="HG丸ｺﾞｼｯｸM-PRO"/>
                <w:b/>
                <w:bCs/>
                <w:sz w:val="22"/>
                <w:szCs w:val="22"/>
                <w:shd w:val="clear" w:color="auto" w:fill="FFFFFF"/>
              </w:rPr>
              <w:t>見直</w:t>
            </w:r>
          </w:rubyBase>
        </w:ruby>
      </w:r>
      <w:r w:rsidR="009B6454" w:rsidRPr="00976191">
        <w:rPr>
          <w:rStyle w:val="bold"/>
          <w:rFonts w:ascii="HG丸ｺﾞｼｯｸM-PRO" w:eastAsia="HG丸ｺﾞｼｯｸM-PRO" w:hAnsi="HG丸ｺﾞｼｯｸM-PRO" w:hint="eastAsia"/>
          <w:b/>
          <w:bCs/>
          <w:sz w:val="22"/>
          <w:szCs w:val="22"/>
          <w:shd w:val="clear" w:color="auto" w:fill="FFFFFF"/>
        </w:rPr>
        <w:t>しが</w:t>
      </w:r>
      <w:r w:rsidRPr="00976191">
        <w:rPr>
          <w:rStyle w:val="bold"/>
          <w:rFonts w:ascii="HG丸ｺﾞｼｯｸM-PRO" w:eastAsia="HG丸ｺﾞｼｯｸM-PRO" w:hAnsi="HG丸ｺﾞｼｯｸM-PRO"/>
          <w:b/>
          <w:bCs/>
          <w:sz w:val="22"/>
          <w:szCs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Style w:val="bold"/>
                <w:rFonts w:ascii="HG丸ｺﾞｼｯｸM-PRO" w:eastAsia="HG丸ｺﾞｼｯｸM-PRO" w:hAnsi="HG丸ｺﾞｼｯｸM-PRO"/>
                <w:b/>
                <w:bCs/>
                <w:sz w:val="11"/>
                <w:szCs w:val="22"/>
                <w:shd w:val="clear" w:color="auto" w:fill="FFFFFF"/>
              </w:rPr>
              <w:t>ひつよう</w:t>
            </w:r>
          </w:rt>
          <w:rubyBase>
            <w:r w:rsidR="00397A3F" w:rsidRPr="00976191">
              <w:rPr>
                <w:rStyle w:val="bold"/>
                <w:rFonts w:ascii="HG丸ｺﾞｼｯｸM-PRO" w:eastAsia="HG丸ｺﾞｼｯｸM-PRO" w:hAnsi="HG丸ｺﾞｼｯｸM-PRO"/>
                <w:b/>
                <w:bCs/>
                <w:sz w:val="22"/>
                <w:szCs w:val="22"/>
                <w:shd w:val="clear" w:color="auto" w:fill="FFFFFF"/>
              </w:rPr>
              <w:t>必要</w:t>
            </w:r>
          </w:rubyBase>
        </w:ruby>
      </w:r>
      <w:r w:rsidR="009B6454" w:rsidRPr="00976191">
        <w:rPr>
          <w:rFonts w:ascii="HG丸ｺﾞｼｯｸM-PRO" w:eastAsia="HG丸ｺﾞｼｯｸM-PRO" w:hAnsi="HG丸ｺﾞｼｯｸM-PRO" w:hint="eastAsia"/>
          <w:sz w:val="22"/>
          <w:szCs w:val="22"/>
          <w:shd w:val="clear" w:color="auto" w:fill="FFFFFF"/>
        </w:rPr>
        <w:t>です。</w:t>
      </w:r>
    </w:p>
    <w:p w:rsidR="009B6454" w:rsidRPr="00976191" w:rsidRDefault="009B6454" w:rsidP="00434368">
      <w:pPr>
        <w:pStyle w:val="Web"/>
        <w:shd w:val="clear" w:color="auto" w:fill="FFFFFF"/>
        <w:spacing w:before="0" w:beforeAutospacing="0" w:after="0" w:afterAutospacing="0" w:line="440" w:lineRule="exact"/>
        <w:textAlignment w:val="baseline"/>
        <w:rPr>
          <w:rFonts w:ascii="HG丸ｺﾞｼｯｸM-PRO" w:eastAsia="HG丸ｺﾞｼｯｸM-PRO" w:hAnsi="HG丸ｺﾞｼｯｸM-PRO"/>
          <w:sz w:val="22"/>
          <w:szCs w:val="22"/>
          <w:shd w:val="clear" w:color="auto" w:fill="FFFFFF"/>
        </w:rPr>
      </w:pPr>
    </w:p>
    <w:p w:rsidR="009B6454" w:rsidRPr="00976191" w:rsidRDefault="009B6454" w:rsidP="00434368">
      <w:pPr>
        <w:pStyle w:val="Web"/>
        <w:shd w:val="clear" w:color="auto" w:fill="FFFFFF"/>
        <w:spacing w:before="0" w:beforeAutospacing="0" w:after="0" w:afterAutospacing="0" w:line="440" w:lineRule="exact"/>
        <w:textAlignment w:val="baseline"/>
        <w:rPr>
          <w:rFonts w:ascii="HG丸ｺﾞｼｯｸM-PRO" w:eastAsia="HG丸ｺﾞｼｯｸM-PRO" w:hAnsi="HG丸ｺﾞｼｯｸM-PRO"/>
          <w:b/>
          <w:bCs/>
          <w:sz w:val="22"/>
          <w:szCs w:val="22"/>
          <w:shd w:val="clear" w:color="auto" w:fill="FFFFFF"/>
        </w:rPr>
      </w:pPr>
      <w:r w:rsidRPr="00976191">
        <w:rPr>
          <w:rFonts w:ascii="HG丸ｺﾞｼｯｸM-PRO" w:eastAsia="HG丸ｺﾞｼｯｸM-PRO" w:hAnsi="HG丸ｺﾞｼｯｸM-PRO" w:hint="eastAsia"/>
          <w:b/>
          <w:bCs/>
          <w:sz w:val="22"/>
          <w:szCs w:val="22"/>
          <w:shd w:val="clear" w:color="auto" w:fill="FFFFFF"/>
        </w:rPr>
        <w:t>【ガソリンは</w:t>
      </w:r>
      <w:r w:rsidR="00397A3F" w:rsidRPr="00976191">
        <w:rPr>
          <w:rFonts w:ascii="HG丸ｺﾞｼｯｸM-PRO" w:eastAsia="HG丸ｺﾞｼｯｸM-PRO" w:hAnsi="HG丸ｺﾞｼｯｸM-PRO"/>
          <w:b/>
          <w:bCs/>
          <w:sz w:val="22"/>
          <w:szCs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/>
                <w:b/>
                <w:bCs/>
                <w:sz w:val="11"/>
                <w:szCs w:val="22"/>
                <w:shd w:val="clear" w:color="auto" w:fill="FFFFFF"/>
              </w:rPr>
              <w:t>はんぶん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/>
                <w:b/>
                <w:bCs/>
                <w:sz w:val="22"/>
                <w:szCs w:val="22"/>
                <w:shd w:val="clear" w:color="auto" w:fill="FFFFFF"/>
              </w:rPr>
              <w:t>半分</w:t>
            </w:r>
          </w:rubyBase>
        </w:ruby>
      </w:r>
      <w:r w:rsidRPr="00976191">
        <w:rPr>
          <w:rFonts w:ascii="HG丸ｺﾞｼｯｸM-PRO" w:eastAsia="HG丸ｺﾞｼｯｸM-PRO" w:hAnsi="HG丸ｺﾞｼｯｸM-PRO" w:hint="eastAsia"/>
          <w:b/>
          <w:bCs/>
          <w:sz w:val="22"/>
          <w:szCs w:val="22"/>
          <w:shd w:val="clear" w:color="auto" w:fill="FFFFFF"/>
        </w:rPr>
        <w:t>になったら</w:t>
      </w:r>
      <w:r w:rsidR="00397A3F" w:rsidRPr="00976191">
        <w:rPr>
          <w:rFonts w:ascii="HG丸ｺﾞｼｯｸM-PRO" w:eastAsia="HG丸ｺﾞｼｯｸM-PRO" w:hAnsi="HG丸ｺﾞｼｯｸM-PRO"/>
          <w:b/>
          <w:bCs/>
          <w:sz w:val="22"/>
          <w:szCs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/>
                <w:b/>
                <w:bCs/>
                <w:sz w:val="11"/>
                <w:szCs w:val="22"/>
                <w:shd w:val="clear" w:color="auto" w:fill="FFFFFF"/>
              </w:rPr>
              <w:t>きゅうゆ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/>
                <w:b/>
                <w:bCs/>
                <w:sz w:val="22"/>
                <w:szCs w:val="22"/>
                <w:shd w:val="clear" w:color="auto" w:fill="FFFFFF"/>
              </w:rPr>
              <w:t>給油</w:t>
            </w:r>
          </w:rubyBase>
        </w:ruby>
      </w:r>
      <w:r w:rsidRPr="00976191">
        <w:rPr>
          <w:rFonts w:ascii="HG丸ｺﾞｼｯｸM-PRO" w:eastAsia="HG丸ｺﾞｼｯｸM-PRO" w:hAnsi="HG丸ｺﾞｼｯｸM-PRO" w:hint="eastAsia"/>
          <w:b/>
          <w:bCs/>
          <w:sz w:val="22"/>
          <w:szCs w:val="22"/>
          <w:shd w:val="clear" w:color="auto" w:fill="FFFFFF"/>
        </w:rPr>
        <w:t>を！】</w:t>
      </w:r>
    </w:p>
    <w:p w:rsidR="00BE0B5B" w:rsidRPr="00B10790" w:rsidRDefault="00B10790" w:rsidP="00B10790">
      <w:pPr>
        <w:pStyle w:val="Web"/>
        <w:shd w:val="clear" w:color="auto" w:fill="FFFFFF"/>
        <w:spacing w:before="0" w:beforeAutospacing="0" w:after="0" w:afterAutospacing="0" w:line="440" w:lineRule="exact"/>
        <w:textAlignment w:val="baseline"/>
        <w:rPr>
          <w:rFonts w:ascii="HG丸ｺﾞｼｯｸM-PRO" w:eastAsia="HG丸ｺﾞｼｯｸM-PRO" w:hAnsi="HG丸ｺﾞｼｯｸM-PRO"/>
          <w:color w:val="333333"/>
          <w:sz w:val="22"/>
          <w:szCs w:val="22"/>
          <w:shd w:val="clear" w:color="auto" w:fill="FFFFFF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8BD50FA" wp14:editId="31D833EE">
                <wp:simplePos x="0" y="0"/>
                <wp:positionH relativeFrom="column">
                  <wp:posOffset>3165475</wp:posOffset>
                </wp:positionH>
                <wp:positionV relativeFrom="paragraph">
                  <wp:posOffset>733425</wp:posOffset>
                </wp:positionV>
                <wp:extent cx="276225" cy="323850"/>
                <wp:effectExtent l="0" t="0" r="28575" b="19050"/>
                <wp:wrapNone/>
                <wp:docPr id="234" name="円/楕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238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63F3" w:rsidRPr="00692534" w:rsidRDefault="000C63F3" w:rsidP="00AD4F3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34" o:spid="_x0000_s1137" style="position:absolute;margin-left:249.25pt;margin-top:57.75pt;width:21.75pt;height:25.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" fillcolor="window" strokecolor="#f79646" strokeweight="2pt">
                <v:textbox inset="0,0,0,0">
                  <w:txbxContent>
                    <w:p w:rsidR="000C63F3" w:rsidRPr="00692534" w:rsidRDefault="000C63F3" w:rsidP="00AD4F3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７</w:t>
                      </w:r>
                    </w:p>
                  </w:txbxContent>
                </v:textbox>
              </v:oval>
            </w:pict>
          </mc:Fallback>
        </mc:AlternateContent>
      </w:r>
      <w:r w:rsidR="00397A3F" w:rsidRPr="00976191">
        <w:rPr>
          <w:rFonts w:ascii="HG丸ｺﾞｼｯｸM-PRO" w:eastAsia="HG丸ｺﾞｼｯｸM-PRO" w:hAnsi="HG丸ｺﾞｼｯｸM-PRO"/>
          <w:sz w:val="22"/>
          <w:szCs w:val="22"/>
        </w:rPr>
        <w:t>ガソリンがない</w:t>
      </w:r>
      <w:r w:rsidR="00397A3F" w:rsidRPr="00976191">
        <w:rPr>
          <w:rFonts w:ascii="HG丸ｺﾞｼｯｸM-PRO" w:eastAsia="HG丸ｺﾞｼｯｸM-PRO" w:hAnsi="HG丸ｺﾞｼｯｸM-PRO" w:hint="eastAsia"/>
          <w:sz w:val="22"/>
          <w:szCs w:val="22"/>
        </w:rPr>
        <w:t>と、</w:t>
      </w:r>
      <w:r w:rsidR="00397A3F" w:rsidRPr="00976191"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きゅうすい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/>
                <w:sz w:val="22"/>
                <w:szCs w:val="22"/>
              </w:rPr>
              <w:t>給水</w:t>
            </w:r>
          </w:rubyBase>
        </w:ruby>
      </w:r>
      <w:r w:rsidR="009B6454" w:rsidRPr="00976191">
        <w:rPr>
          <w:rFonts w:ascii="HG丸ｺﾞｼｯｸM-PRO" w:eastAsia="HG丸ｺﾞｼｯｸM-PRO" w:hAnsi="HG丸ｺﾞｼｯｸM-PRO"/>
          <w:sz w:val="22"/>
          <w:szCs w:val="22"/>
        </w:rPr>
        <w:t>や</w:t>
      </w:r>
      <w:r w:rsidR="00397A3F" w:rsidRPr="00976191"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か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/>
                <w:sz w:val="22"/>
                <w:szCs w:val="22"/>
              </w:rPr>
              <w:t>買</w:t>
            </w:r>
          </w:rubyBase>
        </w:ruby>
      </w:r>
      <w:r w:rsidR="009B6454" w:rsidRPr="00976191">
        <w:rPr>
          <w:rFonts w:ascii="HG丸ｺﾞｼｯｸM-PRO" w:eastAsia="HG丸ｺﾞｼｯｸM-PRO" w:hAnsi="HG丸ｺﾞｼｯｸM-PRO"/>
          <w:sz w:val="22"/>
          <w:szCs w:val="22"/>
        </w:rPr>
        <w:t>い</w:t>
      </w:r>
      <w:r w:rsidR="00397A3F" w:rsidRPr="00976191"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/>
                <w:sz w:val="11"/>
                <w:szCs w:val="22"/>
              </w:rPr>
              <w:t>もの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/>
                <w:sz w:val="22"/>
                <w:szCs w:val="22"/>
              </w:rPr>
              <w:t>物</w:t>
            </w:r>
          </w:rubyBase>
        </w:ruby>
      </w:r>
      <w:r w:rsidR="009B6454" w:rsidRPr="00976191">
        <w:rPr>
          <w:rFonts w:ascii="HG丸ｺﾞｼｯｸM-PRO" w:eastAsia="HG丸ｺﾞｼｯｸM-PRO" w:hAnsi="HG丸ｺﾞｼｯｸM-PRO"/>
          <w:sz w:val="22"/>
          <w:szCs w:val="22"/>
        </w:rPr>
        <w:t>にも</w:t>
      </w:r>
      <w:r w:rsidR="00397A3F" w:rsidRPr="00976191"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とほ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/>
                <w:sz w:val="22"/>
                <w:szCs w:val="22"/>
              </w:rPr>
              <w:t>徒歩</w:t>
            </w:r>
          </w:rubyBase>
        </w:ruby>
      </w:r>
      <w:r w:rsidR="009B6454" w:rsidRPr="00976191">
        <w:rPr>
          <w:rFonts w:ascii="HG丸ｺﾞｼｯｸM-PRO" w:eastAsia="HG丸ｺﾞｼｯｸM-PRO" w:hAnsi="HG丸ｺﾞｼｯｸM-PRO"/>
          <w:sz w:val="22"/>
          <w:szCs w:val="22"/>
        </w:rPr>
        <w:t>で</w:t>
      </w:r>
      <w:r w:rsidR="00397A3F" w:rsidRPr="00976191"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い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/>
                <w:sz w:val="22"/>
                <w:szCs w:val="22"/>
              </w:rPr>
              <w:t>行</w:t>
            </w:r>
          </w:rubyBase>
        </w:ruby>
      </w:r>
      <w:r w:rsidR="009B6454" w:rsidRPr="00976191">
        <w:rPr>
          <w:rFonts w:ascii="HG丸ｺﾞｼｯｸM-PRO" w:eastAsia="HG丸ｺﾞｼｯｸM-PRO" w:hAnsi="HG丸ｺﾞｼｯｸM-PRO"/>
          <w:sz w:val="22"/>
          <w:szCs w:val="22"/>
        </w:rPr>
        <w:t>くしかなく、</w:t>
      </w:r>
      <w:r w:rsidR="00397A3F" w:rsidRPr="00976191"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がいしゅつ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/>
                <w:sz w:val="22"/>
                <w:szCs w:val="22"/>
              </w:rPr>
              <w:t>外出</w:t>
            </w:r>
          </w:rubyBase>
        </w:ruby>
      </w:r>
      <w:r w:rsidR="009B6454" w:rsidRPr="00976191">
        <w:rPr>
          <w:rFonts w:ascii="HG丸ｺﾞｼｯｸM-PRO" w:eastAsia="HG丸ｺﾞｼｯｸM-PRO" w:hAnsi="HG丸ｺﾞｼｯｸM-PRO"/>
          <w:sz w:val="22"/>
          <w:szCs w:val="22"/>
        </w:rPr>
        <w:t>は</w:t>
      </w:r>
      <w:r w:rsidR="00397A3F" w:rsidRPr="00976191"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こんなん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/>
                <w:sz w:val="22"/>
                <w:szCs w:val="22"/>
              </w:rPr>
              <w:t>困難</w:t>
            </w:r>
          </w:rubyBase>
        </w:ruby>
      </w:r>
      <w:r w:rsidR="009B6454" w:rsidRPr="00976191">
        <w:rPr>
          <w:rFonts w:ascii="HG丸ｺﾞｼｯｸM-PRO" w:eastAsia="HG丸ｺﾞｼｯｸM-PRO" w:hAnsi="HG丸ｺﾞｼｯｸM-PRO"/>
          <w:sz w:val="22"/>
          <w:szCs w:val="22"/>
        </w:rPr>
        <w:t>を</w:t>
      </w:r>
      <w:r w:rsidR="00397A3F" w:rsidRPr="00976191"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きわ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/>
                <w:sz w:val="22"/>
                <w:szCs w:val="22"/>
              </w:rPr>
              <w:t>極</w:t>
            </w:r>
          </w:rubyBase>
        </w:ruby>
      </w:r>
      <w:r w:rsidR="009B6454" w:rsidRPr="00976191">
        <w:rPr>
          <w:rFonts w:ascii="HG丸ｺﾞｼｯｸM-PRO" w:eastAsia="HG丸ｺﾞｼｯｸM-PRO" w:hAnsi="HG丸ｺﾞｼｯｸM-PRO"/>
          <w:sz w:val="22"/>
          <w:szCs w:val="22"/>
        </w:rPr>
        <w:t>め、ストレスも</w:t>
      </w:r>
      <w:r w:rsidR="00397A3F" w:rsidRPr="00976191"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た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/>
                <w:sz w:val="22"/>
                <w:szCs w:val="22"/>
              </w:rPr>
              <w:t>溜</w:t>
            </w:r>
          </w:rubyBase>
        </w:ruby>
      </w:r>
      <w:r w:rsidR="009B6454" w:rsidRPr="00976191">
        <w:rPr>
          <w:rFonts w:ascii="HG丸ｺﾞｼｯｸM-PRO" w:eastAsia="HG丸ｺﾞｼｯｸM-PRO" w:hAnsi="HG丸ｺﾞｼｯｸM-PRO"/>
          <w:sz w:val="22"/>
          <w:szCs w:val="22"/>
        </w:rPr>
        <w:t>まります。</w:t>
      </w:r>
      <w:r w:rsidR="00397A3F" w:rsidRPr="00976191"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ふだん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/>
                <w:sz w:val="22"/>
                <w:szCs w:val="22"/>
              </w:rPr>
              <w:t>普段</w:t>
            </w:r>
          </w:rubyBase>
        </w:ruby>
      </w:r>
      <w:r w:rsidR="009B6454" w:rsidRPr="00976191">
        <w:rPr>
          <w:rFonts w:ascii="HG丸ｺﾞｼｯｸM-PRO" w:eastAsia="HG丸ｺﾞｼｯｸM-PRO" w:hAnsi="HG丸ｺﾞｼｯｸM-PRO"/>
          <w:sz w:val="22"/>
          <w:szCs w:val="22"/>
        </w:rPr>
        <w:t>からガソリンを</w:t>
      </w:r>
      <w:r w:rsidR="00397A3F" w:rsidRPr="00976191"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はんぶん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/>
                <w:sz w:val="22"/>
                <w:szCs w:val="22"/>
              </w:rPr>
              <w:t>半分</w:t>
            </w:r>
          </w:rubyBase>
        </w:ruby>
      </w:r>
      <w:r w:rsidR="00397A3F" w:rsidRPr="00976191">
        <w:rPr>
          <w:rFonts w:ascii="HG丸ｺﾞｼｯｸM-PRO" w:eastAsia="HG丸ｺﾞｼｯｸM-PRO" w:hAnsi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976191">
              <w:rPr>
                <w:rFonts w:ascii="HG丸ｺﾞｼｯｸM-PRO" w:eastAsia="HG丸ｺﾞｼｯｸM-PRO" w:hAnsi="HG丸ｺﾞｼｯｸM-PRO"/>
                <w:sz w:val="11"/>
                <w:szCs w:val="22"/>
              </w:rPr>
              <w:t>いじょう</w:t>
            </w:r>
          </w:rt>
          <w:rubyBase>
            <w:r w:rsidR="00397A3F" w:rsidRPr="00976191">
              <w:rPr>
                <w:rFonts w:ascii="HG丸ｺﾞｼｯｸM-PRO" w:eastAsia="HG丸ｺﾞｼｯｸM-PRO" w:hAnsi="HG丸ｺﾞｼｯｸM-PRO"/>
                <w:sz w:val="22"/>
                <w:szCs w:val="22"/>
              </w:rPr>
              <w:t>以上</w:t>
            </w:r>
          </w:rubyBase>
        </w:ruby>
      </w:r>
      <w:r w:rsidR="009B6454" w:rsidRPr="00976191">
        <w:rPr>
          <w:rFonts w:ascii="HG丸ｺﾞｼｯｸM-PRO" w:eastAsia="HG丸ｺﾞｼｯｸM-PRO" w:hAnsi="HG丸ｺﾞｼｯｸM-PRO"/>
          <w:sz w:val="22"/>
          <w:szCs w:val="22"/>
        </w:rPr>
        <w:t>キープで</w:t>
      </w:r>
      <w:r w:rsidR="009B6454" w:rsidRPr="00B66D27">
        <w:rPr>
          <w:rFonts w:ascii="HG丸ｺﾞｼｯｸM-PRO" w:eastAsia="HG丸ｺﾞｼｯｸM-PRO" w:hAnsi="HG丸ｺﾞｼｯｸM-PRO"/>
          <w:color w:val="000000"/>
          <w:sz w:val="22"/>
          <w:szCs w:val="22"/>
        </w:rPr>
        <w:t>きていれば、</w:t>
      </w:r>
      <w:r w:rsidR="00397A3F">
        <w:rPr>
          <w:rFonts w:ascii="HG丸ｺﾞｼｯｸM-PRO" w:eastAsia="HG丸ｺﾞｼｯｸM-PRO" w:hAnsi="HG丸ｺﾞｼｯｸM-PRO"/>
          <w:color w:val="00000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397A3F">
              <w:rPr>
                <w:rFonts w:ascii="HG丸ｺﾞｼｯｸM-PRO" w:eastAsia="HG丸ｺﾞｼｯｸM-PRO" w:hAnsi="HG丸ｺﾞｼｯｸM-PRO"/>
                <w:color w:val="000000"/>
                <w:sz w:val="11"/>
                <w:szCs w:val="22"/>
              </w:rPr>
              <w:t>ひなん</w:t>
            </w:r>
          </w:rt>
          <w:rubyBase>
            <w:r w:rsidR="00397A3F">
              <w:rPr>
                <w:rFonts w:ascii="HG丸ｺﾞｼｯｸM-PRO" w:eastAsia="HG丸ｺﾞｼｯｸM-PRO" w:hAnsi="HG丸ｺﾞｼｯｸM-PRO"/>
                <w:color w:val="000000"/>
                <w:sz w:val="22"/>
                <w:szCs w:val="22"/>
              </w:rPr>
              <w:t>避難</w:t>
            </w:r>
          </w:rubyBase>
        </w:ruby>
      </w:r>
      <w:r w:rsidR="009B6454" w:rsidRPr="00B66D27">
        <w:rPr>
          <w:rFonts w:ascii="HG丸ｺﾞｼｯｸM-PRO" w:eastAsia="HG丸ｺﾞｼｯｸM-PRO" w:hAnsi="HG丸ｺﾞｼｯｸM-PRO"/>
          <w:color w:val="000000"/>
          <w:sz w:val="22"/>
          <w:szCs w:val="22"/>
        </w:rPr>
        <w:t>するにも</w:t>
      </w:r>
      <w:r w:rsidR="00397A3F">
        <w:rPr>
          <w:rFonts w:ascii="HG丸ｺﾞｼｯｸM-PRO" w:eastAsia="HG丸ｺﾞｼｯｸM-PRO" w:hAnsi="HG丸ｺﾞｼｯｸM-PRO"/>
          <w:color w:val="00000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397A3F">
              <w:rPr>
                <w:rFonts w:ascii="HG丸ｺﾞｼｯｸM-PRO" w:eastAsia="HG丸ｺﾞｼｯｸM-PRO" w:hAnsi="HG丸ｺﾞｼｯｸM-PRO"/>
                <w:color w:val="000000"/>
                <w:sz w:val="11"/>
                <w:szCs w:val="22"/>
              </w:rPr>
              <w:t>しんさいご</w:t>
            </w:r>
          </w:rt>
          <w:rubyBase>
            <w:r w:rsidR="00397A3F">
              <w:rPr>
                <w:rFonts w:ascii="HG丸ｺﾞｼｯｸM-PRO" w:eastAsia="HG丸ｺﾞｼｯｸM-PRO" w:hAnsi="HG丸ｺﾞｼｯｸM-PRO"/>
                <w:color w:val="000000"/>
                <w:sz w:val="22"/>
                <w:szCs w:val="22"/>
              </w:rPr>
              <w:t>震災後</w:t>
            </w:r>
          </w:rubyBase>
        </w:ruby>
      </w:r>
      <w:r w:rsidR="009B6454" w:rsidRPr="00B66D27">
        <w:rPr>
          <w:rFonts w:ascii="HG丸ｺﾞｼｯｸM-PRO" w:eastAsia="HG丸ｺﾞｼｯｸM-PRO" w:hAnsi="HG丸ｺﾞｼｯｸM-PRO"/>
          <w:color w:val="000000"/>
          <w:sz w:val="22"/>
          <w:szCs w:val="22"/>
        </w:rPr>
        <w:t>の</w:t>
      </w:r>
      <w:r w:rsidR="00397A3F">
        <w:rPr>
          <w:rFonts w:ascii="HG丸ｺﾞｼｯｸM-PRO" w:eastAsia="HG丸ｺﾞｼｯｸM-PRO" w:hAnsi="HG丸ｺﾞｼｯｸM-PRO"/>
          <w:color w:val="00000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397A3F">
              <w:rPr>
                <w:rFonts w:ascii="HG丸ｺﾞｼｯｸM-PRO" w:eastAsia="HG丸ｺﾞｼｯｸM-PRO" w:hAnsi="HG丸ｺﾞｼｯｸM-PRO"/>
                <w:color w:val="000000"/>
                <w:sz w:val="11"/>
                <w:szCs w:val="22"/>
              </w:rPr>
              <w:t>せいかつ</w:t>
            </w:r>
          </w:rt>
          <w:rubyBase>
            <w:r w:rsidR="00397A3F">
              <w:rPr>
                <w:rFonts w:ascii="HG丸ｺﾞｼｯｸM-PRO" w:eastAsia="HG丸ｺﾞｼｯｸM-PRO" w:hAnsi="HG丸ｺﾞｼｯｸM-PRO"/>
                <w:color w:val="000000"/>
                <w:sz w:val="22"/>
                <w:szCs w:val="22"/>
              </w:rPr>
              <w:t>生活</w:t>
            </w:r>
          </w:rubyBase>
        </w:ruby>
      </w:r>
      <w:r w:rsidR="009B6454" w:rsidRPr="00B66D27">
        <w:rPr>
          <w:rFonts w:ascii="HG丸ｺﾞｼｯｸM-PRO" w:eastAsia="HG丸ｺﾞｼｯｸM-PRO" w:hAnsi="HG丸ｺﾞｼｯｸM-PRO"/>
          <w:color w:val="000000"/>
          <w:sz w:val="22"/>
          <w:szCs w:val="22"/>
        </w:rPr>
        <w:t>の</w:t>
      </w:r>
      <w:r w:rsidR="00397A3F">
        <w:rPr>
          <w:rFonts w:ascii="HG丸ｺﾞｼｯｸM-PRO" w:eastAsia="HG丸ｺﾞｼｯｸM-PRO" w:hAnsi="HG丸ｺﾞｼｯｸM-PRO"/>
          <w:color w:val="00000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397A3F">
              <w:rPr>
                <w:rFonts w:ascii="HG丸ｺﾞｼｯｸM-PRO" w:eastAsia="HG丸ｺﾞｼｯｸM-PRO" w:hAnsi="HG丸ｺﾞｼｯｸM-PRO"/>
                <w:color w:val="000000"/>
                <w:sz w:val="11"/>
                <w:szCs w:val="22"/>
              </w:rPr>
              <w:t>しつ</w:t>
            </w:r>
          </w:rt>
          <w:rubyBase>
            <w:r w:rsidR="00397A3F">
              <w:rPr>
                <w:rFonts w:ascii="HG丸ｺﾞｼｯｸM-PRO" w:eastAsia="HG丸ｺﾞｼｯｸM-PRO" w:hAnsi="HG丸ｺﾞｼｯｸM-PRO"/>
                <w:color w:val="000000"/>
                <w:sz w:val="22"/>
                <w:szCs w:val="22"/>
              </w:rPr>
              <w:t>質</w:t>
            </w:r>
          </w:rubyBase>
        </w:ruby>
      </w:r>
      <w:r w:rsidR="009B6454" w:rsidRPr="00B66D27">
        <w:rPr>
          <w:rFonts w:ascii="HG丸ｺﾞｼｯｸM-PRO" w:eastAsia="HG丸ｺﾞｼｯｸM-PRO" w:hAnsi="HG丸ｺﾞｼｯｸM-PRO"/>
          <w:color w:val="000000"/>
          <w:sz w:val="22"/>
          <w:szCs w:val="22"/>
        </w:rPr>
        <w:t>もぐっと</w:t>
      </w:r>
      <w:r w:rsidR="00397A3F">
        <w:rPr>
          <w:rFonts w:ascii="HG丸ｺﾞｼｯｸM-PRO" w:eastAsia="HG丸ｺﾞｼｯｸM-PRO" w:hAnsi="HG丸ｺﾞｼｯｸM-PRO"/>
          <w:color w:val="00000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A3F" w:rsidRPr="00397A3F">
              <w:rPr>
                <w:rFonts w:ascii="HG丸ｺﾞｼｯｸM-PRO" w:eastAsia="HG丸ｺﾞｼｯｸM-PRO" w:hAnsi="HG丸ｺﾞｼｯｸM-PRO"/>
                <w:color w:val="000000"/>
                <w:sz w:val="11"/>
                <w:szCs w:val="22"/>
              </w:rPr>
              <w:t>あ</w:t>
            </w:r>
          </w:rt>
          <w:rubyBase>
            <w:r w:rsidR="00397A3F">
              <w:rPr>
                <w:rFonts w:ascii="HG丸ｺﾞｼｯｸM-PRO" w:eastAsia="HG丸ｺﾞｼｯｸM-PRO" w:hAnsi="HG丸ｺﾞｼｯｸM-PRO"/>
                <w:color w:val="000000"/>
                <w:sz w:val="22"/>
                <w:szCs w:val="22"/>
              </w:rPr>
              <w:t>上</w:t>
            </w:r>
          </w:rubyBase>
        </w:ruby>
      </w:r>
      <w:r w:rsidR="009B6454" w:rsidRPr="00B66D27">
        <w:rPr>
          <w:rFonts w:ascii="HG丸ｺﾞｼｯｸM-PRO" w:eastAsia="HG丸ｺﾞｼｯｸM-PRO" w:hAnsi="HG丸ｺﾞｼｯｸM-PRO"/>
          <w:color w:val="000000"/>
          <w:sz w:val="22"/>
          <w:szCs w:val="22"/>
        </w:rPr>
        <w:t>がるはずです。</w:t>
      </w:r>
    </w:p>
    <w:p w:rsidR="00040358" w:rsidRDefault="005B3735" w:rsidP="005B3735">
      <w:pPr>
        <w:rPr>
          <w:rFonts w:ascii="HG丸ｺﾞｼｯｸM-PRO" w:eastAsia="HG丸ｺﾞｼｯｸM-PRO" w:hAnsi="HG丸ｺﾞｼｯｸM-PRO" w:cs="Meiryo UI"/>
          <w:sz w:val="32"/>
          <w:szCs w:val="32"/>
        </w:rPr>
      </w:pPr>
      <w:r w:rsidRPr="005B3735">
        <w:rPr>
          <w:rFonts w:ascii="HG丸ｺﾞｼｯｸM-PRO" w:eastAsia="HG丸ｺﾞｼｯｸM-PRO" w:hAnsi="HG丸ｺﾞｼｯｸM-PRO" w:cs="Meiryo UI" w:hint="eastAsia"/>
          <w:sz w:val="32"/>
          <w:szCs w:val="32"/>
        </w:rPr>
        <w:lastRenderedPageBreak/>
        <w:t>◆</w:t>
      </w:r>
      <w:r w:rsidR="00040358" w:rsidRPr="005B3735">
        <w:rPr>
          <w:rFonts w:ascii="HG丸ｺﾞｼｯｸM-PRO" w:eastAsia="HG丸ｺﾞｼｯｸM-PRO" w:hAnsi="HG丸ｺﾞｼｯｸM-PRO" w:cs="Meiryo UI"/>
          <w:sz w:val="32"/>
          <w:szCs w:val="32"/>
        </w:rPr>
        <w:ruby>
          <w:rubyPr>
            <w:rubyAlign w:val="distributeSpace"/>
            <w:hps w:val="18"/>
            <w:hpsRaise w:val="34"/>
            <w:hpsBaseText w:val="32"/>
            <w:lid w:val="ja-JP"/>
          </w:rubyPr>
          <w:rt>
            <w:r w:rsidR="00040358" w:rsidRPr="005B3735">
              <w:rPr>
                <w:rFonts w:ascii="HG丸ｺﾞｼｯｸM-PRO" w:eastAsia="HG丸ｺﾞｼｯｸM-PRO" w:hAnsi="HG丸ｺﾞｼｯｸM-PRO" w:cs="Meiryo UI"/>
                <w:sz w:val="32"/>
                <w:szCs w:val="32"/>
              </w:rPr>
              <w:t>さいがい</w:t>
            </w:r>
          </w:rt>
          <w:rubyBase>
            <w:r w:rsidR="00040358" w:rsidRPr="005B3735">
              <w:rPr>
                <w:rFonts w:ascii="HG丸ｺﾞｼｯｸM-PRO" w:eastAsia="HG丸ｺﾞｼｯｸM-PRO" w:hAnsi="HG丸ｺﾞｼｯｸM-PRO" w:cs="Meiryo UI"/>
                <w:sz w:val="32"/>
                <w:szCs w:val="32"/>
              </w:rPr>
              <w:t>災害</w:t>
            </w:r>
          </w:rubyBase>
        </w:ruby>
      </w:r>
      <w:r w:rsidR="00040358" w:rsidRPr="005B3735">
        <w:rPr>
          <w:rFonts w:ascii="HG丸ｺﾞｼｯｸM-PRO" w:eastAsia="HG丸ｺﾞｼｯｸM-PRO" w:hAnsi="HG丸ｺﾞｼｯｸM-PRO" w:cs="Meiryo UI"/>
          <w:sz w:val="32"/>
          <w:szCs w:val="32"/>
        </w:rPr>
        <w:ruby>
          <w:rubyPr>
            <w:rubyAlign w:val="distributeSpace"/>
            <w:hps w:val="18"/>
            <w:hpsRaise w:val="34"/>
            <w:hpsBaseText w:val="32"/>
            <w:lid w:val="ja-JP"/>
          </w:rubyPr>
          <w:rt>
            <w:r w:rsidR="00040358" w:rsidRPr="005B3735">
              <w:rPr>
                <w:rFonts w:ascii="HG丸ｺﾞｼｯｸM-PRO" w:eastAsia="HG丸ｺﾞｼｯｸM-PRO" w:hAnsi="HG丸ｺﾞｼｯｸM-PRO" w:cs="Meiryo UI"/>
                <w:sz w:val="32"/>
                <w:szCs w:val="32"/>
              </w:rPr>
              <w:t>じ</w:t>
            </w:r>
          </w:rt>
          <w:rubyBase>
            <w:r w:rsidR="00040358" w:rsidRPr="005B3735">
              <w:rPr>
                <w:rFonts w:ascii="HG丸ｺﾞｼｯｸM-PRO" w:eastAsia="HG丸ｺﾞｼｯｸM-PRO" w:hAnsi="HG丸ｺﾞｼｯｸM-PRO" w:cs="Meiryo UI"/>
                <w:sz w:val="32"/>
                <w:szCs w:val="32"/>
              </w:rPr>
              <w:t>時</w:t>
            </w:r>
          </w:rubyBase>
        </w:ruby>
      </w:r>
      <w:r w:rsidR="00040358" w:rsidRPr="005B3735">
        <w:rPr>
          <w:rFonts w:ascii="HG丸ｺﾞｼｯｸM-PRO" w:eastAsia="HG丸ｺﾞｼｯｸM-PRO" w:hAnsi="HG丸ｺﾞｼｯｸM-PRO" w:cs="Meiryo UI" w:hint="eastAsia"/>
          <w:sz w:val="32"/>
          <w:szCs w:val="32"/>
        </w:rPr>
        <w:t>に</w:t>
      </w:r>
      <w:r w:rsidR="00040358" w:rsidRPr="005B3735">
        <w:rPr>
          <w:rFonts w:ascii="HG丸ｺﾞｼｯｸM-PRO" w:eastAsia="HG丸ｺﾞｼｯｸM-PRO" w:hAnsi="HG丸ｺﾞｼｯｸM-PRO" w:cs="Meiryo UI"/>
          <w:sz w:val="32"/>
          <w:szCs w:val="32"/>
        </w:rPr>
        <w:ruby>
          <w:rubyPr>
            <w:rubyAlign w:val="distributeSpace"/>
            <w:hps w:val="18"/>
            <w:hpsRaise w:val="34"/>
            <w:hpsBaseText w:val="32"/>
            <w:lid w:val="ja-JP"/>
          </w:rubyPr>
          <w:rt>
            <w:r w:rsidR="00040358" w:rsidRPr="005B3735">
              <w:rPr>
                <w:rFonts w:ascii="HG丸ｺﾞｼｯｸM-PRO" w:eastAsia="HG丸ｺﾞｼｯｸM-PRO" w:hAnsi="HG丸ｺﾞｼｯｸM-PRO" w:cs="Meiryo UI"/>
                <w:sz w:val="32"/>
                <w:szCs w:val="32"/>
              </w:rPr>
              <w:t>やくだ</w:t>
            </w:r>
          </w:rt>
          <w:rubyBase>
            <w:r w:rsidR="00040358" w:rsidRPr="005B3735">
              <w:rPr>
                <w:rFonts w:ascii="HG丸ｺﾞｼｯｸM-PRO" w:eastAsia="HG丸ｺﾞｼｯｸM-PRO" w:hAnsi="HG丸ｺﾞｼｯｸM-PRO" w:cs="Meiryo UI"/>
                <w:sz w:val="32"/>
                <w:szCs w:val="32"/>
              </w:rPr>
              <w:t>役立</w:t>
            </w:r>
          </w:rubyBase>
        </w:ruby>
      </w:r>
      <w:r w:rsidR="00040358" w:rsidRPr="005B3735">
        <w:rPr>
          <w:rFonts w:ascii="HG丸ｺﾞｼｯｸM-PRO" w:eastAsia="HG丸ｺﾞｼｯｸM-PRO" w:hAnsi="HG丸ｺﾞｼｯｸM-PRO" w:cs="Meiryo UI" w:hint="eastAsia"/>
          <w:sz w:val="32"/>
          <w:szCs w:val="32"/>
        </w:rPr>
        <w:t>つ“</w:t>
      </w:r>
      <w:r w:rsidR="00C4747F">
        <w:rPr>
          <w:rFonts w:ascii="HG丸ｺﾞｼｯｸM-PRO" w:eastAsia="HG丸ｺﾞｼｯｸM-PRO" w:hAnsi="HG丸ｺﾞｼｯｸM-PRO" w:cs="Meiryo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 w:cs="Meiryo UI"/>
                <w:sz w:val="16"/>
                <w:szCs w:val="32"/>
              </w:rPr>
              <w:t>まめ</w:t>
            </w:r>
          </w:rt>
          <w:rubyBase>
            <w:r w:rsidR="00C4747F">
              <w:rPr>
                <w:rFonts w:ascii="HG丸ｺﾞｼｯｸM-PRO" w:eastAsia="HG丸ｺﾞｼｯｸM-PRO" w:hAnsi="HG丸ｺﾞｼｯｸM-PRO" w:cs="Meiryo UI"/>
                <w:sz w:val="32"/>
                <w:szCs w:val="32"/>
              </w:rPr>
              <w:t>豆</w:t>
            </w:r>
          </w:rubyBase>
        </w:ruby>
      </w:r>
      <w:r w:rsidR="00C4747F">
        <w:rPr>
          <w:rFonts w:ascii="HG丸ｺﾞｼｯｸM-PRO" w:eastAsia="HG丸ｺﾞｼｯｸM-PRO" w:hAnsi="HG丸ｺﾞｼｯｸM-PRO" w:cs="Meiryo UI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 w:cs="Meiryo UI"/>
                <w:sz w:val="16"/>
                <w:szCs w:val="32"/>
              </w:rPr>
              <w:t>ちしき</w:t>
            </w:r>
          </w:rt>
          <w:rubyBase>
            <w:r w:rsidR="00C4747F">
              <w:rPr>
                <w:rFonts w:ascii="HG丸ｺﾞｼｯｸM-PRO" w:eastAsia="HG丸ｺﾞｼｯｸM-PRO" w:hAnsi="HG丸ｺﾞｼｯｸM-PRO" w:cs="Meiryo UI"/>
                <w:sz w:val="32"/>
                <w:szCs w:val="32"/>
              </w:rPr>
              <w:t>知識</w:t>
            </w:r>
          </w:rubyBase>
        </w:ruby>
      </w:r>
      <w:r w:rsidR="00040358" w:rsidRPr="005B3735">
        <w:rPr>
          <w:rFonts w:ascii="HG丸ｺﾞｼｯｸM-PRO" w:eastAsia="HG丸ｺﾞｼｯｸM-PRO" w:hAnsi="HG丸ｺﾞｼｯｸM-PRO" w:cs="Meiryo UI" w:hint="eastAsia"/>
          <w:sz w:val="32"/>
          <w:szCs w:val="32"/>
        </w:rPr>
        <w:t>”</w:t>
      </w:r>
      <w:r w:rsidR="00C4747F">
        <w:rPr>
          <w:rFonts w:ascii="HG丸ｺﾞｼｯｸM-PRO" w:eastAsia="HG丸ｺﾞｼｯｸM-PRO" w:hAnsi="HG丸ｺﾞｼｯｸM-PRO" w:cs="Meiryo UI" w:hint="eastAsia"/>
          <w:sz w:val="32"/>
          <w:szCs w:val="32"/>
        </w:rPr>
        <w:t>②</w:t>
      </w:r>
    </w:p>
    <w:p w:rsidR="00F177A7" w:rsidRPr="005B3735" w:rsidRDefault="00F177A7" w:rsidP="005B3735">
      <w:pPr>
        <w:rPr>
          <w:rFonts w:ascii="HG丸ｺﾞｼｯｸM-PRO" w:eastAsia="HG丸ｺﾞｼｯｸM-PRO" w:hAnsi="HG丸ｺﾞｼｯｸM-PRO"/>
          <w:sz w:val="32"/>
          <w:szCs w:val="32"/>
        </w:rPr>
      </w:pPr>
      <w:r w:rsidRPr="004E0439">
        <w:rPr>
          <w:rFonts w:hint="eastAsia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6C0CD2A7" wp14:editId="42FA4B40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4191000" cy="419100"/>
                <wp:effectExtent l="38100" t="38100" r="95250" b="114300"/>
                <wp:wrapNone/>
                <wp:docPr id="124" name="ホームベー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419100"/>
                        </a:xfrm>
                        <a:prstGeom prst="homePlat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0C63F3" w:rsidRPr="0072319A" w:rsidRDefault="000C63F3" w:rsidP="00F177A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72319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C63F3" w:rsidRPr="00C4747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さいがい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災害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C63F3" w:rsidRPr="00C4747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お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きたとき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C63F3" w:rsidRPr="00C4747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おく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C63F3" w:rsidRPr="00C4747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よ</w:t>
                                  </w:r>
                                </w:rt>
                                <w:rubyBase>
                                  <w:r w:rsidR="000C63F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いこと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ホームベース 124" o:spid="_x0000_s1138" type="#_x0000_t15" style="position:absolute;margin-left:0;margin-top:3pt;width:330pt;height:33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" adj="20520" fillcolor="window" strokecolor="red" strokeweight="2pt">
                <v:shadow on="t" color="black" opacity="26214f" origin="-.5,-.5" offset=".74836mm,.74836mm"/>
                <v:textbox inset="2mm,0,2mm,0">
                  <w:txbxContent>
                    <w:p w:rsidR="000C63F3" w:rsidRPr="0072319A" w:rsidRDefault="000C63F3" w:rsidP="00F177A7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 w:rsidRPr="0072319A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◎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C63F3" w:rsidRPr="00C4747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さいがい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災害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C63F3" w:rsidRPr="00C4747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お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きたとき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C63F3" w:rsidRPr="00C4747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おく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C63F3" w:rsidRPr="00C4747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よ</w:t>
                            </w:r>
                          </w:rt>
                          <w:rubyBase>
                            <w:r w:rsidR="000C63F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いこと</w:t>
                      </w:r>
                    </w:p>
                  </w:txbxContent>
                </v:textbox>
              </v:shape>
            </w:pict>
          </mc:Fallback>
        </mc:AlternateContent>
      </w:r>
    </w:p>
    <w:p w:rsidR="00267B69" w:rsidRDefault="00267B69" w:rsidP="00555217">
      <w:pPr>
        <w:rPr>
          <w:rFonts w:ascii="ＭＳ Ｐゴシック" w:eastAsia="ＭＳ Ｐゴシック" w:hAnsi="ＭＳ Ｐゴシック" w:cs="ＭＳ Ｐゴシック"/>
          <w:color w:val="1E1E1E"/>
          <w:kern w:val="0"/>
          <w:sz w:val="22"/>
        </w:rPr>
      </w:pPr>
    </w:p>
    <w:p w:rsidR="000A265B" w:rsidRDefault="000A265B" w:rsidP="00C4747F">
      <w:pPr>
        <w:spacing w:line="440" w:lineRule="exact"/>
        <w:rPr>
          <w:rFonts w:ascii="HG丸ｺﾞｼｯｸM-PRO" w:eastAsia="HG丸ｺﾞｼｯｸM-PRO" w:hAnsi="HG丸ｺﾞｼｯｸM-PRO"/>
          <w:b/>
          <w:bCs/>
          <w:sz w:val="22"/>
        </w:rPr>
      </w:pPr>
      <w:r>
        <w:rPr>
          <w:rFonts w:ascii="HG丸ｺﾞｼｯｸM-PRO" w:eastAsia="HG丸ｺﾞｼｯｸM-PRO" w:hAnsi="HG丸ｺﾞｼｯｸM-PRO" w:hint="eastAsia"/>
          <w:b/>
          <w:bCs/>
          <w:sz w:val="22"/>
        </w:rPr>
        <w:t>【</w:t>
      </w:r>
      <w:r w:rsidR="00C4747F">
        <w:rPr>
          <w:rFonts w:ascii="HG丸ｺﾞｼｯｸM-PRO" w:eastAsia="HG丸ｺﾞｼｯｸM-PRO" w:hAnsi="HG丸ｺﾞｼｯｸM-PRO"/>
          <w:b/>
          <w:bCs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b/>
                <w:bCs/>
                <w:sz w:val="11"/>
              </w:rPr>
              <w:t>けいかい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b/>
                <w:bCs/>
                <w:sz w:val="22"/>
              </w:rPr>
              <w:t>警戒</w:t>
            </w:r>
          </w:rubyBase>
        </w:ruby>
      </w:r>
      <w:r>
        <w:rPr>
          <w:rFonts w:ascii="HG丸ｺﾞｼｯｸM-PRO" w:eastAsia="HG丸ｺﾞｼｯｸM-PRO" w:hAnsi="HG丸ｺﾞｼｯｸM-PRO" w:hint="eastAsia"/>
          <w:b/>
          <w:bCs/>
          <w:sz w:val="22"/>
        </w:rPr>
        <w:t>レベル３になったら避難を！】</w:t>
      </w:r>
    </w:p>
    <w:p w:rsidR="00FF56AC" w:rsidRDefault="00976191" w:rsidP="00976191">
      <w:pPr>
        <w:spacing w:line="440" w:lineRule="exact"/>
        <w:ind w:firstLineChars="1600" w:firstLine="3520"/>
        <w:rPr>
          <w:rFonts w:ascii="HG丸ｺﾞｼｯｸM-PRO" w:eastAsia="HG丸ｺﾞｼｯｸM-PRO" w:hAnsi="HG丸ｺﾞｼｯｸM-PRO"/>
          <w:bCs/>
          <w:sz w:val="22"/>
        </w:rPr>
      </w:pPr>
      <w:r>
        <w:rPr>
          <w:rFonts w:ascii="ＭＳ Ｐゴシック" w:eastAsia="ＭＳ Ｐゴシック" w:hAnsi="ＭＳ Ｐゴシック" w:cs="ＭＳ Ｐゴシック"/>
          <w:noProof/>
          <w:color w:val="1E1E1E"/>
          <w:kern w:val="0"/>
          <w:sz w:val="22"/>
        </w:rPr>
        <w:drawing>
          <wp:anchor distT="0" distB="0" distL="114300" distR="114300" simplePos="0" relativeHeight="251816448" behindDoc="0" locked="0" layoutInCell="1" allowOverlap="1" wp14:anchorId="4C2C13D6" wp14:editId="5201DEB8">
            <wp:simplePos x="0" y="0"/>
            <wp:positionH relativeFrom="column">
              <wp:posOffset>-57150</wp:posOffset>
            </wp:positionH>
            <wp:positionV relativeFrom="paragraph">
              <wp:posOffset>25400</wp:posOffset>
            </wp:positionV>
            <wp:extent cx="2219624" cy="3124200"/>
            <wp:effectExtent l="0" t="0" r="9525" b="0"/>
            <wp:wrapNone/>
            <wp:docPr id="237" name="図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519" cy="313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47F">
        <w:rPr>
          <w:rFonts w:ascii="HG丸ｺﾞｼｯｸM-PRO" w:eastAsia="HG丸ｺﾞｼｯｸM-PRO" w:hAnsi="HG丸ｺﾞｼｯｸM-PRO"/>
          <w:bCs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bCs/>
                <w:sz w:val="11"/>
              </w:rPr>
              <w:t>けいかい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bCs/>
                <w:sz w:val="22"/>
              </w:rPr>
              <w:t>警戒</w:t>
            </w:r>
          </w:rubyBase>
        </w:ruby>
      </w:r>
      <w:r w:rsidR="00FF56AC">
        <w:rPr>
          <w:rFonts w:ascii="HG丸ｺﾞｼｯｸM-PRO" w:eastAsia="HG丸ｺﾞｼｯｸM-PRO" w:hAnsi="HG丸ｺﾞｼｯｸM-PRO" w:hint="eastAsia"/>
          <w:bCs/>
          <w:sz w:val="22"/>
        </w:rPr>
        <w:t>レベルは</w:t>
      </w:r>
      <w:r w:rsidR="00C4747F">
        <w:rPr>
          <w:rFonts w:ascii="HG丸ｺﾞｼｯｸM-PRO" w:eastAsia="HG丸ｺﾞｼｯｸM-PRO" w:hAnsi="HG丸ｺﾞｼｯｸM-PRO"/>
          <w:bCs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bCs/>
                <w:sz w:val="11"/>
              </w:rPr>
              <w:t>さいがい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bCs/>
                <w:sz w:val="22"/>
              </w:rPr>
              <w:t>災害</w:t>
            </w:r>
          </w:rubyBase>
        </w:ruby>
      </w:r>
      <w:r w:rsidR="00C4747F">
        <w:rPr>
          <w:rFonts w:ascii="HG丸ｺﾞｼｯｸM-PRO" w:eastAsia="HG丸ｺﾞｼｯｸM-PRO" w:hAnsi="HG丸ｺﾞｼｯｸM-PRO"/>
          <w:bCs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bCs/>
                <w:sz w:val="11"/>
              </w:rPr>
              <w:t>はっせい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bCs/>
                <w:sz w:val="22"/>
              </w:rPr>
              <w:t>発生</w:t>
            </w:r>
          </w:rubyBase>
        </w:ruby>
      </w:r>
      <w:r w:rsidR="00FF56AC">
        <w:rPr>
          <w:rFonts w:ascii="HG丸ｺﾞｼｯｸM-PRO" w:eastAsia="HG丸ｺﾞｼｯｸM-PRO" w:hAnsi="HG丸ｺﾞｼｯｸM-PRO" w:hint="eastAsia"/>
          <w:bCs/>
          <w:sz w:val="22"/>
        </w:rPr>
        <w:t>の</w:t>
      </w:r>
      <w:r w:rsidR="00C4747F">
        <w:rPr>
          <w:rFonts w:ascii="HG丸ｺﾞｼｯｸM-PRO" w:eastAsia="HG丸ｺﾞｼｯｸM-PRO" w:hAnsi="HG丸ｺﾞｼｯｸM-PRO"/>
          <w:bCs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bCs/>
                <w:sz w:val="11"/>
              </w:rPr>
              <w:t>きけんど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bCs/>
                <w:sz w:val="22"/>
              </w:rPr>
              <w:t>危険度</w:t>
            </w:r>
          </w:rubyBase>
        </w:ruby>
      </w:r>
      <w:r w:rsidR="00FF56AC">
        <w:rPr>
          <w:rFonts w:ascii="HG丸ｺﾞｼｯｸM-PRO" w:eastAsia="HG丸ｺﾞｼｯｸM-PRO" w:hAnsi="HG丸ｺﾞｼｯｸM-PRO" w:hint="eastAsia"/>
          <w:bCs/>
          <w:sz w:val="22"/>
        </w:rPr>
        <w:t>が</w:t>
      </w:r>
      <w:r w:rsidR="00C4747F">
        <w:rPr>
          <w:rFonts w:ascii="HG丸ｺﾞｼｯｸM-PRO" w:eastAsia="HG丸ｺﾞｼｯｸM-PRO" w:hAnsi="HG丸ｺﾞｼｯｸM-PRO"/>
          <w:bCs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bCs/>
                <w:sz w:val="11"/>
              </w:rPr>
              <w:t>たか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bCs/>
                <w:sz w:val="22"/>
              </w:rPr>
              <w:t>高</w:t>
            </w:r>
          </w:rubyBase>
        </w:ruby>
      </w:r>
      <w:r w:rsidR="00FF56AC">
        <w:rPr>
          <w:rFonts w:ascii="HG丸ｺﾞｼｯｸM-PRO" w:eastAsia="HG丸ｺﾞｼｯｸM-PRO" w:hAnsi="HG丸ｺﾞｼｯｸM-PRO" w:hint="eastAsia"/>
          <w:bCs/>
          <w:sz w:val="22"/>
        </w:rPr>
        <w:t>くなるほど</w:t>
      </w:r>
      <w:r w:rsidR="00C4747F">
        <w:rPr>
          <w:rFonts w:ascii="HG丸ｺﾞｼｯｸM-PRO" w:eastAsia="HG丸ｺﾞｼｯｸM-PRO" w:hAnsi="HG丸ｺﾞｼｯｸM-PRO"/>
          <w:bCs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bCs/>
                <w:sz w:val="11"/>
              </w:rPr>
              <w:t>すうじ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bCs/>
                <w:sz w:val="22"/>
              </w:rPr>
              <w:t>数字</w:t>
            </w:r>
          </w:rubyBase>
        </w:ruby>
      </w:r>
      <w:r w:rsidR="00FF56AC">
        <w:rPr>
          <w:rFonts w:ascii="HG丸ｺﾞｼｯｸM-PRO" w:eastAsia="HG丸ｺﾞｼｯｸM-PRO" w:hAnsi="HG丸ｺﾞｼｯｸM-PRO" w:hint="eastAsia"/>
          <w:bCs/>
          <w:sz w:val="22"/>
        </w:rPr>
        <w:t>が</w:t>
      </w:r>
      <w:r w:rsidR="00C4747F">
        <w:rPr>
          <w:rFonts w:ascii="HG丸ｺﾞｼｯｸM-PRO" w:eastAsia="HG丸ｺﾞｼｯｸM-PRO" w:hAnsi="HG丸ｺﾞｼｯｸM-PRO"/>
          <w:bCs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bCs/>
                <w:sz w:val="11"/>
              </w:rPr>
              <w:t>おお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bCs/>
                <w:sz w:val="22"/>
              </w:rPr>
              <w:t>大</w:t>
            </w:r>
          </w:rubyBase>
        </w:ruby>
      </w:r>
      <w:r w:rsidR="00FF56AC">
        <w:rPr>
          <w:rFonts w:ascii="HG丸ｺﾞｼｯｸM-PRO" w:eastAsia="HG丸ｺﾞｼｯｸM-PRO" w:hAnsi="HG丸ｺﾞｼｯｸM-PRO" w:hint="eastAsia"/>
          <w:bCs/>
          <w:sz w:val="22"/>
        </w:rPr>
        <w:t>きくなります。</w:t>
      </w:r>
    </w:p>
    <w:p w:rsidR="00D5175D" w:rsidRDefault="00C4747F" w:rsidP="00976191">
      <w:pPr>
        <w:spacing w:line="440" w:lineRule="exact"/>
        <w:ind w:firstLineChars="1600" w:firstLine="3520"/>
        <w:rPr>
          <w:rFonts w:ascii="HG丸ｺﾞｼｯｸM-PRO" w:eastAsia="HG丸ｺﾞｼｯｸM-PRO" w:hAnsi="HG丸ｺﾞｼｯｸM-PRO"/>
          <w:bCs/>
          <w:sz w:val="22"/>
        </w:rPr>
      </w:pPr>
      <w:r>
        <w:rPr>
          <w:rFonts w:ascii="HG丸ｺﾞｼｯｸM-PRO" w:eastAsia="HG丸ｺﾞｼｯｸM-PRO" w:hAnsi="HG丸ｺﾞｼｯｸM-PRO"/>
          <w:bCs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bCs/>
                <w:sz w:val="11"/>
              </w:rPr>
              <w:t>ひなん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bCs/>
                <w:sz w:val="22"/>
              </w:rPr>
              <w:t>避難</w:t>
            </w:r>
          </w:rubyBase>
        </w:ruby>
      </w:r>
      <w:r w:rsidR="00FF56AC">
        <w:rPr>
          <w:rFonts w:ascii="HG丸ｺﾞｼｯｸM-PRO" w:eastAsia="HG丸ｺﾞｼｯｸM-PRO" w:hAnsi="HG丸ｺﾞｼｯｸM-PRO" w:hint="eastAsia"/>
          <w:bCs/>
          <w:sz w:val="22"/>
        </w:rPr>
        <w:t>するのに</w:t>
      </w:r>
      <w:r>
        <w:rPr>
          <w:rFonts w:ascii="HG丸ｺﾞｼｯｸM-PRO" w:eastAsia="HG丸ｺﾞｼｯｸM-PRO" w:hAnsi="HG丸ｺﾞｼｯｸM-PRO"/>
          <w:bCs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bCs/>
                <w:sz w:val="11"/>
              </w:rPr>
              <w:t>じかん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bCs/>
                <w:sz w:val="22"/>
              </w:rPr>
              <w:t>時間</w:t>
            </w:r>
          </w:rubyBase>
        </w:ruby>
      </w:r>
      <w:r>
        <w:rPr>
          <w:rFonts w:ascii="HG丸ｺﾞｼｯｸM-PRO" w:eastAsia="HG丸ｺﾞｼｯｸM-PRO" w:hAnsi="HG丸ｺﾞｼｯｸM-PRO" w:hint="eastAsia"/>
          <w:bCs/>
          <w:sz w:val="22"/>
        </w:rPr>
        <w:t>がかかることが</w:t>
      </w:r>
      <w:r>
        <w:rPr>
          <w:rFonts w:ascii="HG丸ｺﾞｼｯｸM-PRO" w:eastAsia="HG丸ｺﾞｼｯｸM-PRO" w:hAnsi="HG丸ｺﾞｼｯｸM-PRO"/>
          <w:bCs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bCs/>
                <w:sz w:val="11"/>
              </w:rPr>
              <w:t>かんが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bCs/>
                <w:sz w:val="22"/>
              </w:rPr>
              <w:t>考</w:t>
            </w:r>
          </w:rubyBase>
        </w:ruby>
      </w:r>
      <w:r>
        <w:rPr>
          <w:rFonts w:ascii="HG丸ｺﾞｼｯｸM-PRO" w:eastAsia="HG丸ｺﾞｼｯｸM-PRO" w:hAnsi="HG丸ｺﾞｼｯｸM-PRO" w:hint="eastAsia"/>
          <w:bCs/>
          <w:sz w:val="22"/>
        </w:rPr>
        <w:t>えられ</w:t>
      </w:r>
      <w:r w:rsidR="00FF56AC">
        <w:rPr>
          <w:rFonts w:ascii="HG丸ｺﾞｼｯｸM-PRO" w:eastAsia="HG丸ｺﾞｼｯｸM-PRO" w:hAnsi="HG丸ｺﾞｼｯｸM-PRO" w:hint="eastAsia"/>
          <w:bCs/>
          <w:sz w:val="22"/>
        </w:rPr>
        <w:t>る</w:t>
      </w:r>
      <w:r>
        <w:rPr>
          <w:rFonts w:ascii="HG丸ｺﾞｼｯｸM-PRO" w:eastAsia="HG丸ｺﾞｼｯｸM-PRO" w:hAnsi="HG丸ｺﾞｼｯｸM-PRO"/>
          <w:bCs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bCs/>
                <w:sz w:val="11"/>
              </w:rPr>
              <w:t>こうれい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bCs/>
                <w:sz w:val="22"/>
              </w:rPr>
              <w:t>高齢</w:t>
            </w:r>
          </w:rubyBase>
        </w:ruby>
      </w:r>
      <w:r w:rsidR="00FF56AC">
        <w:rPr>
          <w:rFonts w:ascii="HG丸ｺﾞｼｯｸM-PRO" w:eastAsia="HG丸ｺﾞｼｯｸM-PRO" w:hAnsi="HG丸ｺﾞｼｯｸM-PRO" w:hint="eastAsia"/>
          <w:bCs/>
          <w:sz w:val="22"/>
        </w:rPr>
        <w:t>の</w:t>
      </w:r>
      <w:r>
        <w:rPr>
          <w:rFonts w:ascii="HG丸ｺﾞｼｯｸM-PRO" w:eastAsia="HG丸ｺﾞｼｯｸM-PRO" w:hAnsi="HG丸ｺﾞｼｯｸM-PRO"/>
          <w:bCs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bCs/>
                <w:sz w:val="11"/>
              </w:rPr>
              <w:t>かた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bCs/>
                <w:sz w:val="22"/>
              </w:rPr>
              <w:t>方</w:t>
            </w:r>
          </w:rubyBase>
        </w:ruby>
      </w:r>
      <w:r w:rsidR="00FF56AC">
        <w:rPr>
          <w:rFonts w:ascii="HG丸ｺﾞｼｯｸM-PRO" w:eastAsia="HG丸ｺﾞｼｯｸM-PRO" w:hAnsi="HG丸ｺﾞｼｯｸM-PRO" w:hint="eastAsia"/>
          <w:bCs/>
          <w:sz w:val="22"/>
        </w:rPr>
        <w:t>や</w:t>
      </w:r>
      <w:r>
        <w:rPr>
          <w:rFonts w:ascii="HG丸ｺﾞｼｯｸM-PRO" w:eastAsia="HG丸ｺﾞｼｯｸM-PRO" w:hAnsi="HG丸ｺﾞｼｯｸM-PRO"/>
          <w:bCs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bCs/>
                <w:sz w:val="11"/>
              </w:rPr>
              <w:t>しょうがい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bCs/>
                <w:sz w:val="22"/>
              </w:rPr>
              <w:t>障害</w:t>
            </w:r>
          </w:rubyBase>
        </w:ruby>
      </w:r>
      <w:r w:rsidR="00FF56AC">
        <w:rPr>
          <w:rFonts w:ascii="HG丸ｺﾞｼｯｸM-PRO" w:eastAsia="HG丸ｺﾞｼｯｸM-PRO" w:hAnsi="HG丸ｺﾞｼｯｸM-PRO" w:hint="eastAsia"/>
          <w:bCs/>
          <w:sz w:val="22"/>
        </w:rPr>
        <w:t>の</w:t>
      </w:r>
      <w:r>
        <w:rPr>
          <w:rFonts w:ascii="HG丸ｺﾞｼｯｸM-PRO" w:eastAsia="HG丸ｺﾞｼｯｸM-PRO" w:hAnsi="HG丸ｺﾞｼｯｸM-PRO"/>
          <w:bCs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bCs/>
                <w:sz w:val="11"/>
              </w:rPr>
              <w:t>かた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bCs/>
                <w:sz w:val="22"/>
              </w:rPr>
              <w:t>方</w:t>
            </w:r>
          </w:rubyBase>
        </w:ruby>
      </w:r>
      <w:r w:rsidR="00FF56AC">
        <w:rPr>
          <w:rFonts w:ascii="HG丸ｺﾞｼｯｸM-PRO" w:eastAsia="HG丸ｺﾞｼｯｸM-PRO" w:hAnsi="HG丸ｺﾞｼｯｸM-PRO" w:hint="eastAsia"/>
          <w:bCs/>
          <w:sz w:val="22"/>
        </w:rPr>
        <w:t>は、</w:t>
      </w:r>
    </w:p>
    <w:p w:rsidR="00D5175D" w:rsidRDefault="00C4747F" w:rsidP="00976191">
      <w:pPr>
        <w:spacing w:line="440" w:lineRule="exact"/>
        <w:ind w:firstLineChars="1600" w:firstLine="3520"/>
        <w:rPr>
          <w:rFonts w:ascii="HG丸ｺﾞｼｯｸM-PRO" w:eastAsia="HG丸ｺﾞｼｯｸM-PRO" w:hAnsi="HG丸ｺﾞｼｯｸM-PRO"/>
          <w:bCs/>
          <w:sz w:val="22"/>
        </w:rPr>
      </w:pPr>
      <w:r>
        <w:rPr>
          <w:rFonts w:ascii="HG丸ｺﾞｼｯｸM-PRO" w:eastAsia="HG丸ｺﾞｼｯｸM-PRO" w:hAnsi="HG丸ｺﾞｼｯｸM-PRO"/>
          <w:bCs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bCs/>
                <w:sz w:val="11"/>
              </w:rPr>
              <w:t>けいかい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bCs/>
                <w:sz w:val="22"/>
              </w:rPr>
              <w:t>警戒</w:t>
            </w:r>
          </w:rubyBase>
        </w:ruby>
      </w:r>
      <w:r w:rsidR="00FF56AC">
        <w:rPr>
          <w:rFonts w:ascii="HG丸ｺﾞｼｯｸM-PRO" w:eastAsia="HG丸ｺﾞｼｯｸM-PRO" w:hAnsi="HG丸ｺﾞｼｯｸM-PRO" w:hint="eastAsia"/>
          <w:bCs/>
          <w:sz w:val="22"/>
        </w:rPr>
        <w:t>レベル３が</w:t>
      </w:r>
      <w:r>
        <w:rPr>
          <w:rFonts w:ascii="HG丸ｺﾞｼｯｸM-PRO" w:eastAsia="HG丸ｺﾞｼｯｸM-PRO" w:hAnsi="HG丸ｺﾞｼｯｸM-PRO"/>
          <w:bCs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bCs/>
                <w:sz w:val="11"/>
              </w:rPr>
              <w:t>で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bCs/>
                <w:sz w:val="22"/>
              </w:rPr>
              <w:t>出</w:t>
            </w:r>
          </w:rubyBase>
        </w:ruby>
      </w:r>
      <w:r w:rsidR="00FF56AC">
        <w:rPr>
          <w:rFonts w:ascii="HG丸ｺﾞｼｯｸM-PRO" w:eastAsia="HG丸ｺﾞｼｯｸM-PRO" w:hAnsi="HG丸ｺﾞｼｯｸM-PRO" w:hint="eastAsia"/>
          <w:bCs/>
          <w:sz w:val="22"/>
        </w:rPr>
        <w:t>たら</w:t>
      </w:r>
      <w:r>
        <w:rPr>
          <w:rFonts w:ascii="HG丸ｺﾞｼｯｸM-PRO" w:eastAsia="HG丸ｺﾞｼｯｸM-PRO" w:hAnsi="HG丸ｺﾞｼｯｸM-PRO"/>
          <w:bCs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bCs/>
                <w:sz w:val="11"/>
              </w:rPr>
              <w:t>きけん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bCs/>
                <w:sz w:val="22"/>
              </w:rPr>
              <w:t>危険</w:t>
            </w:r>
          </w:rubyBase>
        </w:ruby>
      </w:r>
      <w:r w:rsidR="00FF56AC">
        <w:rPr>
          <w:rFonts w:ascii="HG丸ｺﾞｼｯｸM-PRO" w:eastAsia="HG丸ｺﾞｼｯｸM-PRO" w:hAnsi="HG丸ｺﾞｼｯｸM-PRO" w:hint="eastAsia"/>
          <w:bCs/>
          <w:sz w:val="22"/>
        </w:rPr>
        <w:t>な</w:t>
      </w:r>
      <w:r>
        <w:rPr>
          <w:rFonts w:ascii="HG丸ｺﾞｼｯｸM-PRO" w:eastAsia="HG丸ｺﾞｼｯｸM-PRO" w:hAnsi="HG丸ｺﾞｼｯｸM-PRO"/>
          <w:bCs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bCs/>
                <w:sz w:val="11"/>
              </w:rPr>
              <w:t>ばしょ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bCs/>
                <w:sz w:val="22"/>
              </w:rPr>
              <w:t>場所</w:t>
            </w:r>
          </w:rubyBase>
        </w:ruby>
      </w:r>
      <w:r w:rsidR="00FF56AC">
        <w:rPr>
          <w:rFonts w:ascii="HG丸ｺﾞｼｯｸM-PRO" w:eastAsia="HG丸ｺﾞｼｯｸM-PRO" w:hAnsi="HG丸ｺﾞｼｯｸM-PRO" w:hint="eastAsia"/>
          <w:bCs/>
          <w:sz w:val="22"/>
        </w:rPr>
        <w:t>から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4747F" w:rsidRPr="00C4747F">
              <w:rPr>
                <w:rFonts w:ascii="ＭＳ 明朝" w:eastAsia="ＭＳ 明朝" w:hAnsi="ＭＳ 明朝" w:hint="eastAsia"/>
                <w:sz w:val="10"/>
              </w:rPr>
              <w:t>ひなん</w:t>
            </w:r>
          </w:rt>
          <w:rubyBase>
            <w:r w:rsidR="00C4747F">
              <w:rPr>
                <w:rFonts w:hint="eastAsia"/>
              </w:rPr>
              <w:t>避難</w:t>
            </w:r>
          </w:rubyBase>
        </w:ruby>
      </w:r>
      <w:r w:rsidR="00FF56AC">
        <w:rPr>
          <w:rFonts w:ascii="HG丸ｺﾞｼｯｸM-PRO" w:eastAsia="HG丸ｺﾞｼｯｸM-PRO" w:hAnsi="HG丸ｺﾞｼｯｸM-PRO" w:hint="eastAsia"/>
          <w:bCs/>
          <w:sz w:val="22"/>
        </w:rPr>
        <w:t>しましょう。</w:t>
      </w:r>
    </w:p>
    <w:p w:rsidR="00FF56AC" w:rsidRDefault="00C4747F" w:rsidP="00976191">
      <w:pPr>
        <w:spacing w:line="440" w:lineRule="exact"/>
        <w:ind w:firstLineChars="1600" w:firstLine="3520"/>
        <w:rPr>
          <w:rFonts w:ascii="HG丸ｺﾞｼｯｸM-PRO" w:eastAsia="HG丸ｺﾞｼｯｸM-PRO" w:hAnsi="HG丸ｺﾞｼｯｸM-PRO"/>
          <w:bCs/>
          <w:sz w:val="22"/>
        </w:rPr>
      </w:pPr>
      <w:r>
        <w:rPr>
          <w:rFonts w:ascii="HG丸ｺﾞｼｯｸM-PRO" w:eastAsia="HG丸ｺﾞｼｯｸM-PRO" w:hAnsi="HG丸ｺﾞｼｯｸM-PRO"/>
          <w:bCs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bCs/>
                <w:sz w:val="11"/>
              </w:rPr>
              <w:t>くわ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bCs/>
                <w:sz w:val="22"/>
              </w:rPr>
              <w:t>詳</w:t>
            </w:r>
          </w:rubyBase>
        </w:ruby>
      </w:r>
      <w:r w:rsidR="00FF56AC">
        <w:rPr>
          <w:rFonts w:ascii="HG丸ｺﾞｼｯｸM-PRO" w:eastAsia="HG丸ｺﾞｼｯｸM-PRO" w:hAnsi="HG丸ｺﾞｼｯｸM-PRO" w:hint="eastAsia"/>
          <w:bCs/>
          <w:sz w:val="22"/>
        </w:rPr>
        <w:t>しくは</w:t>
      </w:r>
      <w:r>
        <w:rPr>
          <w:rFonts w:ascii="HG丸ｺﾞｼｯｸM-PRO" w:eastAsia="HG丸ｺﾞｼｯｸM-PRO" w:hAnsi="HG丸ｺﾞｼｯｸM-PRO"/>
          <w:bCs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bCs/>
                <w:sz w:val="11"/>
              </w:rPr>
              <w:t>ないかくふ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bCs/>
                <w:sz w:val="22"/>
              </w:rPr>
              <w:t>内閣府</w:t>
            </w:r>
          </w:rubyBase>
        </w:ruby>
      </w:r>
      <w:r w:rsidR="00F26EED">
        <w:rPr>
          <w:rFonts w:ascii="HG丸ｺﾞｼｯｸM-PRO" w:eastAsia="HG丸ｺﾞｼｯｸM-PRO" w:hAnsi="HG丸ｺﾞｼｯｸM-PRO" w:hint="eastAsia"/>
          <w:bCs/>
          <w:sz w:val="22"/>
        </w:rPr>
        <w:t>のウェブサイト</w:t>
      </w:r>
      <w:r w:rsidR="00FF56AC">
        <w:rPr>
          <w:rFonts w:ascii="HG丸ｺﾞｼｯｸM-PRO" w:eastAsia="HG丸ｺﾞｼｯｸM-PRO" w:hAnsi="HG丸ｺﾞｼｯｸM-PRO" w:hint="eastAsia"/>
          <w:bCs/>
          <w:sz w:val="22"/>
        </w:rPr>
        <w:t>を</w:t>
      </w:r>
      <w:r>
        <w:rPr>
          <w:rFonts w:ascii="HG丸ｺﾞｼｯｸM-PRO" w:eastAsia="HG丸ｺﾞｼｯｸM-PRO" w:hAnsi="HG丸ｺﾞｼｯｸM-PRO"/>
          <w:bCs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bCs/>
                <w:sz w:val="11"/>
              </w:rPr>
              <w:t>さんこう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bCs/>
                <w:sz w:val="22"/>
              </w:rPr>
              <w:t>参考</w:t>
            </w:r>
          </w:rubyBase>
        </w:ruby>
      </w:r>
      <w:r w:rsidR="00FF56AC">
        <w:rPr>
          <w:rFonts w:ascii="HG丸ｺﾞｼｯｸM-PRO" w:eastAsia="HG丸ｺﾞｼｯｸM-PRO" w:hAnsi="HG丸ｺﾞｼｯｸM-PRO" w:hint="eastAsia"/>
          <w:bCs/>
          <w:sz w:val="22"/>
        </w:rPr>
        <w:t>にしてみてください。</w:t>
      </w:r>
    </w:p>
    <w:p w:rsidR="00FF56AC" w:rsidRDefault="00976191" w:rsidP="00C4747F">
      <w:pPr>
        <w:spacing w:line="440" w:lineRule="exact"/>
        <w:rPr>
          <w:rFonts w:ascii="HG丸ｺﾞｼｯｸM-PRO" w:eastAsia="HG丸ｺﾞｼｯｸM-PRO" w:hAnsi="HG丸ｺﾞｼｯｸM-PRO"/>
          <w:bCs/>
          <w:sz w:val="22"/>
        </w:rPr>
      </w:pPr>
      <w:r w:rsidRPr="00E81B89">
        <w:rPr>
          <w:rFonts w:ascii="ＭＳ Ｐゴシック" w:eastAsia="ＭＳ Ｐゴシック" w:hAnsi="ＭＳ Ｐゴシック" w:cs="ＭＳ Ｐゴシック" w:hint="eastAsia"/>
          <w:noProof/>
          <w:color w:val="1E1E1E"/>
          <w:kern w:val="0"/>
          <w:sz w:val="22"/>
        </w:rPr>
        <w:drawing>
          <wp:anchor distT="0" distB="0" distL="114300" distR="114300" simplePos="0" relativeHeight="251817472" behindDoc="1" locked="0" layoutInCell="1" allowOverlap="1" wp14:anchorId="0C11C78E" wp14:editId="2121483D">
            <wp:simplePos x="0" y="0"/>
            <wp:positionH relativeFrom="column">
              <wp:posOffset>2362200</wp:posOffset>
            </wp:positionH>
            <wp:positionV relativeFrom="paragraph">
              <wp:posOffset>117475</wp:posOffset>
            </wp:positionV>
            <wp:extent cx="1371600" cy="1918344"/>
            <wp:effectExtent l="0" t="0" r="0" b="5715"/>
            <wp:wrapNone/>
            <wp:docPr id="121" name="図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1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75D" w:rsidRPr="00976191" w:rsidRDefault="00B10790" w:rsidP="00C4747F">
      <w:pPr>
        <w:spacing w:line="440" w:lineRule="exact"/>
        <w:rPr>
          <w:rFonts w:ascii="HG丸ｺﾞｼｯｸM-PRO" w:eastAsia="HG丸ｺﾞｼｯｸM-PRO" w:hAnsi="HG丸ｺﾞｼｯｸM-PRO"/>
          <w:bCs/>
          <w:sz w:val="22"/>
        </w:rPr>
      </w:pPr>
      <w:r>
        <w:rPr>
          <w:rFonts w:ascii="ＭＳ Ｐゴシック" w:eastAsia="ＭＳ Ｐゴシック" w:hAnsi="ＭＳ Ｐゴシック" w:cs="ＭＳ Ｐゴシック" w:hint="eastAsia"/>
          <w:noProof/>
          <w:color w:val="1E1E1E"/>
          <w:kern w:val="0"/>
          <w:sz w:val="22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3EB6FD80" wp14:editId="0D27E4C1">
                <wp:simplePos x="0" y="0"/>
                <wp:positionH relativeFrom="column">
                  <wp:posOffset>3971925</wp:posOffset>
                </wp:positionH>
                <wp:positionV relativeFrom="paragraph">
                  <wp:posOffset>19050</wp:posOffset>
                </wp:positionV>
                <wp:extent cx="1990725" cy="628650"/>
                <wp:effectExtent l="0" t="0" r="28575" b="266700"/>
                <wp:wrapNone/>
                <wp:docPr id="126" name="角丸四角形吹き出し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90725" cy="628650"/>
                        </a:xfrm>
                        <a:prstGeom prst="wedgeRoundRectCallout">
                          <a:avLst>
                            <a:gd name="adj1" fmla="val -1266"/>
                            <a:gd name="adj2" fmla="val 88768"/>
                            <a:gd name="adj3" fmla="val 1666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C63F3" w:rsidRPr="00976191" w:rsidRDefault="000C63F3" w:rsidP="0097619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7619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★内閣府のウェブサイトはこちらのQRコードから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26" o:spid="_x0000_s1139" type="#_x0000_t62" style="position:absolute;margin-left:312.75pt;margin-top:1.5pt;width:156.75pt;height:49.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" adj="10527,29974" fillcolor="white [3212]">
                <v:stroke joinstyle="round"/>
                <v:textbox inset="5.85pt,.7pt,5.85pt,.7pt">
                  <w:txbxContent>
                    <w:p w:rsidR="000C63F3" w:rsidRPr="00976191" w:rsidRDefault="000C63F3" w:rsidP="0097619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76191">
                        <w:rPr>
                          <w:rFonts w:ascii="HG丸ｺﾞｼｯｸM-PRO" w:eastAsia="HG丸ｺﾞｼｯｸM-PRO" w:hAnsi="HG丸ｺﾞｼｯｸM-PRO" w:hint="eastAsia"/>
                        </w:rPr>
                        <w:t>★内閣府のウェブサイトはこちらのQRコードから</w:t>
                      </w:r>
                    </w:p>
                  </w:txbxContent>
                </v:textbox>
              </v:shape>
            </w:pict>
          </mc:Fallback>
        </mc:AlternateContent>
      </w:r>
    </w:p>
    <w:p w:rsidR="00D5175D" w:rsidRPr="00304E2F" w:rsidRDefault="00D5175D" w:rsidP="00C4747F">
      <w:pPr>
        <w:spacing w:line="440" w:lineRule="exact"/>
        <w:rPr>
          <w:rFonts w:ascii="HG丸ｺﾞｼｯｸM-PRO" w:eastAsia="HG丸ｺﾞｼｯｸM-PRO" w:hAnsi="HG丸ｺﾞｼｯｸM-PRO"/>
          <w:bCs/>
          <w:sz w:val="22"/>
        </w:rPr>
      </w:pPr>
    </w:p>
    <w:p w:rsidR="00D5175D" w:rsidRDefault="00B10790" w:rsidP="00C4747F">
      <w:pPr>
        <w:spacing w:line="440" w:lineRule="exact"/>
        <w:rPr>
          <w:rFonts w:ascii="HG丸ｺﾞｼｯｸM-PRO" w:eastAsia="HG丸ｺﾞｼｯｸM-PRO" w:hAnsi="HG丸ｺﾞｼｯｸM-PRO"/>
          <w:bCs/>
          <w:sz w:val="22"/>
        </w:rPr>
      </w:pPr>
      <w:r>
        <w:rPr>
          <w:noProof/>
        </w:rPr>
        <w:drawing>
          <wp:anchor distT="0" distB="0" distL="114300" distR="114300" simplePos="0" relativeHeight="251819520" behindDoc="1" locked="0" layoutInCell="1" allowOverlap="1" wp14:anchorId="02C0915F" wp14:editId="30958A42">
            <wp:simplePos x="0" y="0"/>
            <wp:positionH relativeFrom="column">
              <wp:posOffset>5000625</wp:posOffset>
            </wp:positionH>
            <wp:positionV relativeFrom="paragraph">
              <wp:posOffset>146050</wp:posOffset>
            </wp:positionV>
            <wp:extent cx="1057275" cy="1006801"/>
            <wp:effectExtent l="0" t="0" r="0" b="3175"/>
            <wp:wrapNone/>
            <wp:docPr id="326" name="図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590" cy="1004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75D" w:rsidRPr="00FF56AC" w:rsidRDefault="00D5175D" w:rsidP="00C4747F">
      <w:pPr>
        <w:spacing w:line="440" w:lineRule="exact"/>
        <w:rPr>
          <w:rFonts w:ascii="HG丸ｺﾞｼｯｸM-PRO" w:eastAsia="HG丸ｺﾞｼｯｸM-PRO" w:hAnsi="HG丸ｺﾞｼｯｸM-PRO"/>
          <w:bCs/>
          <w:sz w:val="22"/>
        </w:rPr>
      </w:pPr>
    </w:p>
    <w:p w:rsidR="008608D3" w:rsidRDefault="008608D3" w:rsidP="00C4747F">
      <w:pPr>
        <w:spacing w:line="440" w:lineRule="exact"/>
        <w:rPr>
          <w:rFonts w:ascii="HG丸ｺﾞｼｯｸM-PRO" w:eastAsia="HG丸ｺﾞｼｯｸM-PRO" w:hAnsi="HG丸ｺﾞｼｯｸM-PRO"/>
          <w:b/>
          <w:bCs/>
          <w:sz w:val="22"/>
        </w:rPr>
      </w:pPr>
    </w:p>
    <w:p w:rsidR="00976191" w:rsidRDefault="00976191" w:rsidP="00C4747F">
      <w:pPr>
        <w:spacing w:line="440" w:lineRule="exact"/>
        <w:rPr>
          <w:rFonts w:ascii="HG丸ｺﾞｼｯｸM-PRO" w:eastAsia="HG丸ｺﾞｼｯｸM-PRO" w:hAnsi="HG丸ｺﾞｼｯｸM-PRO"/>
          <w:b/>
          <w:bCs/>
          <w:sz w:val="22"/>
        </w:rPr>
      </w:pPr>
    </w:p>
    <w:p w:rsidR="00976191" w:rsidRDefault="00976191" w:rsidP="00C4747F">
      <w:pPr>
        <w:spacing w:line="440" w:lineRule="exact"/>
        <w:rPr>
          <w:rFonts w:ascii="HG丸ｺﾞｼｯｸM-PRO" w:eastAsia="HG丸ｺﾞｼｯｸM-PRO" w:hAnsi="HG丸ｺﾞｼｯｸM-PRO"/>
          <w:b/>
          <w:bCs/>
          <w:sz w:val="22"/>
        </w:rPr>
      </w:pPr>
    </w:p>
    <w:p w:rsidR="00267B69" w:rsidRPr="009E6A92" w:rsidRDefault="00267B69" w:rsidP="00C4747F">
      <w:pPr>
        <w:spacing w:line="440" w:lineRule="exact"/>
        <w:rPr>
          <w:rFonts w:ascii="HG丸ｺﾞｼｯｸM-PRO" w:eastAsia="HG丸ｺﾞｼｯｸM-PRO" w:hAnsi="HG丸ｺﾞｼｯｸM-PRO"/>
          <w:b/>
          <w:bCs/>
          <w:sz w:val="22"/>
        </w:rPr>
      </w:pPr>
      <w:r w:rsidRPr="009E6A92">
        <w:rPr>
          <w:rFonts w:ascii="HG丸ｺﾞｼｯｸM-PRO" w:eastAsia="HG丸ｺﾞｼｯｸM-PRO" w:hAnsi="HG丸ｺﾞｼｯｸM-PRO" w:hint="eastAsia"/>
          <w:b/>
          <w:bCs/>
          <w:sz w:val="22"/>
        </w:rPr>
        <w:t>【</w:t>
      </w:r>
      <w:r w:rsidR="00C4747F">
        <w:rPr>
          <w:rFonts w:ascii="HG丸ｺﾞｼｯｸM-PRO" w:eastAsia="HG丸ｺﾞｼｯｸM-PRO" w:hAnsi="HG丸ｺﾞｼｯｸM-PRO"/>
          <w:b/>
          <w:bCs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b/>
                <w:bCs/>
                <w:sz w:val="11"/>
              </w:rPr>
              <w:t>さいがい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b/>
                <w:bCs/>
                <w:sz w:val="22"/>
              </w:rPr>
              <w:t>災害</w:t>
            </w:r>
          </w:rubyBase>
        </w:ruby>
      </w:r>
      <w:r w:rsidR="00C4747F">
        <w:rPr>
          <w:rFonts w:ascii="HG丸ｺﾞｼｯｸM-PRO" w:eastAsia="HG丸ｺﾞｼｯｸM-PRO" w:hAnsi="HG丸ｺﾞｼｯｸM-PRO"/>
          <w:b/>
          <w:bCs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b/>
                <w:bCs/>
                <w:sz w:val="11"/>
              </w:rPr>
              <w:t>じ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b/>
                <w:bCs/>
                <w:sz w:val="22"/>
              </w:rPr>
              <w:t>時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b/>
          <w:bCs/>
          <w:sz w:val="22"/>
        </w:rPr>
        <w:t>の</w:t>
      </w:r>
      <w:r w:rsidR="00C4747F">
        <w:rPr>
          <w:rFonts w:ascii="HG丸ｺﾞｼｯｸM-PRO" w:eastAsia="HG丸ｺﾞｼｯｸM-PRO" w:hAnsi="HG丸ｺﾞｼｯｸM-PRO"/>
          <w:b/>
          <w:bCs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b/>
                <w:bCs/>
                <w:sz w:val="11"/>
              </w:rPr>
              <w:t>れんらく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b/>
                <w:bCs/>
                <w:sz w:val="22"/>
              </w:rPr>
              <w:t>連絡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b/>
          <w:bCs/>
          <w:sz w:val="22"/>
        </w:rPr>
        <w:t>には「</w:t>
      </w:r>
      <w:r w:rsidR="00C4747F">
        <w:rPr>
          <w:rFonts w:ascii="HG丸ｺﾞｼｯｸM-PRO" w:eastAsia="HG丸ｺﾞｼｯｸM-PRO" w:hAnsi="HG丸ｺﾞｼｯｸM-PRO"/>
          <w:b/>
          <w:bCs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b/>
                <w:bCs/>
                <w:sz w:val="11"/>
              </w:rPr>
              <w:t>さいがいよう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b/>
                <w:bCs/>
                <w:sz w:val="22"/>
              </w:rPr>
              <w:t>災害用</w:t>
            </w:r>
          </w:rubyBase>
        </w:ruby>
      </w:r>
      <w:r w:rsidR="00C4747F">
        <w:rPr>
          <w:rFonts w:ascii="HG丸ｺﾞｼｯｸM-PRO" w:eastAsia="HG丸ｺﾞｼｯｸM-PRO" w:hAnsi="HG丸ｺﾞｼｯｸM-PRO"/>
          <w:b/>
          <w:bCs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b/>
                <w:bCs/>
                <w:sz w:val="11"/>
              </w:rPr>
              <w:t>でんごん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b/>
                <w:bCs/>
                <w:sz w:val="22"/>
              </w:rPr>
              <w:t>伝言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b/>
          <w:bCs/>
          <w:sz w:val="22"/>
        </w:rPr>
        <w:t>ダイヤル（171）」を</w:t>
      </w:r>
      <w:r w:rsidR="00C4747F">
        <w:rPr>
          <w:rFonts w:ascii="HG丸ｺﾞｼｯｸM-PRO" w:eastAsia="HG丸ｺﾞｼｯｸM-PRO" w:hAnsi="HG丸ｺﾞｼｯｸM-PRO"/>
          <w:b/>
          <w:bCs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b/>
                <w:bCs/>
                <w:sz w:val="11"/>
              </w:rPr>
              <w:t>かつよう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b/>
                <w:bCs/>
                <w:sz w:val="22"/>
              </w:rPr>
              <w:t>活用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b/>
          <w:bCs/>
          <w:sz w:val="22"/>
        </w:rPr>
        <w:t>しよう】</w:t>
      </w:r>
    </w:p>
    <w:p w:rsidR="00267B69" w:rsidRPr="009E6A92" w:rsidRDefault="00267B69" w:rsidP="00C4747F">
      <w:pPr>
        <w:spacing w:line="440" w:lineRule="exact"/>
        <w:rPr>
          <w:rFonts w:ascii="HG丸ｺﾞｼｯｸM-PRO" w:eastAsia="HG丸ｺﾞｼｯｸM-PRO" w:hAnsi="HG丸ｺﾞｼｯｸM-PRO"/>
          <w:sz w:val="22"/>
        </w:rPr>
      </w:pPr>
      <w:r w:rsidRPr="009E6A92">
        <w:rPr>
          <w:rFonts w:ascii="HG丸ｺﾞｼｯｸM-PRO" w:eastAsia="HG丸ｺﾞｼｯｸM-PRO" w:hAnsi="HG丸ｺﾞｼｯｸM-PRO" w:hint="eastAsia"/>
          <w:sz w:val="22"/>
        </w:rPr>
        <w:t>「</w:t>
      </w:r>
      <w:r w:rsidR="00C4747F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sz w:val="11"/>
              </w:rPr>
              <w:t>さいがいよう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sz w:val="22"/>
              </w:rPr>
              <w:t>災害用</w:t>
            </w:r>
          </w:rubyBase>
        </w:ruby>
      </w:r>
      <w:r w:rsidR="00C4747F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sz w:val="11"/>
              </w:rPr>
              <w:t>でんごん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sz w:val="22"/>
              </w:rPr>
              <w:t>伝言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sz w:val="22"/>
        </w:rPr>
        <w:t>ダイヤル」とは、</w:t>
      </w:r>
      <w:r w:rsidR="00C4747F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sz w:val="11"/>
              </w:rPr>
              <w:t>だいきぼ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sz w:val="22"/>
              </w:rPr>
              <w:t>大規模</w:t>
            </w:r>
          </w:rubyBase>
        </w:ruby>
      </w:r>
      <w:r w:rsidR="00C4747F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sz w:val="11"/>
              </w:rPr>
              <w:t>さいがい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sz w:val="22"/>
              </w:rPr>
              <w:t>災害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sz w:val="22"/>
        </w:rPr>
        <w:t>によって</w:t>
      </w:r>
      <w:r w:rsidR="00C4747F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sz w:val="11"/>
              </w:rPr>
              <w:t>ひさいち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sz w:val="22"/>
              </w:rPr>
              <w:t>被災地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sz w:val="22"/>
        </w:rPr>
        <w:t>への</w:t>
      </w:r>
      <w:r w:rsidR="00C4747F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sz w:val="11"/>
              </w:rPr>
              <w:t>でんわ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sz w:val="22"/>
              </w:rPr>
              <w:t>電話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sz w:val="22"/>
        </w:rPr>
        <w:t>が</w:t>
      </w:r>
      <w:r w:rsidR="00C4747F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sz w:val="11"/>
              </w:rPr>
              <w:t>ぞうか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sz w:val="22"/>
              </w:rPr>
              <w:t>増加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sz w:val="22"/>
        </w:rPr>
        <w:t>し、つながりにくい</w:t>
      </w:r>
      <w:r w:rsidR="00C4747F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sz w:val="11"/>
              </w:rPr>
              <w:t>じょうきょう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sz w:val="22"/>
              </w:rPr>
              <w:t>状況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sz w:val="22"/>
        </w:rPr>
        <w:t>になったときに</w:t>
      </w:r>
      <w:r w:rsidR="00C4747F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sz w:val="11"/>
              </w:rPr>
              <w:t>ていきょう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sz w:val="22"/>
              </w:rPr>
              <w:t>提供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sz w:val="22"/>
        </w:rPr>
        <w:t>が</w:t>
      </w:r>
      <w:r w:rsidR="00C4747F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sz w:val="11"/>
              </w:rPr>
              <w:t>かいし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sz w:val="22"/>
              </w:rPr>
              <w:t>開始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sz w:val="22"/>
        </w:rPr>
        <w:t>される</w:t>
      </w:r>
      <w:r w:rsidR="00C4747F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sz w:val="11"/>
              </w:rPr>
              <w:t>でんごん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sz w:val="22"/>
              </w:rPr>
              <w:t>伝言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sz w:val="22"/>
        </w:rPr>
        <w:t>サービスです。</w:t>
      </w:r>
      <w:r w:rsidR="00C4747F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sz w:val="11"/>
              </w:rPr>
              <w:t>こてい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sz w:val="22"/>
              </w:rPr>
              <w:t>固定</w:t>
            </w:r>
          </w:rubyBase>
        </w:ruby>
      </w:r>
      <w:r w:rsidR="00C4747F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sz w:val="11"/>
              </w:rPr>
              <w:t>でんわ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sz w:val="22"/>
              </w:rPr>
              <w:t>電話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sz w:val="22"/>
        </w:rPr>
        <w:t>、</w:t>
      </w:r>
      <w:r w:rsidR="00C4747F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sz w:val="11"/>
              </w:rPr>
              <w:t>けいたい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sz w:val="22"/>
              </w:rPr>
              <w:t>携帯</w:t>
            </w:r>
          </w:rubyBase>
        </w:ruby>
      </w:r>
      <w:r w:rsidR="00C4747F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sz w:val="11"/>
              </w:rPr>
              <w:t>でんわ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sz w:val="22"/>
              </w:rPr>
              <w:t>電話</w:t>
            </w:r>
          </w:rubyBase>
        </w:ruby>
      </w:r>
      <w:r w:rsidR="00C4747F">
        <w:rPr>
          <w:rFonts w:ascii="HG丸ｺﾞｼｯｸM-PRO" w:eastAsia="HG丸ｺﾞｼｯｸM-PRO" w:hAnsi="HG丸ｺﾞｼｯｸM-PRO" w:hint="eastAsia"/>
          <w:sz w:val="22"/>
        </w:rPr>
        <w:t>など</w:t>
      </w:r>
      <w:r w:rsidRPr="009E6A92">
        <w:rPr>
          <w:rFonts w:ascii="HG丸ｺﾞｼｯｸM-PRO" w:eastAsia="HG丸ｺﾞｼｯｸM-PRO" w:hAnsi="HG丸ｺﾞｼｯｸM-PRO" w:hint="eastAsia"/>
          <w:sz w:val="22"/>
        </w:rPr>
        <w:t>から「171」をダイヤルすることで、</w:t>
      </w:r>
      <w:r w:rsidR="00C4747F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sz w:val="11"/>
              </w:rPr>
              <w:t>りよう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sz w:val="22"/>
              </w:rPr>
              <w:t>利用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sz w:val="22"/>
        </w:rPr>
        <w:t>ガイダンスに</w:t>
      </w:r>
      <w:r w:rsidR="00C4747F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sz w:val="11"/>
              </w:rPr>
              <w:t>そ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sz w:val="22"/>
              </w:rPr>
              <w:t>沿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sz w:val="22"/>
        </w:rPr>
        <w:t>って</w:t>
      </w:r>
      <w:r w:rsidR="00C4747F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sz w:val="11"/>
              </w:rPr>
              <w:t>でんごん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sz w:val="22"/>
              </w:rPr>
              <w:t>伝言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sz w:val="22"/>
        </w:rPr>
        <w:t>の</w:t>
      </w:r>
      <w:r w:rsidR="00C4747F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sz w:val="11"/>
              </w:rPr>
              <w:t>ろくおん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sz w:val="22"/>
              </w:rPr>
              <w:t>録音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sz w:val="22"/>
        </w:rPr>
        <w:t>・</w:t>
      </w:r>
      <w:r w:rsidR="00C4747F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sz w:val="11"/>
              </w:rPr>
              <w:t>さいせい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sz w:val="22"/>
              </w:rPr>
              <w:t>再生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sz w:val="22"/>
        </w:rPr>
        <w:t>を行うことができ、</w:t>
      </w:r>
      <w:r w:rsidR="00C4747F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sz w:val="11"/>
              </w:rPr>
              <w:t>かぞく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sz w:val="22"/>
              </w:rPr>
              <w:t>家族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sz w:val="22"/>
        </w:rPr>
        <w:t>や</w:t>
      </w:r>
      <w:r w:rsidR="00C4747F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sz w:val="11"/>
              </w:rPr>
              <w:t>みぢか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sz w:val="22"/>
              </w:rPr>
              <w:t>身近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sz w:val="22"/>
        </w:rPr>
        <w:t>な</w:t>
      </w:r>
      <w:r w:rsidR="00C4747F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sz w:val="11"/>
              </w:rPr>
              <w:t>ひと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sz w:val="22"/>
              </w:rPr>
              <w:t>人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sz w:val="22"/>
        </w:rPr>
        <w:t>との</w:t>
      </w:r>
      <w:r w:rsidR="00C4747F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sz w:val="11"/>
              </w:rPr>
              <w:t>あいだ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sz w:val="22"/>
              </w:rPr>
              <w:t>間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sz w:val="22"/>
        </w:rPr>
        <w:t>での</w:t>
      </w:r>
      <w:r w:rsidR="00C4747F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sz w:val="11"/>
              </w:rPr>
              <w:t>あんぴ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sz w:val="22"/>
              </w:rPr>
              <w:t>安否</w:t>
            </w:r>
          </w:rubyBase>
        </w:ruby>
      </w:r>
      <w:r w:rsidR="00C4747F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sz w:val="11"/>
              </w:rPr>
              <w:t>かくにん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sz w:val="22"/>
              </w:rPr>
              <w:t>確認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sz w:val="22"/>
        </w:rPr>
        <w:t>、</w:t>
      </w:r>
      <w:r w:rsidR="00C4747F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sz w:val="11"/>
              </w:rPr>
              <w:t>ひなん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sz w:val="22"/>
              </w:rPr>
              <w:t>避難</w:t>
            </w:r>
          </w:rubyBase>
        </w:ruby>
      </w:r>
      <w:r w:rsidR="00C4747F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sz w:val="11"/>
              </w:rPr>
              <w:t>ばしょ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sz w:val="22"/>
              </w:rPr>
              <w:t>場所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sz w:val="22"/>
        </w:rPr>
        <w:t>の</w:t>
      </w:r>
      <w:r w:rsidR="00C4747F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sz w:val="11"/>
              </w:rPr>
              <w:t>れんらく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sz w:val="22"/>
              </w:rPr>
              <w:t>連絡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sz w:val="22"/>
        </w:rPr>
        <w:t>をすることができます。</w:t>
      </w:r>
    </w:p>
    <w:p w:rsidR="00267B69" w:rsidRPr="009E6A92" w:rsidRDefault="00267B69" w:rsidP="00C4747F">
      <w:pPr>
        <w:spacing w:line="440" w:lineRule="exact"/>
        <w:rPr>
          <w:rFonts w:ascii="HG丸ｺﾞｼｯｸM-PRO" w:eastAsia="HG丸ｺﾞｼｯｸM-PRO" w:hAnsi="HG丸ｺﾞｼｯｸM-PRO"/>
          <w:sz w:val="22"/>
        </w:rPr>
      </w:pPr>
      <w:r w:rsidRPr="009E6A92">
        <w:rPr>
          <w:rFonts w:ascii="HG丸ｺﾞｼｯｸM-PRO" w:eastAsia="HG丸ｺﾞｼｯｸM-PRO" w:hAnsi="HG丸ｺﾞｼｯｸM-PRO" w:hint="eastAsia"/>
          <w:sz w:val="22"/>
        </w:rPr>
        <w:t>※</w:t>
      </w:r>
      <w:r w:rsidR="00C4747F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sz w:val="11"/>
              </w:rPr>
              <w:t>さいがいよう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sz w:val="22"/>
              </w:rPr>
              <w:t>災害用</w:t>
            </w:r>
          </w:rubyBase>
        </w:ruby>
      </w:r>
      <w:r w:rsidR="00C4747F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sz w:val="11"/>
              </w:rPr>
              <w:t>でんごん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sz w:val="22"/>
              </w:rPr>
              <w:t>伝言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sz w:val="22"/>
        </w:rPr>
        <w:t>ダイヤルは、</w:t>
      </w:r>
      <w:r w:rsidR="00C4747F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sz w:val="11"/>
              </w:rPr>
              <w:t>まいつき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sz w:val="22"/>
              </w:rPr>
              <w:t>毎月</w:t>
            </w:r>
          </w:rubyBase>
        </w:ruby>
      </w:r>
      <w:r w:rsidR="00C4747F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sz w:val="11"/>
              </w:rPr>
              <w:t>１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sz w:val="22"/>
              </w:rPr>
              <w:t>1</w:t>
            </w:r>
          </w:rubyBase>
        </w:ruby>
      </w:r>
      <w:r w:rsidR="00C4747F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sz w:val="11"/>
              </w:rPr>
              <w:t>にち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sz w:val="22"/>
              </w:rPr>
              <w:t>日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sz w:val="22"/>
        </w:rPr>
        <w:t>および15</w:t>
      </w:r>
      <w:r w:rsidR="00C4747F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4747F" w:rsidRPr="00C4747F">
              <w:rPr>
                <w:rFonts w:ascii="HG丸ｺﾞｼｯｸM-PRO" w:eastAsia="HG丸ｺﾞｼｯｸM-PRO" w:hAnsi="HG丸ｺﾞｼｯｸM-PRO"/>
                <w:sz w:val="11"/>
              </w:rPr>
              <w:t>にち</w:t>
            </w:r>
          </w:rt>
          <w:rubyBase>
            <w:r w:rsidR="00C4747F">
              <w:rPr>
                <w:rFonts w:ascii="HG丸ｺﾞｼｯｸM-PRO" w:eastAsia="HG丸ｺﾞｼｯｸM-PRO" w:hAnsi="HG丸ｺﾞｼｯｸM-PRO"/>
                <w:sz w:val="22"/>
              </w:rPr>
              <w:t>日</w:t>
            </w:r>
          </w:rubyBase>
        </w:ruby>
      </w:r>
      <w:r w:rsidR="008E6B66">
        <w:rPr>
          <w:rFonts w:ascii="HG丸ｺﾞｼｯｸM-PRO" w:eastAsia="HG丸ｺﾞｼｯｸM-PRO" w:hAnsi="HG丸ｺﾞｼｯｸM-PRO" w:hint="eastAsia"/>
          <w:sz w:val="22"/>
        </w:rPr>
        <w:t>、</w:t>
      </w:r>
      <w:r w:rsidRPr="009E6A92">
        <w:rPr>
          <w:rFonts w:ascii="HG丸ｺﾞｼｯｸM-PRO" w:eastAsia="HG丸ｺﾞｼｯｸM-PRO" w:hAnsi="HG丸ｺﾞｼｯｸM-PRO" w:hint="eastAsia"/>
          <w:sz w:val="22"/>
        </w:rPr>
        <w:t>1</w:t>
      </w:r>
      <w:r w:rsidR="008E6B66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E6B66" w:rsidRPr="008E6B66">
              <w:rPr>
                <w:rFonts w:ascii="HG丸ｺﾞｼｯｸM-PRO" w:eastAsia="HG丸ｺﾞｼｯｸM-PRO" w:hAnsi="HG丸ｺﾞｼｯｸM-PRO"/>
                <w:sz w:val="11"/>
              </w:rPr>
              <w:t>がつ</w:t>
            </w:r>
          </w:rt>
          <w:rubyBase>
            <w:r w:rsidR="008E6B66">
              <w:rPr>
                <w:rFonts w:ascii="HG丸ｺﾞｼｯｸM-PRO" w:eastAsia="HG丸ｺﾞｼｯｸM-PRO" w:hAnsi="HG丸ｺﾞｼｯｸM-PRO"/>
                <w:sz w:val="22"/>
              </w:rPr>
              <w:t>月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sz w:val="22"/>
        </w:rPr>
        <w:t>1</w:t>
      </w:r>
      <w:r w:rsidR="008E6B66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E6B66" w:rsidRPr="008E6B66">
              <w:rPr>
                <w:rFonts w:ascii="HG丸ｺﾞｼｯｸM-PRO" w:eastAsia="HG丸ｺﾞｼｯｸM-PRO" w:hAnsi="HG丸ｺﾞｼｯｸM-PRO"/>
                <w:sz w:val="11"/>
              </w:rPr>
              <w:t>にち</w:t>
            </w:r>
          </w:rt>
          <w:rubyBase>
            <w:r w:rsidR="008E6B66">
              <w:rPr>
                <w:rFonts w:ascii="HG丸ｺﾞｼｯｸM-PRO" w:eastAsia="HG丸ｺﾞｼｯｸM-PRO" w:hAnsi="HG丸ｺﾞｼｯｸM-PRO"/>
                <w:sz w:val="22"/>
              </w:rPr>
              <w:t>日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sz w:val="22"/>
        </w:rPr>
        <w:t>～3</w:t>
      </w:r>
      <w:r w:rsidR="008E6B66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E6B66" w:rsidRPr="008E6B66">
              <w:rPr>
                <w:rFonts w:ascii="HG丸ｺﾞｼｯｸM-PRO" w:eastAsia="HG丸ｺﾞｼｯｸM-PRO" w:hAnsi="HG丸ｺﾞｼｯｸM-PRO"/>
                <w:sz w:val="11"/>
              </w:rPr>
              <w:t>にち</w:t>
            </w:r>
          </w:rt>
          <w:rubyBase>
            <w:r w:rsidR="008E6B66">
              <w:rPr>
                <w:rFonts w:ascii="HG丸ｺﾞｼｯｸM-PRO" w:eastAsia="HG丸ｺﾞｼｯｸM-PRO" w:hAnsi="HG丸ｺﾞｼｯｸM-PRO"/>
                <w:sz w:val="22"/>
              </w:rPr>
              <w:t>日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sz w:val="22"/>
        </w:rPr>
        <w:t>、</w:t>
      </w:r>
      <w:r w:rsidR="008E6B66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E6B66" w:rsidRPr="008E6B66">
              <w:rPr>
                <w:rFonts w:ascii="HG丸ｺﾞｼｯｸM-PRO" w:eastAsia="HG丸ｺﾞｼｯｸM-PRO" w:hAnsi="HG丸ｺﾞｼｯｸM-PRO"/>
                <w:sz w:val="11"/>
              </w:rPr>
              <w:t>ぼうさい</w:t>
            </w:r>
          </w:rt>
          <w:rubyBase>
            <w:r w:rsidR="008E6B66">
              <w:rPr>
                <w:rFonts w:ascii="HG丸ｺﾞｼｯｸM-PRO" w:eastAsia="HG丸ｺﾞｼｯｸM-PRO" w:hAnsi="HG丸ｺﾞｼｯｸM-PRO"/>
                <w:sz w:val="22"/>
              </w:rPr>
              <w:t>防災</w:t>
            </w:r>
          </w:rubyBase>
        </w:ruby>
      </w:r>
      <w:r w:rsidR="008E6B66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E6B66" w:rsidRPr="008E6B66">
              <w:rPr>
                <w:rFonts w:ascii="HG丸ｺﾞｼｯｸM-PRO" w:eastAsia="HG丸ｺﾞｼｯｸM-PRO" w:hAnsi="HG丸ｺﾞｼｯｸM-PRO"/>
                <w:sz w:val="11"/>
              </w:rPr>
              <w:t>しゅうかん</w:t>
            </w:r>
          </w:rt>
          <w:rubyBase>
            <w:r w:rsidR="008E6B66">
              <w:rPr>
                <w:rFonts w:ascii="HG丸ｺﾞｼｯｸM-PRO" w:eastAsia="HG丸ｺﾞｼｯｸM-PRO" w:hAnsi="HG丸ｺﾞｼｯｸM-PRO"/>
                <w:sz w:val="22"/>
              </w:rPr>
              <w:t>週間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sz w:val="22"/>
        </w:rPr>
        <w:t>（8</w:t>
      </w:r>
      <w:r w:rsidR="008E6B66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E6B66" w:rsidRPr="008E6B66">
              <w:rPr>
                <w:rFonts w:ascii="HG丸ｺﾞｼｯｸM-PRO" w:eastAsia="HG丸ｺﾞｼｯｸM-PRO" w:hAnsi="HG丸ｺﾞｼｯｸM-PRO"/>
                <w:sz w:val="11"/>
              </w:rPr>
              <w:t>がつ</w:t>
            </w:r>
          </w:rt>
          <w:rubyBase>
            <w:r w:rsidR="008E6B66">
              <w:rPr>
                <w:rFonts w:ascii="HG丸ｺﾞｼｯｸM-PRO" w:eastAsia="HG丸ｺﾞｼｯｸM-PRO" w:hAnsi="HG丸ｺﾞｼｯｸM-PRO"/>
                <w:sz w:val="22"/>
              </w:rPr>
              <w:t>月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sz w:val="22"/>
        </w:rPr>
        <w:t>30</w:t>
      </w:r>
      <w:r w:rsidR="008E6B66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E6B66" w:rsidRPr="008E6B66">
              <w:rPr>
                <w:rFonts w:ascii="HG丸ｺﾞｼｯｸM-PRO" w:eastAsia="HG丸ｺﾞｼｯｸM-PRO" w:hAnsi="HG丸ｺﾞｼｯｸM-PRO"/>
                <w:sz w:val="11"/>
              </w:rPr>
              <w:t>にち</w:t>
            </w:r>
          </w:rt>
          <w:rubyBase>
            <w:r w:rsidR="008E6B66">
              <w:rPr>
                <w:rFonts w:ascii="HG丸ｺﾞｼｯｸM-PRO" w:eastAsia="HG丸ｺﾞｼｯｸM-PRO" w:hAnsi="HG丸ｺﾞｼｯｸM-PRO"/>
                <w:sz w:val="22"/>
              </w:rPr>
              <w:t>日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sz w:val="22"/>
        </w:rPr>
        <w:t>～9</w:t>
      </w:r>
      <w:r w:rsidR="008E6B66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E6B66" w:rsidRPr="008E6B66">
              <w:rPr>
                <w:rFonts w:ascii="HG丸ｺﾞｼｯｸM-PRO" w:eastAsia="HG丸ｺﾞｼｯｸM-PRO" w:hAnsi="HG丸ｺﾞｼｯｸM-PRO"/>
                <w:sz w:val="11"/>
              </w:rPr>
              <w:t>がつ</w:t>
            </w:r>
          </w:rt>
          <w:rubyBase>
            <w:r w:rsidR="008E6B66">
              <w:rPr>
                <w:rFonts w:ascii="HG丸ｺﾞｼｯｸM-PRO" w:eastAsia="HG丸ｺﾞｼｯｸM-PRO" w:hAnsi="HG丸ｺﾞｼｯｸM-PRO"/>
                <w:sz w:val="22"/>
              </w:rPr>
              <w:t>月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sz w:val="22"/>
        </w:rPr>
        <w:t>5</w:t>
      </w:r>
      <w:r w:rsidR="008E6B66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E6B66" w:rsidRPr="008E6B66">
              <w:rPr>
                <w:rFonts w:ascii="HG丸ｺﾞｼｯｸM-PRO" w:eastAsia="HG丸ｺﾞｼｯｸM-PRO" w:hAnsi="HG丸ｺﾞｼｯｸM-PRO"/>
                <w:sz w:val="11"/>
              </w:rPr>
              <w:t>にち</w:t>
            </w:r>
          </w:rt>
          <w:rubyBase>
            <w:r w:rsidR="008E6B66">
              <w:rPr>
                <w:rFonts w:ascii="HG丸ｺﾞｼｯｸM-PRO" w:eastAsia="HG丸ｺﾞｼｯｸM-PRO" w:hAnsi="HG丸ｺﾞｼｯｸM-PRO"/>
                <w:sz w:val="22"/>
              </w:rPr>
              <w:t>日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sz w:val="22"/>
        </w:rPr>
        <w:t>）、</w:t>
      </w:r>
      <w:r w:rsidR="008E6B66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E6B66" w:rsidRPr="008E6B66">
              <w:rPr>
                <w:rFonts w:ascii="HG丸ｺﾞｼｯｸM-PRO" w:eastAsia="HG丸ｺﾞｼｯｸM-PRO" w:hAnsi="HG丸ｺﾞｼｯｸM-PRO"/>
                <w:sz w:val="11"/>
              </w:rPr>
              <w:t>ぼうさい</w:t>
            </w:r>
          </w:rt>
          <w:rubyBase>
            <w:r w:rsidR="008E6B66">
              <w:rPr>
                <w:rFonts w:ascii="HG丸ｺﾞｼｯｸM-PRO" w:eastAsia="HG丸ｺﾞｼｯｸM-PRO" w:hAnsi="HG丸ｺﾞｼｯｸM-PRO"/>
                <w:sz w:val="22"/>
              </w:rPr>
              <w:t>防災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sz w:val="22"/>
        </w:rPr>
        <w:t>とボランティア</w:t>
      </w:r>
      <w:r w:rsidR="008E6B66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E6B66" w:rsidRPr="008E6B66">
              <w:rPr>
                <w:rFonts w:ascii="HG丸ｺﾞｼｯｸM-PRO" w:eastAsia="HG丸ｺﾞｼｯｸM-PRO" w:hAnsi="HG丸ｺﾞｼｯｸM-PRO"/>
                <w:sz w:val="11"/>
              </w:rPr>
              <w:t>しゅうかん</w:t>
            </w:r>
          </w:rt>
          <w:rubyBase>
            <w:r w:rsidR="008E6B66">
              <w:rPr>
                <w:rFonts w:ascii="HG丸ｺﾞｼｯｸM-PRO" w:eastAsia="HG丸ｺﾞｼｯｸM-PRO" w:hAnsi="HG丸ｺﾞｼｯｸM-PRO"/>
                <w:sz w:val="22"/>
              </w:rPr>
              <w:t>週間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sz w:val="22"/>
        </w:rPr>
        <w:t>（1</w:t>
      </w:r>
      <w:r w:rsidR="008E6B66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E6B66" w:rsidRPr="008E6B66">
              <w:rPr>
                <w:rFonts w:ascii="HG丸ｺﾞｼｯｸM-PRO" w:eastAsia="HG丸ｺﾞｼｯｸM-PRO" w:hAnsi="HG丸ｺﾞｼｯｸM-PRO"/>
                <w:sz w:val="11"/>
              </w:rPr>
              <w:t>がつ</w:t>
            </w:r>
          </w:rt>
          <w:rubyBase>
            <w:r w:rsidR="008E6B66">
              <w:rPr>
                <w:rFonts w:ascii="HG丸ｺﾞｼｯｸM-PRO" w:eastAsia="HG丸ｺﾞｼｯｸM-PRO" w:hAnsi="HG丸ｺﾞｼｯｸM-PRO"/>
                <w:sz w:val="22"/>
              </w:rPr>
              <w:t>月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sz w:val="22"/>
        </w:rPr>
        <w:t>15</w:t>
      </w:r>
      <w:r w:rsidR="008E6B66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E6B66" w:rsidRPr="008E6B66">
              <w:rPr>
                <w:rFonts w:ascii="HG丸ｺﾞｼｯｸM-PRO" w:eastAsia="HG丸ｺﾞｼｯｸM-PRO" w:hAnsi="HG丸ｺﾞｼｯｸM-PRO"/>
                <w:sz w:val="11"/>
              </w:rPr>
              <w:t>にち</w:t>
            </w:r>
          </w:rt>
          <w:rubyBase>
            <w:r w:rsidR="008E6B66">
              <w:rPr>
                <w:rFonts w:ascii="HG丸ｺﾞｼｯｸM-PRO" w:eastAsia="HG丸ｺﾞｼｯｸM-PRO" w:hAnsi="HG丸ｺﾞｼｯｸM-PRO"/>
                <w:sz w:val="22"/>
              </w:rPr>
              <w:t>日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sz w:val="22"/>
        </w:rPr>
        <w:t>～21</w:t>
      </w:r>
      <w:r w:rsidR="008E6B66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E6B66" w:rsidRPr="008E6B66">
              <w:rPr>
                <w:rFonts w:ascii="HG丸ｺﾞｼｯｸM-PRO" w:eastAsia="HG丸ｺﾞｼｯｸM-PRO" w:hAnsi="HG丸ｺﾞｼｯｸM-PRO"/>
                <w:sz w:val="11"/>
              </w:rPr>
              <w:t>にち</w:t>
            </w:r>
          </w:rt>
          <w:rubyBase>
            <w:r w:rsidR="008E6B66">
              <w:rPr>
                <w:rFonts w:ascii="HG丸ｺﾞｼｯｸM-PRO" w:eastAsia="HG丸ｺﾞｼｯｸM-PRO" w:hAnsi="HG丸ｺﾞｼｯｸM-PRO"/>
                <w:sz w:val="22"/>
              </w:rPr>
              <w:t>日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sz w:val="22"/>
        </w:rPr>
        <w:t>）に</w:t>
      </w:r>
      <w:r w:rsidR="008E6B66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E6B66" w:rsidRPr="008E6B66">
              <w:rPr>
                <w:rFonts w:ascii="HG丸ｺﾞｼｯｸM-PRO" w:eastAsia="HG丸ｺﾞｼｯｸM-PRO" w:hAnsi="HG丸ｺﾞｼｯｸM-PRO"/>
                <w:sz w:val="11"/>
              </w:rPr>
              <w:t>たいけん</w:t>
            </w:r>
          </w:rt>
          <w:rubyBase>
            <w:r w:rsidR="008E6B66">
              <w:rPr>
                <w:rFonts w:ascii="HG丸ｺﾞｼｯｸM-PRO" w:eastAsia="HG丸ｺﾞｼｯｸM-PRO" w:hAnsi="HG丸ｺﾞｼｯｸM-PRO"/>
                <w:sz w:val="22"/>
              </w:rPr>
              <w:t>体験</w:t>
            </w:r>
          </w:rubyBase>
        </w:ruby>
      </w:r>
      <w:r w:rsidR="008E6B66">
        <w:rPr>
          <w:rFonts w:ascii="HG丸ｺﾞｼｯｸM-PRO" w:eastAsia="HG丸ｺﾞｼｯｸM-PRO" w:hAnsi="HG丸ｺﾞｼｯｸM-PRO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E6B66" w:rsidRPr="008E6B66">
              <w:rPr>
                <w:rFonts w:ascii="HG丸ｺﾞｼｯｸM-PRO" w:eastAsia="HG丸ｺﾞｼｯｸM-PRO" w:hAnsi="HG丸ｺﾞｼｯｸM-PRO"/>
                <w:sz w:val="11"/>
              </w:rPr>
              <w:t>りよう</w:t>
            </w:r>
          </w:rt>
          <w:rubyBase>
            <w:r w:rsidR="008E6B66">
              <w:rPr>
                <w:rFonts w:ascii="HG丸ｺﾞｼｯｸM-PRO" w:eastAsia="HG丸ｺﾞｼｯｸM-PRO" w:hAnsi="HG丸ｺﾞｼｯｸM-PRO"/>
                <w:sz w:val="22"/>
              </w:rPr>
              <w:t>利用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sz w:val="22"/>
        </w:rPr>
        <w:t>できます。</w:t>
      </w:r>
    </w:p>
    <w:p w:rsidR="00D5175D" w:rsidRPr="00976191" w:rsidRDefault="00D5175D" w:rsidP="00F26EED">
      <w:pPr>
        <w:outlineLvl w:val="2"/>
        <w:rPr>
          <w:rStyle w:val="textbold"/>
          <w:rFonts w:ascii="HG丸ｺﾞｼｯｸM-PRO" w:eastAsia="HG丸ｺﾞｼｯｸM-PRO" w:hAnsi="HG丸ｺﾞｼｯｸM-PRO"/>
          <w:b/>
          <w:bCs/>
          <w:sz w:val="22"/>
          <w:bdr w:val="none" w:sz="0" w:space="0" w:color="auto" w:frame="1"/>
          <w:shd w:val="clear" w:color="auto" w:fill="FFFFFF"/>
        </w:rPr>
      </w:pPr>
    </w:p>
    <w:p w:rsidR="00976191" w:rsidRDefault="00267B69" w:rsidP="00D5175D">
      <w:pPr>
        <w:spacing w:after="375" w:line="440" w:lineRule="exact"/>
        <w:outlineLvl w:val="2"/>
        <w:rPr>
          <w:rFonts w:ascii="HG丸ｺﾞｼｯｸM-PRO" w:eastAsia="HG丸ｺﾞｼｯｸM-PRO" w:hAnsi="HG丸ｺﾞｼｯｸM-PRO"/>
          <w:color w:val="333333"/>
          <w:sz w:val="22"/>
        </w:rPr>
      </w:pPr>
      <w:r w:rsidRPr="009E6A92">
        <w:rPr>
          <w:rStyle w:val="textbold"/>
          <w:rFonts w:ascii="HG丸ｺﾞｼｯｸM-PRO" w:eastAsia="HG丸ｺﾞｼｯｸM-PRO" w:hAnsi="HG丸ｺﾞｼｯｸM-PRO" w:hint="eastAsia"/>
          <w:b/>
          <w:bCs/>
          <w:sz w:val="22"/>
          <w:bdr w:val="none" w:sz="0" w:space="0" w:color="auto" w:frame="1"/>
          <w:shd w:val="clear" w:color="auto" w:fill="FFFFFF"/>
        </w:rPr>
        <w:t>【</w:t>
      </w:r>
      <w:r w:rsidR="002C4927">
        <w:rPr>
          <w:rStyle w:val="textbold"/>
          <w:rFonts w:ascii="HG丸ｺﾞｼｯｸM-PRO" w:eastAsia="HG丸ｺﾞｼｯｸM-PRO" w:hAnsi="HG丸ｺﾞｼｯｸM-PRO"/>
          <w:b/>
          <w:bCs/>
          <w:sz w:val="22"/>
          <w:bdr w:val="none" w:sz="0" w:space="0" w:color="auto" w:frame="1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4927" w:rsidRPr="002C4927">
              <w:rPr>
                <w:rStyle w:val="textbold"/>
                <w:rFonts w:ascii="HG丸ｺﾞｼｯｸM-PRO" w:eastAsia="HG丸ｺﾞｼｯｸM-PRO" w:hAnsi="HG丸ｺﾞｼｯｸM-PRO"/>
                <w:b/>
                <w:bCs/>
                <w:sz w:val="11"/>
                <w:bdr w:val="none" w:sz="0" w:space="0" w:color="auto" w:frame="1"/>
                <w:shd w:val="clear" w:color="auto" w:fill="FFFFFF"/>
              </w:rPr>
              <w:t>きんきゅう</w:t>
            </w:r>
          </w:rt>
          <w:rubyBase>
            <w:r w:rsidR="002C4927">
              <w:rPr>
                <w:rStyle w:val="textbold"/>
                <w:rFonts w:ascii="HG丸ｺﾞｼｯｸM-PRO" w:eastAsia="HG丸ｺﾞｼｯｸM-PRO" w:hAnsi="HG丸ｺﾞｼｯｸM-PRO"/>
                <w:b/>
                <w:bCs/>
                <w:sz w:val="22"/>
                <w:bdr w:val="none" w:sz="0" w:space="0" w:color="auto" w:frame="1"/>
                <w:shd w:val="clear" w:color="auto" w:fill="FFFFFF"/>
              </w:rPr>
              <w:t>緊急</w:t>
            </w:r>
          </w:rubyBase>
        </w:ruby>
      </w:r>
      <w:r w:rsidR="002C4927">
        <w:rPr>
          <w:rStyle w:val="textbold"/>
          <w:rFonts w:ascii="HG丸ｺﾞｼｯｸM-PRO" w:eastAsia="HG丸ｺﾞｼｯｸM-PRO" w:hAnsi="HG丸ｺﾞｼｯｸM-PRO"/>
          <w:b/>
          <w:bCs/>
          <w:sz w:val="22"/>
          <w:bdr w:val="none" w:sz="0" w:space="0" w:color="auto" w:frame="1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4927" w:rsidRPr="002C4927">
              <w:rPr>
                <w:rStyle w:val="textbold"/>
                <w:rFonts w:ascii="HG丸ｺﾞｼｯｸM-PRO" w:eastAsia="HG丸ｺﾞｼｯｸM-PRO" w:hAnsi="HG丸ｺﾞｼｯｸM-PRO"/>
                <w:b/>
                <w:bCs/>
                <w:sz w:val="11"/>
                <w:bdr w:val="none" w:sz="0" w:space="0" w:color="auto" w:frame="1"/>
                <w:shd w:val="clear" w:color="auto" w:fill="FFFFFF"/>
              </w:rPr>
              <w:t>じ</w:t>
            </w:r>
          </w:rt>
          <w:rubyBase>
            <w:r w:rsidR="002C4927">
              <w:rPr>
                <w:rStyle w:val="textbold"/>
                <w:rFonts w:ascii="HG丸ｺﾞｼｯｸM-PRO" w:eastAsia="HG丸ｺﾞｼｯｸM-PRO" w:hAnsi="HG丸ｺﾞｼｯｸM-PRO"/>
                <w:b/>
                <w:bCs/>
                <w:sz w:val="22"/>
                <w:bdr w:val="none" w:sz="0" w:space="0" w:color="auto" w:frame="1"/>
                <w:shd w:val="clear" w:color="auto" w:fill="FFFFFF"/>
              </w:rPr>
              <w:t>時</w:t>
            </w:r>
          </w:rubyBase>
        </w:ruby>
      </w:r>
      <w:r w:rsidR="002C4927">
        <w:rPr>
          <w:rStyle w:val="textbold"/>
          <w:rFonts w:ascii="HG丸ｺﾞｼｯｸM-PRO" w:eastAsia="HG丸ｺﾞｼｯｸM-PRO" w:hAnsi="HG丸ｺﾞｼｯｸM-PRO"/>
          <w:b/>
          <w:bCs/>
          <w:sz w:val="22"/>
          <w:bdr w:val="none" w:sz="0" w:space="0" w:color="auto" w:frame="1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4927" w:rsidRPr="002C4927">
              <w:rPr>
                <w:rStyle w:val="textbold"/>
                <w:rFonts w:ascii="HG丸ｺﾞｼｯｸM-PRO" w:eastAsia="HG丸ｺﾞｼｯｸM-PRO" w:hAnsi="HG丸ｺﾞｼｯｸM-PRO"/>
                <w:b/>
                <w:bCs/>
                <w:sz w:val="11"/>
                <w:bdr w:val="none" w:sz="0" w:space="0" w:color="auto" w:frame="1"/>
                <w:shd w:val="clear" w:color="auto" w:fill="FFFFFF"/>
              </w:rPr>
              <w:t>いんりょう</w:t>
            </w:r>
          </w:rt>
          <w:rubyBase>
            <w:r w:rsidR="002C4927">
              <w:rPr>
                <w:rStyle w:val="textbold"/>
                <w:rFonts w:ascii="HG丸ｺﾞｼｯｸM-PRO" w:eastAsia="HG丸ｺﾞｼｯｸM-PRO" w:hAnsi="HG丸ｺﾞｼｯｸM-PRO"/>
                <w:b/>
                <w:bCs/>
                <w:sz w:val="22"/>
                <w:bdr w:val="none" w:sz="0" w:space="0" w:color="auto" w:frame="1"/>
                <w:shd w:val="clear" w:color="auto" w:fill="FFFFFF"/>
              </w:rPr>
              <w:t>飲料</w:t>
            </w:r>
          </w:rubyBase>
        </w:ruby>
      </w:r>
      <w:r w:rsidR="002C4927">
        <w:rPr>
          <w:rStyle w:val="textbold"/>
          <w:rFonts w:ascii="HG丸ｺﾞｼｯｸM-PRO" w:eastAsia="HG丸ｺﾞｼｯｸM-PRO" w:hAnsi="HG丸ｺﾞｼｯｸM-PRO"/>
          <w:b/>
          <w:bCs/>
          <w:sz w:val="22"/>
          <w:bdr w:val="none" w:sz="0" w:space="0" w:color="auto" w:frame="1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4927" w:rsidRPr="002C4927">
              <w:rPr>
                <w:rStyle w:val="textbold"/>
                <w:rFonts w:ascii="HG丸ｺﾞｼｯｸM-PRO" w:eastAsia="HG丸ｺﾞｼｯｸM-PRO" w:hAnsi="HG丸ｺﾞｼｯｸM-PRO"/>
                <w:b/>
                <w:bCs/>
                <w:sz w:val="11"/>
                <w:bdr w:val="none" w:sz="0" w:space="0" w:color="auto" w:frame="1"/>
                <w:shd w:val="clear" w:color="auto" w:fill="FFFFFF"/>
              </w:rPr>
              <w:t>ていきょう</w:t>
            </w:r>
          </w:rt>
          <w:rubyBase>
            <w:r w:rsidR="002C4927">
              <w:rPr>
                <w:rStyle w:val="textbold"/>
                <w:rFonts w:ascii="HG丸ｺﾞｼｯｸM-PRO" w:eastAsia="HG丸ｺﾞｼｯｸM-PRO" w:hAnsi="HG丸ｺﾞｼｯｸM-PRO"/>
                <w:b/>
                <w:bCs/>
                <w:sz w:val="22"/>
                <w:bdr w:val="none" w:sz="0" w:space="0" w:color="auto" w:frame="1"/>
                <w:shd w:val="clear" w:color="auto" w:fill="FFFFFF"/>
              </w:rPr>
              <w:t>提供</w:t>
            </w:r>
          </w:rubyBase>
        </w:ruby>
      </w:r>
      <w:r w:rsidRPr="009E6A92">
        <w:rPr>
          <w:rStyle w:val="textbold"/>
          <w:rFonts w:ascii="HG丸ｺﾞｼｯｸM-PRO" w:eastAsia="HG丸ｺﾞｼｯｸM-PRO" w:hAnsi="HG丸ｺﾞｼｯｸM-PRO" w:hint="eastAsia"/>
          <w:b/>
          <w:bCs/>
          <w:sz w:val="22"/>
          <w:bdr w:val="none" w:sz="0" w:space="0" w:color="auto" w:frame="1"/>
          <w:shd w:val="clear" w:color="auto" w:fill="FFFFFF"/>
        </w:rPr>
        <w:t>ベンダー</w:t>
      </w:r>
      <w:r w:rsidR="002C4927">
        <w:rPr>
          <w:rStyle w:val="textbold"/>
          <w:rFonts w:ascii="HG丸ｺﾞｼｯｸM-PRO" w:eastAsia="HG丸ｺﾞｼｯｸM-PRO" w:hAnsi="HG丸ｺﾞｼｯｸM-PRO" w:hint="eastAsia"/>
          <w:b/>
          <w:bCs/>
          <w:sz w:val="22"/>
          <w:bdr w:val="none" w:sz="0" w:space="0" w:color="auto" w:frame="1"/>
          <w:shd w:val="clear" w:color="auto" w:fill="FFFFFF"/>
        </w:rPr>
        <w:t>という</w:t>
      </w:r>
      <w:r w:rsidR="002C4927">
        <w:rPr>
          <w:rStyle w:val="textbold"/>
          <w:rFonts w:ascii="HG丸ｺﾞｼｯｸM-PRO" w:eastAsia="HG丸ｺﾞｼｯｸM-PRO" w:hAnsi="HG丸ｺﾞｼｯｸM-PRO"/>
          <w:b/>
          <w:bCs/>
          <w:sz w:val="22"/>
          <w:bdr w:val="none" w:sz="0" w:space="0" w:color="auto" w:frame="1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4927" w:rsidRPr="002C4927">
              <w:rPr>
                <w:rStyle w:val="textbold"/>
                <w:rFonts w:ascii="HG丸ｺﾞｼｯｸM-PRO" w:eastAsia="HG丸ｺﾞｼｯｸM-PRO" w:hAnsi="HG丸ｺﾞｼｯｸM-PRO"/>
                <w:b/>
                <w:bCs/>
                <w:sz w:val="11"/>
                <w:bdr w:val="none" w:sz="0" w:space="0" w:color="auto" w:frame="1"/>
                <w:shd w:val="clear" w:color="auto" w:fill="FFFFFF"/>
              </w:rPr>
              <w:t>じどう</w:t>
            </w:r>
          </w:rt>
          <w:rubyBase>
            <w:r w:rsidR="002C4927">
              <w:rPr>
                <w:rStyle w:val="textbold"/>
                <w:rFonts w:ascii="HG丸ｺﾞｼｯｸM-PRO" w:eastAsia="HG丸ｺﾞｼｯｸM-PRO" w:hAnsi="HG丸ｺﾞｼｯｸM-PRO"/>
                <w:b/>
                <w:bCs/>
                <w:sz w:val="22"/>
                <w:bdr w:val="none" w:sz="0" w:space="0" w:color="auto" w:frame="1"/>
                <w:shd w:val="clear" w:color="auto" w:fill="FFFFFF"/>
              </w:rPr>
              <w:t>自動</w:t>
            </w:r>
          </w:rubyBase>
        </w:ruby>
      </w:r>
      <w:r w:rsidR="002C4927">
        <w:rPr>
          <w:rStyle w:val="textbold"/>
          <w:rFonts w:ascii="HG丸ｺﾞｼｯｸM-PRO" w:eastAsia="HG丸ｺﾞｼｯｸM-PRO" w:hAnsi="HG丸ｺﾞｼｯｸM-PRO"/>
          <w:b/>
          <w:bCs/>
          <w:sz w:val="22"/>
          <w:bdr w:val="none" w:sz="0" w:space="0" w:color="auto" w:frame="1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4927" w:rsidRPr="002C4927">
              <w:rPr>
                <w:rStyle w:val="textbold"/>
                <w:rFonts w:ascii="HG丸ｺﾞｼｯｸM-PRO" w:eastAsia="HG丸ｺﾞｼｯｸM-PRO" w:hAnsi="HG丸ｺﾞｼｯｸM-PRO"/>
                <w:b/>
                <w:bCs/>
                <w:sz w:val="11"/>
                <w:bdr w:val="none" w:sz="0" w:space="0" w:color="auto" w:frame="1"/>
                <w:shd w:val="clear" w:color="auto" w:fill="FFFFFF"/>
              </w:rPr>
              <w:t>はんばいき</w:t>
            </w:r>
          </w:rt>
          <w:rubyBase>
            <w:r w:rsidR="002C4927">
              <w:rPr>
                <w:rStyle w:val="textbold"/>
                <w:rFonts w:ascii="HG丸ｺﾞｼｯｸM-PRO" w:eastAsia="HG丸ｺﾞｼｯｸM-PRO" w:hAnsi="HG丸ｺﾞｼｯｸM-PRO"/>
                <w:b/>
                <w:bCs/>
                <w:sz w:val="22"/>
                <w:bdr w:val="none" w:sz="0" w:space="0" w:color="auto" w:frame="1"/>
                <w:shd w:val="clear" w:color="auto" w:fill="FFFFFF"/>
              </w:rPr>
              <w:t>販売機</w:t>
            </w:r>
          </w:rubyBase>
        </w:ruby>
      </w:r>
      <w:r w:rsidR="002C4927">
        <w:rPr>
          <w:rStyle w:val="textbold"/>
          <w:rFonts w:ascii="HG丸ｺﾞｼｯｸM-PRO" w:eastAsia="HG丸ｺﾞｼｯｸM-PRO" w:hAnsi="HG丸ｺﾞｼｯｸM-PRO" w:hint="eastAsia"/>
          <w:b/>
          <w:bCs/>
          <w:sz w:val="22"/>
          <w:bdr w:val="none" w:sz="0" w:space="0" w:color="auto" w:frame="1"/>
          <w:shd w:val="clear" w:color="auto" w:fill="FFFFFF"/>
        </w:rPr>
        <w:t>を</w:t>
      </w:r>
      <w:r w:rsidR="002C4927">
        <w:rPr>
          <w:rStyle w:val="textbold"/>
          <w:rFonts w:ascii="HG丸ｺﾞｼｯｸM-PRO" w:eastAsia="HG丸ｺﾞｼｯｸM-PRO" w:hAnsi="HG丸ｺﾞｼｯｸM-PRO"/>
          <w:b/>
          <w:bCs/>
          <w:sz w:val="22"/>
          <w:bdr w:val="none" w:sz="0" w:space="0" w:color="auto" w:frame="1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4927" w:rsidRPr="002C4927">
              <w:rPr>
                <w:rStyle w:val="textbold"/>
                <w:rFonts w:ascii="HG丸ｺﾞｼｯｸM-PRO" w:eastAsia="HG丸ｺﾞｼｯｸM-PRO" w:hAnsi="HG丸ｺﾞｼｯｸM-PRO"/>
                <w:b/>
                <w:bCs/>
                <w:sz w:val="11"/>
                <w:bdr w:val="none" w:sz="0" w:space="0" w:color="auto" w:frame="1"/>
                <w:shd w:val="clear" w:color="auto" w:fill="FFFFFF"/>
              </w:rPr>
              <w:t>し</w:t>
            </w:r>
          </w:rt>
          <w:rubyBase>
            <w:r w:rsidR="002C4927">
              <w:rPr>
                <w:rStyle w:val="textbold"/>
                <w:rFonts w:ascii="HG丸ｺﾞｼｯｸM-PRO" w:eastAsia="HG丸ｺﾞｼｯｸM-PRO" w:hAnsi="HG丸ｺﾞｼｯｸM-PRO"/>
                <w:b/>
                <w:bCs/>
                <w:sz w:val="22"/>
                <w:bdr w:val="none" w:sz="0" w:space="0" w:color="auto" w:frame="1"/>
                <w:shd w:val="clear" w:color="auto" w:fill="FFFFFF"/>
              </w:rPr>
              <w:t>知</w:t>
            </w:r>
          </w:rubyBase>
        </w:ruby>
      </w:r>
      <w:r w:rsidR="002C4927">
        <w:rPr>
          <w:rStyle w:val="textbold"/>
          <w:rFonts w:ascii="HG丸ｺﾞｼｯｸM-PRO" w:eastAsia="HG丸ｺﾞｼｯｸM-PRO" w:hAnsi="HG丸ｺﾞｼｯｸM-PRO" w:hint="eastAsia"/>
          <w:b/>
          <w:bCs/>
          <w:sz w:val="22"/>
          <w:bdr w:val="none" w:sz="0" w:space="0" w:color="auto" w:frame="1"/>
          <w:shd w:val="clear" w:color="auto" w:fill="FFFFFF"/>
        </w:rPr>
        <w:t>っていま</w:t>
      </w:r>
      <w:r w:rsidR="00D5175D">
        <w:rPr>
          <w:rStyle w:val="textbold"/>
          <w:rFonts w:ascii="HG丸ｺﾞｼｯｸM-PRO" w:eastAsia="HG丸ｺﾞｼｯｸM-PRO" w:hAnsi="HG丸ｺﾞｼｯｸM-PRO" w:hint="eastAsia"/>
          <w:b/>
          <w:bCs/>
          <w:sz w:val="22"/>
          <w:bdr w:val="none" w:sz="0" w:space="0" w:color="auto" w:frame="1"/>
          <w:shd w:val="clear" w:color="auto" w:fill="FFFFFF"/>
        </w:rPr>
        <w:t>すか</w:t>
      </w:r>
      <w:r w:rsidR="002C4927">
        <w:rPr>
          <w:rStyle w:val="textbold"/>
          <w:rFonts w:ascii="HG丸ｺﾞｼｯｸM-PRO" w:eastAsia="HG丸ｺﾞｼｯｸM-PRO" w:hAnsi="HG丸ｺﾞｼｯｸM-PRO" w:hint="eastAsia"/>
          <w:b/>
          <w:bCs/>
          <w:sz w:val="22"/>
          <w:bdr w:val="none" w:sz="0" w:space="0" w:color="auto" w:frame="1"/>
          <w:shd w:val="clear" w:color="auto" w:fill="FFFFFF"/>
        </w:rPr>
        <w:t>？</w:t>
      </w:r>
      <w:r w:rsidRPr="009E6A92">
        <w:rPr>
          <w:rStyle w:val="textbold"/>
          <w:rFonts w:ascii="HG丸ｺﾞｼｯｸM-PRO" w:eastAsia="HG丸ｺﾞｼｯｸM-PRO" w:hAnsi="HG丸ｺﾞｼｯｸM-PRO" w:hint="eastAsia"/>
          <w:b/>
          <w:bCs/>
          <w:sz w:val="22"/>
          <w:bdr w:val="none" w:sz="0" w:space="0" w:color="auto" w:frame="1"/>
          <w:shd w:val="clear" w:color="auto" w:fill="FFFFFF"/>
        </w:rPr>
        <w:t>】</w:t>
      </w:r>
      <w:r w:rsidRPr="009E6A92">
        <w:rPr>
          <w:rFonts w:ascii="HG丸ｺﾞｼｯｸM-PRO" w:eastAsia="HG丸ｺﾞｼｯｸM-PRO" w:hAnsi="HG丸ｺﾞｼｯｸM-PRO" w:hint="eastAsia"/>
          <w:sz w:val="22"/>
        </w:rPr>
        <w:br/>
      </w:r>
      <w:r w:rsidR="002C4927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4927" w:rsidRPr="002C4927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さいがい</w:t>
            </w:r>
          </w:rt>
          <w:rubyBase>
            <w:r w:rsidR="002C4927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災害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などの</w:t>
      </w:r>
      <w:r w:rsidR="002C4927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4927" w:rsidRPr="002C4927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きんきゅう</w:t>
            </w:r>
          </w:rt>
          <w:rubyBase>
            <w:r w:rsidR="002C4927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緊急</w:t>
            </w:r>
          </w:rubyBase>
        </w:ruby>
      </w:r>
      <w:r w:rsidR="002C4927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4927" w:rsidRPr="002C4927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じ</w:t>
            </w:r>
          </w:rt>
          <w:rubyBase>
            <w:r w:rsidR="002C4927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時</w:t>
            </w:r>
          </w:rubyBase>
        </w:ruby>
      </w:r>
      <w:r w:rsidR="002C4927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に、</w:t>
      </w:r>
      <w:r w:rsidR="002C4927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4927" w:rsidRPr="002C4927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の</w:t>
            </w:r>
          </w:rt>
          <w:rubyBase>
            <w:r w:rsidR="002C4927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飲</w:t>
            </w:r>
          </w:rubyBase>
        </w:ruby>
      </w:r>
      <w:r w:rsidR="002C4927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み</w:t>
      </w:r>
      <w:r w:rsidR="002C4927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4927" w:rsidRPr="002C4927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もの</w:t>
            </w:r>
          </w:rt>
          <w:rubyBase>
            <w:r w:rsidR="002C4927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物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を</w:t>
      </w:r>
      <w:r w:rsidR="002C4927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4927" w:rsidRPr="002C4927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だれ</w:t>
            </w:r>
          </w:rt>
          <w:rubyBase>
            <w:r w:rsidR="002C4927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誰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でも</w:t>
      </w:r>
      <w:r w:rsidR="002C4927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4927" w:rsidRPr="002C4927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かんたん</w:t>
            </w:r>
          </w:rt>
          <w:rubyBase>
            <w:r w:rsidR="002C4927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簡単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に</w:t>
      </w:r>
      <w:r w:rsidR="002C4927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4927" w:rsidRPr="002C4927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むりょう</w:t>
            </w:r>
          </w:rt>
          <w:rubyBase>
            <w:r w:rsidR="002C4927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無料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で</w:t>
      </w:r>
      <w:r w:rsidR="002C4927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4927" w:rsidRPr="002C4927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と</w:t>
            </w:r>
          </w:rt>
          <w:rubyBase>
            <w:r w:rsidR="002C4927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取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り</w:t>
      </w:r>
      <w:r w:rsidR="002C4927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4927" w:rsidRPr="002C4927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だ</w:t>
            </w:r>
          </w:rt>
          <w:rubyBase>
            <w:r w:rsidR="002C4927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出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す</w:t>
      </w:r>
      <w:r w:rsidR="002C4927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ことができる</w:t>
      </w:r>
      <w:r w:rsidR="002C4927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4927" w:rsidRPr="002C4927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じどう</w:t>
            </w:r>
          </w:rt>
          <w:rubyBase>
            <w:r w:rsidR="002C4927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自動</w:t>
            </w:r>
          </w:rubyBase>
        </w:ruby>
      </w:r>
      <w:r w:rsidR="002C4927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4927" w:rsidRPr="002C4927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はんばいき</w:t>
            </w:r>
          </w:rt>
          <w:rubyBase>
            <w:r w:rsidR="002C4927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販売機</w:t>
            </w:r>
          </w:rubyBase>
        </w:ruby>
      </w:r>
      <w:r w:rsidR="002C4927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です。（</w:t>
      </w:r>
      <w:r w:rsidR="002C4927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4927" w:rsidRPr="002C4927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つうじょう</w:t>
            </w:r>
          </w:rt>
          <w:rubyBase>
            <w:r w:rsidR="002C4927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通常</w:t>
            </w:r>
          </w:rubyBase>
        </w:ruby>
      </w:r>
      <w:r w:rsidR="002C4927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は、</w:t>
      </w:r>
      <w:r w:rsidR="002C4927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4927" w:rsidRPr="002C4927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ふつう</w:t>
            </w:r>
          </w:rt>
          <w:rubyBase>
            <w:r w:rsidR="002C4927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普通</w:t>
            </w:r>
          </w:rubyBase>
        </w:ruby>
      </w:r>
      <w:r w:rsidR="002C4927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の</w:t>
      </w:r>
      <w:r w:rsidR="002C4927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4927" w:rsidRPr="002C4927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じどう</w:t>
            </w:r>
          </w:rt>
          <w:rubyBase>
            <w:r w:rsidR="002C4927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自動</w:t>
            </w:r>
          </w:rubyBase>
        </w:ruby>
      </w:r>
      <w:r w:rsidR="002C4927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4927" w:rsidRPr="002C4927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はんばいき</w:t>
            </w:r>
          </w:rt>
          <w:rubyBase>
            <w:r w:rsidR="002C4927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販売機</w:t>
            </w:r>
          </w:rubyBase>
        </w:ruby>
      </w:r>
      <w:r w:rsidR="002C4927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です。</w:t>
      </w:r>
      <w:r w:rsidRPr="009E6A92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）</w:t>
      </w:r>
      <w:r w:rsidR="002C4927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4927" w:rsidRPr="002C4927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こうきょう</w:t>
            </w:r>
          </w:rt>
          <w:rubyBase>
            <w:r w:rsidR="002C4927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公共</w:t>
            </w:r>
          </w:rubyBase>
        </w:ruby>
      </w:r>
      <w:r w:rsidR="002C4927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4927" w:rsidRPr="002C4927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しせつ</w:t>
            </w:r>
          </w:rt>
          <w:rubyBase>
            <w:r w:rsidR="002C4927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施設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、</w:t>
      </w:r>
      <w:r w:rsidR="002C4927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4927" w:rsidRPr="002C4927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がっこう</w:t>
            </w:r>
          </w:rt>
          <w:rubyBase>
            <w:r w:rsidR="002C4927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学校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、</w:t>
      </w:r>
      <w:r w:rsidR="002C4927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4927" w:rsidRPr="002C4927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びょういん</w:t>
            </w:r>
          </w:rt>
          <w:rubyBase>
            <w:r w:rsidR="002C4927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病院</w:t>
            </w:r>
          </w:rubyBase>
        </w:ruby>
      </w:r>
      <w:r w:rsidR="002C4927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、パーキングエリアなど</w:t>
      </w:r>
      <w:r w:rsidRPr="009E6A92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が、</w:t>
      </w:r>
      <w:r w:rsidR="002C4927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4927" w:rsidRPr="002C4927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おも</w:t>
            </w:r>
          </w:rt>
          <w:rubyBase>
            <w:r w:rsidR="002C4927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主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な</w:t>
      </w:r>
      <w:r w:rsidR="002C4927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4927" w:rsidRPr="002C4927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せっ</w:t>
            </w:r>
          </w:rt>
          <w:rubyBase>
            <w:r w:rsidR="002C4927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設</w:t>
            </w:r>
          </w:rubyBase>
        </w:ruby>
      </w:r>
      <w:r w:rsidR="002C4927">
        <w:rPr>
          <w:rFonts w:ascii="HG丸ｺﾞｼｯｸM-PRO" w:eastAsia="HG丸ｺﾞｼｯｸM-PRO" w:hAnsi="HG丸ｺﾞｼｯｸM-PRO"/>
          <w:sz w:val="22"/>
          <w:shd w:val="clear" w:color="auto" w:fill="FFFFFF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4927" w:rsidRPr="002C4927">
              <w:rPr>
                <w:rFonts w:ascii="HG丸ｺﾞｼｯｸM-PRO" w:eastAsia="HG丸ｺﾞｼｯｸM-PRO" w:hAnsi="HG丸ｺﾞｼｯｸM-PRO"/>
                <w:sz w:val="11"/>
                <w:shd w:val="clear" w:color="auto" w:fill="FFFFFF"/>
              </w:rPr>
              <w:t>ちばしょ</w:t>
            </w:r>
          </w:rt>
          <w:rubyBase>
            <w:r w:rsidR="002C4927">
              <w:rPr>
                <w:rFonts w:ascii="HG丸ｺﾞｼｯｸM-PRO" w:eastAsia="HG丸ｺﾞｼｯｸM-PRO" w:hAnsi="HG丸ｺﾞｼｯｸM-PRO"/>
                <w:sz w:val="22"/>
                <w:shd w:val="clear" w:color="auto" w:fill="FFFFFF"/>
              </w:rPr>
              <w:t>置場所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sz w:val="22"/>
          <w:shd w:val="clear" w:color="auto" w:fill="FFFFFF"/>
        </w:rPr>
        <w:t>です。</w:t>
      </w:r>
      <w:r w:rsidRPr="009E6A92">
        <w:rPr>
          <w:rFonts w:ascii="HG丸ｺﾞｼｯｸM-PRO" w:eastAsia="HG丸ｺﾞｼｯｸM-PRO" w:hAnsi="HG丸ｺﾞｼｯｸM-PRO" w:hint="eastAsia"/>
          <w:color w:val="333333"/>
          <w:sz w:val="22"/>
        </w:rPr>
        <w:t>よく</w:t>
      </w:r>
      <w:r w:rsidR="002C4927">
        <w:rPr>
          <w:rFonts w:ascii="HG丸ｺﾞｼｯｸM-PRO" w:eastAsia="HG丸ｺﾞｼｯｸM-PRO" w:hAnsi="HG丸ｺﾞｼｯｸM-PRO"/>
          <w:color w:val="333333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4927" w:rsidRPr="002C4927">
              <w:rPr>
                <w:rFonts w:ascii="HG丸ｺﾞｼｯｸM-PRO" w:eastAsia="HG丸ｺﾞｼｯｸM-PRO" w:hAnsi="HG丸ｺﾞｼｯｸM-PRO"/>
                <w:color w:val="333333"/>
                <w:sz w:val="11"/>
              </w:rPr>
              <w:t>い</w:t>
            </w:r>
          </w:rt>
          <w:rubyBase>
            <w:r w:rsidR="002C4927">
              <w:rPr>
                <w:rFonts w:ascii="HG丸ｺﾞｼｯｸM-PRO" w:eastAsia="HG丸ｺﾞｼｯｸM-PRO" w:hAnsi="HG丸ｺﾞｼｯｸM-PRO"/>
                <w:color w:val="333333"/>
                <w:sz w:val="22"/>
              </w:rPr>
              <w:t>行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color w:val="333333"/>
          <w:sz w:val="22"/>
        </w:rPr>
        <w:t>く</w:t>
      </w:r>
      <w:r w:rsidR="002C4927">
        <w:rPr>
          <w:rFonts w:ascii="HG丸ｺﾞｼｯｸM-PRO" w:eastAsia="HG丸ｺﾞｼｯｸM-PRO" w:hAnsi="HG丸ｺﾞｼｯｸM-PRO"/>
          <w:color w:val="333333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4927" w:rsidRPr="002C4927">
              <w:rPr>
                <w:rFonts w:ascii="HG丸ｺﾞｼｯｸM-PRO" w:eastAsia="HG丸ｺﾞｼｯｸM-PRO" w:hAnsi="HG丸ｺﾞｼｯｸM-PRO"/>
                <w:color w:val="333333"/>
                <w:sz w:val="11"/>
              </w:rPr>
              <w:t>み</w:t>
            </w:r>
          </w:rt>
          <w:rubyBase>
            <w:r w:rsidR="002C4927">
              <w:rPr>
                <w:rFonts w:ascii="HG丸ｺﾞｼｯｸM-PRO" w:eastAsia="HG丸ｺﾞｼｯｸM-PRO" w:hAnsi="HG丸ｺﾞｼｯｸM-PRO"/>
                <w:color w:val="333333"/>
                <w:sz w:val="22"/>
              </w:rPr>
              <w:t>身</w:t>
            </w:r>
          </w:rubyBase>
        </w:ruby>
      </w:r>
      <w:r w:rsidR="002C4927">
        <w:rPr>
          <w:rFonts w:ascii="HG丸ｺﾞｼｯｸM-PRO" w:eastAsia="HG丸ｺﾞｼｯｸM-PRO" w:hAnsi="HG丸ｺﾞｼｯｸM-PRO"/>
          <w:color w:val="333333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4927" w:rsidRPr="002C4927">
              <w:rPr>
                <w:rFonts w:ascii="HG丸ｺﾞｼｯｸM-PRO" w:eastAsia="HG丸ｺﾞｼｯｸM-PRO" w:hAnsi="HG丸ｺﾞｼｯｸM-PRO"/>
                <w:color w:val="333333"/>
                <w:sz w:val="11"/>
              </w:rPr>
              <w:t>ぢか</w:t>
            </w:r>
          </w:rt>
          <w:rubyBase>
            <w:r w:rsidR="002C4927">
              <w:rPr>
                <w:rFonts w:ascii="HG丸ｺﾞｼｯｸM-PRO" w:eastAsia="HG丸ｺﾞｼｯｸM-PRO" w:hAnsi="HG丸ｺﾞｼｯｸM-PRO"/>
                <w:color w:val="333333"/>
                <w:sz w:val="22"/>
              </w:rPr>
              <w:t>近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color w:val="333333"/>
          <w:sz w:val="22"/>
        </w:rPr>
        <w:t>な</w:t>
      </w:r>
      <w:r w:rsidR="002C4927">
        <w:rPr>
          <w:rFonts w:ascii="HG丸ｺﾞｼｯｸM-PRO" w:eastAsia="HG丸ｺﾞｼｯｸM-PRO" w:hAnsi="HG丸ｺﾞｼｯｸM-PRO"/>
          <w:color w:val="333333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4927" w:rsidRPr="002C4927">
              <w:rPr>
                <w:rFonts w:ascii="HG丸ｺﾞｼｯｸM-PRO" w:eastAsia="HG丸ｺﾞｼｯｸM-PRO" w:hAnsi="HG丸ｺﾞｼｯｸM-PRO"/>
                <w:color w:val="333333"/>
                <w:sz w:val="11"/>
              </w:rPr>
              <w:t>しせつ</w:t>
            </w:r>
          </w:rt>
          <w:rubyBase>
            <w:r w:rsidR="002C4927">
              <w:rPr>
                <w:rFonts w:ascii="HG丸ｺﾞｼｯｸM-PRO" w:eastAsia="HG丸ｺﾞｼｯｸM-PRO" w:hAnsi="HG丸ｺﾞｼｯｸM-PRO"/>
                <w:color w:val="333333"/>
                <w:sz w:val="22"/>
              </w:rPr>
              <w:t>施設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color w:val="333333"/>
          <w:sz w:val="22"/>
        </w:rPr>
        <w:t>に“</w:t>
      </w:r>
      <w:r w:rsidR="002C4927">
        <w:rPr>
          <w:rFonts w:ascii="HG丸ｺﾞｼｯｸM-PRO" w:eastAsia="HG丸ｺﾞｼｯｸM-PRO" w:hAnsi="HG丸ｺﾞｼｯｸM-PRO"/>
          <w:color w:val="333333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4927" w:rsidRPr="002C4927">
              <w:rPr>
                <w:rFonts w:ascii="HG丸ｺﾞｼｯｸM-PRO" w:eastAsia="HG丸ｺﾞｼｯｸM-PRO" w:hAnsi="HG丸ｺﾞｼｯｸM-PRO"/>
                <w:color w:val="333333"/>
                <w:sz w:val="11"/>
              </w:rPr>
              <w:t>さいがいたいおうじはんき</w:t>
            </w:r>
          </w:rt>
          <w:rubyBase>
            <w:r w:rsidR="002C4927">
              <w:rPr>
                <w:rFonts w:ascii="HG丸ｺﾞｼｯｸM-PRO" w:eastAsia="HG丸ｺﾞｼｯｸM-PRO" w:hAnsi="HG丸ｺﾞｼｯｸM-PRO"/>
                <w:color w:val="333333"/>
                <w:sz w:val="22"/>
              </w:rPr>
              <w:t>災害対応自販機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color w:val="333333"/>
          <w:sz w:val="22"/>
        </w:rPr>
        <w:t>”はあるのか。ぜひいちど</w:t>
      </w:r>
      <w:r w:rsidR="002C4927">
        <w:rPr>
          <w:rFonts w:ascii="HG丸ｺﾞｼｯｸM-PRO" w:eastAsia="HG丸ｺﾞｼｯｸM-PRO" w:hAnsi="HG丸ｺﾞｼｯｸM-PRO"/>
          <w:color w:val="333333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C4927" w:rsidRPr="002C4927">
              <w:rPr>
                <w:rFonts w:ascii="HG丸ｺﾞｼｯｸM-PRO" w:eastAsia="HG丸ｺﾞｼｯｸM-PRO" w:hAnsi="HG丸ｺﾞｼｯｸM-PRO"/>
                <w:color w:val="333333"/>
                <w:sz w:val="11"/>
              </w:rPr>
              <w:t>ちゅうもく</w:t>
            </w:r>
          </w:rt>
          <w:rubyBase>
            <w:r w:rsidR="002C4927">
              <w:rPr>
                <w:rFonts w:ascii="HG丸ｺﾞｼｯｸM-PRO" w:eastAsia="HG丸ｺﾞｼｯｸM-PRO" w:hAnsi="HG丸ｺﾞｼｯｸM-PRO"/>
                <w:color w:val="333333"/>
                <w:sz w:val="22"/>
              </w:rPr>
              <w:t>注目</w:t>
            </w:r>
          </w:rubyBase>
        </w:ruby>
      </w:r>
      <w:r w:rsidRPr="009E6A92">
        <w:rPr>
          <w:rFonts w:ascii="HG丸ｺﾞｼｯｸM-PRO" w:eastAsia="HG丸ｺﾞｼｯｸM-PRO" w:hAnsi="HG丸ｺﾞｼｯｸM-PRO" w:hint="eastAsia"/>
          <w:color w:val="333333"/>
          <w:sz w:val="22"/>
        </w:rPr>
        <w:t>してみてください。</w:t>
      </w:r>
    </w:p>
    <w:p w:rsidR="00073574" w:rsidRDefault="00073574" w:rsidP="00073574">
      <w:pPr>
        <w:widowControl w:val="0"/>
        <w:jc w:val="both"/>
        <w:rPr>
          <w:rFonts w:ascii="HG丸ｺﾞｼｯｸM-PRO" w:eastAsia="HG丸ｺﾞｼｯｸM-PRO" w:hAnsi="HG丸ｺﾞｼｯｸM-PRO"/>
          <w:color w:val="333333"/>
          <w:sz w:val="22"/>
        </w:rPr>
      </w:pPr>
    </w:p>
    <w:p w:rsidR="00073574" w:rsidRDefault="00073574" w:rsidP="00073574">
      <w:pPr>
        <w:widowControl w:val="0"/>
        <w:jc w:val="both"/>
        <w:rPr>
          <w:rFonts w:ascii="HG丸ｺﾞｼｯｸM-PRO" w:eastAsia="HG丸ｺﾞｼｯｸM-PRO" w:hAnsi="HG丸ｺﾞｼｯｸM-PRO" w:cs="Meiryo UI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color w:val="333333"/>
          <w:sz w:val="22"/>
        </w:rPr>
        <w:t>★ここに</w:t>
      </w:r>
      <w:r>
        <w:rPr>
          <w:rFonts w:ascii="HG丸ｺﾞｼｯｸM-PRO" w:eastAsia="HG丸ｺﾞｼｯｸM-PRO" w:hAnsi="HG丸ｺﾞｼｯｸM-PRO"/>
          <w:color w:val="333333"/>
          <w:sz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3574" w:rsidRPr="00073574">
              <w:rPr>
                <w:rFonts w:ascii="HG丸ｺﾞｼｯｸM-PRO" w:eastAsia="HG丸ｺﾞｼｯｸM-PRO" w:hAnsi="HG丸ｺﾞｼｯｸM-PRO"/>
                <w:color w:val="333333"/>
                <w:sz w:val="11"/>
              </w:rPr>
              <w:t>か</w:t>
            </w:r>
          </w:rt>
          <w:rubyBase>
            <w:r w:rsidR="00073574">
              <w:rPr>
                <w:rFonts w:ascii="HG丸ｺﾞｼｯｸM-PRO" w:eastAsia="HG丸ｺﾞｼｯｸM-PRO" w:hAnsi="HG丸ｺﾞｼｯｸM-PRO"/>
                <w:color w:val="333333"/>
                <w:sz w:val="22"/>
              </w:rPr>
              <w:t>書</w:t>
            </w:r>
          </w:rubyBase>
        </w:ruby>
      </w:r>
      <w:r>
        <w:rPr>
          <w:rFonts w:ascii="HG丸ｺﾞｼｯｸM-PRO" w:eastAsia="HG丸ｺﾞｼｯｸM-PRO" w:hAnsi="HG丸ｺﾞｼｯｸM-PRO" w:hint="eastAsia"/>
          <w:color w:val="333333"/>
          <w:sz w:val="22"/>
        </w:rPr>
        <w:t>かれていることの</w:t>
      </w:r>
      <w:r w:rsidRPr="00073574">
        <w:rPr>
          <w:rFonts w:ascii="HG丸ｺﾞｼｯｸM-PRO" w:eastAsia="HG丸ｺﾞｼｯｸM-PRO" w:hAnsi="HG丸ｺﾞｼｯｸM-PRO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3574" w:rsidRPr="00073574">
              <w:rPr>
                <w:rFonts w:ascii="HG丸ｺﾞｼｯｸM-PRO" w:eastAsia="HG丸ｺﾞｼｯｸM-PRO" w:hAnsi="HG丸ｺﾞｼｯｸM-PRO" w:cs="Meiryo UI"/>
                <w:sz w:val="12"/>
                <w:szCs w:val="24"/>
              </w:rPr>
              <w:t>ほか</w:t>
            </w:r>
          </w:rt>
          <w:rubyBase>
            <w:r w:rsidR="00073574" w:rsidRPr="00073574">
              <w:rPr>
                <w:rFonts w:ascii="HG丸ｺﾞｼｯｸM-PRO" w:eastAsia="HG丸ｺﾞｼｯｸM-PRO" w:hAnsi="HG丸ｺﾞｼｯｸM-PRO" w:cs="Meiryo UI"/>
                <w:sz w:val="24"/>
                <w:szCs w:val="24"/>
              </w:rPr>
              <w:t>他</w:t>
            </w:r>
          </w:rubyBase>
        </w:ruby>
      </w:r>
      <w:r w:rsidRPr="00073574">
        <w:rPr>
          <w:rFonts w:ascii="HG丸ｺﾞｼｯｸM-PRO" w:eastAsia="HG丸ｺﾞｼｯｸM-PRO" w:hAnsi="HG丸ｺﾞｼｯｸM-PRO" w:cs="Meiryo UI" w:hint="eastAsia"/>
          <w:sz w:val="24"/>
          <w:szCs w:val="24"/>
        </w:rPr>
        <w:t>にも、たくさんの</w:t>
      </w:r>
      <w:r>
        <w:rPr>
          <w:rFonts w:ascii="HG丸ｺﾞｼｯｸM-PRO" w:eastAsia="HG丸ｺﾞｼｯｸM-PRO" w:hAnsi="HG丸ｺﾞｼｯｸM-PRO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3574" w:rsidRPr="00073574">
              <w:rPr>
                <w:rFonts w:ascii="HG丸ｺﾞｼｯｸM-PRO" w:eastAsia="HG丸ｺﾞｼｯｸM-PRO" w:hAnsi="HG丸ｺﾞｼｯｸM-PRO" w:cs="Meiryo UI"/>
                <w:sz w:val="12"/>
                <w:szCs w:val="24"/>
              </w:rPr>
              <w:t>まめ</w:t>
            </w:r>
          </w:rt>
          <w:rubyBase>
            <w:r w:rsidR="00073574">
              <w:rPr>
                <w:rFonts w:ascii="HG丸ｺﾞｼｯｸM-PRO" w:eastAsia="HG丸ｺﾞｼｯｸM-PRO" w:hAnsi="HG丸ｺﾞｼｯｸM-PRO" w:cs="Meiryo UI"/>
                <w:sz w:val="24"/>
                <w:szCs w:val="24"/>
              </w:rPr>
              <w:t>豆</w:t>
            </w:r>
          </w:rubyBase>
        </w:ruby>
      </w:r>
      <w:r>
        <w:rPr>
          <w:rFonts w:ascii="HG丸ｺﾞｼｯｸM-PRO" w:eastAsia="HG丸ｺﾞｼｯｸM-PRO" w:hAnsi="HG丸ｺﾞｼｯｸM-PRO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3574" w:rsidRPr="00073574">
              <w:rPr>
                <w:rFonts w:ascii="HG丸ｺﾞｼｯｸM-PRO" w:eastAsia="HG丸ｺﾞｼｯｸM-PRO" w:hAnsi="HG丸ｺﾞｼｯｸM-PRO" w:cs="Meiryo UI"/>
                <w:sz w:val="12"/>
                <w:szCs w:val="24"/>
              </w:rPr>
              <w:t>ちしき</w:t>
            </w:r>
          </w:rt>
          <w:rubyBase>
            <w:r w:rsidR="00073574">
              <w:rPr>
                <w:rFonts w:ascii="HG丸ｺﾞｼｯｸM-PRO" w:eastAsia="HG丸ｺﾞｼｯｸM-PRO" w:hAnsi="HG丸ｺﾞｼｯｸM-PRO" w:cs="Meiryo UI"/>
                <w:sz w:val="24"/>
                <w:szCs w:val="24"/>
              </w:rPr>
              <w:t>知識</w:t>
            </w:r>
          </w:rubyBase>
        </w:ruby>
      </w:r>
      <w:r w:rsidRPr="00073574">
        <w:rPr>
          <w:rFonts w:ascii="HG丸ｺﾞｼｯｸM-PRO" w:eastAsia="HG丸ｺﾞｼｯｸM-PRO" w:hAnsi="HG丸ｺﾞｼｯｸM-PRO" w:cs="Meiryo UI" w:hint="eastAsia"/>
          <w:sz w:val="24"/>
          <w:szCs w:val="24"/>
        </w:rPr>
        <w:t>があるので、インターネットなどで</w:t>
      </w:r>
      <w:r w:rsidRPr="00073574">
        <w:rPr>
          <w:rFonts w:ascii="HG丸ｺﾞｼｯｸM-PRO" w:eastAsia="HG丸ｺﾞｼｯｸM-PRO" w:hAnsi="HG丸ｺﾞｼｯｸM-PRO" w:cs="Meiryo UI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3574" w:rsidRPr="00073574">
              <w:rPr>
                <w:rFonts w:ascii="HG丸ｺﾞｼｯｸM-PRO" w:eastAsia="HG丸ｺﾞｼｯｸM-PRO" w:hAnsi="HG丸ｺﾞｼｯｸM-PRO" w:cs="Meiryo UI"/>
                <w:sz w:val="12"/>
                <w:szCs w:val="24"/>
              </w:rPr>
              <w:t>けんさく</w:t>
            </w:r>
          </w:rt>
          <w:rubyBase>
            <w:r w:rsidR="00073574" w:rsidRPr="00073574">
              <w:rPr>
                <w:rFonts w:ascii="HG丸ｺﾞｼｯｸM-PRO" w:eastAsia="HG丸ｺﾞｼｯｸM-PRO" w:hAnsi="HG丸ｺﾞｼｯｸM-PRO" w:cs="Meiryo UI"/>
                <w:sz w:val="24"/>
                <w:szCs w:val="24"/>
              </w:rPr>
              <w:t>検索</w:t>
            </w:r>
          </w:rubyBase>
        </w:ruby>
      </w:r>
      <w:r w:rsidRPr="00073574">
        <w:rPr>
          <w:rFonts w:ascii="HG丸ｺﾞｼｯｸM-PRO" w:eastAsia="HG丸ｺﾞｼｯｸM-PRO" w:hAnsi="HG丸ｺﾞｼｯｸM-PRO" w:cs="Meiryo UI" w:hint="eastAsia"/>
          <w:sz w:val="24"/>
          <w:szCs w:val="24"/>
        </w:rPr>
        <w:t>してみてください。</w:t>
      </w:r>
    </w:p>
    <w:p w:rsidR="00976191" w:rsidRPr="00073574" w:rsidRDefault="00976191" w:rsidP="00073574">
      <w:pPr>
        <w:widowControl w:val="0"/>
        <w:jc w:val="both"/>
        <w:rPr>
          <w:rFonts w:ascii="HG丸ｺﾞｼｯｸM-PRO" w:eastAsia="HG丸ｺﾞｼｯｸM-PRO" w:hAnsi="HG丸ｺﾞｼｯｸM-PRO" w:cs="Meiryo UI"/>
          <w:sz w:val="24"/>
          <w:szCs w:val="24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0C73F8EE" wp14:editId="5821696C">
                <wp:simplePos x="0" y="0"/>
                <wp:positionH relativeFrom="column">
                  <wp:posOffset>3257550</wp:posOffset>
                </wp:positionH>
                <wp:positionV relativeFrom="paragraph">
                  <wp:posOffset>390525</wp:posOffset>
                </wp:positionV>
                <wp:extent cx="276225" cy="323850"/>
                <wp:effectExtent l="0" t="0" r="28575" b="19050"/>
                <wp:wrapNone/>
                <wp:docPr id="235" name="円/楕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238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63F3" w:rsidRPr="00692534" w:rsidRDefault="000C63F3" w:rsidP="00AD4F3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35" o:spid="_x0000_s1140" style="position:absolute;left:0;text-align:left;margin-left:256.5pt;margin-top:30.75pt;width:21.75pt;height:25.5pt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" fillcolor="window" strokecolor="#f79646" strokeweight="2pt">
                <v:textbox inset="0,0,0,0">
                  <w:txbxContent>
                    <w:p w:rsidR="000C63F3" w:rsidRPr="00692534" w:rsidRDefault="000C63F3" w:rsidP="00AD4F3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８</w:t>
                      </w:r>
                    </w:p>
                  </w:txbxContent>
                </v:textbox>
              </v:oval>
            </w:pict>
          </mc:Fallback>
        </mc:AlternateContent>
      </w:r>
    </w:p>
    <w:p w:rsidR="00ED2933" w:rsidRPr="00961BCB" w:rsidRDefault="007B73D0" w:rsidP="00ED2933">
      <w:pPr>
        <w:ind w:right="361" w:firstLineChars="100" w:firstLine="211"/>
        <w:rPr>
          <w:rFonts w:ascii="HG丸ｺﾞｼｯｸM-PRO" w:eastAsia="HG丸ｺﾞｼｯｸM-PRO" w:hAnsi="HG丸ｺﾞｼｯｸM-PRO"/>
          <w:b/>
          <w:sz w:val="36"/>
          <w:szCs w:val="36"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2E2B3237" wp14:editId="4A32269F">
                <wp:simplePos x="0" y="0"/>
                <wp:positionH relativeFrom="column">
                  <wp:posOffset>3295650</wp:posOffset>
                </wp:positionH>
                <wp:positionV relativeFrom="paragraph">
                  <wp:posOffset>9467850</wp:posOffset>
                </wp:positionV>
                <wp:extent cx="333375" cy="323850"/>
                <wp:effectExtent l="0" t="0" r="28575" b="19050"/>
                <wp:wrapNone/>
                <wp:docPr id="236" name="円/楕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238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63F3" w:rsidRPr="00692534" w:rsidRDefault="000C63F3" w:rsidP="00ED293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36" o:spid="_x0000_s1141" style="position:absolute;left:0;text-align:left;margin-left:259.5pt;margin-top:745.5pt;width:26.25pt;height:25.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" fillcolor="window" strokecolor="#f79646" strokeweight="2pt">
                <v:textbox inset="0,0,0,0">
                  <w:txbxContent>
                    <w:p w:rsidR="000C63F3" w:rsidRPr="00692534" w:rsidRDefault="000C63F3" w:rsidP="00ED293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９</w:t>
                      </w:r>
                    </w:p>
                  </w:txbxContent>
                </v:textbox>
              </v:oval>
            </w:pict>
          </mc:Fallback>
        </mc:AlternateContent>
      </w:r>
      <w:r w:rsidR="00ED2933" w:rsidRPr="00961BCB">
        <w:rPr>
          <w:rFonts w:ascii="HG丸ｺﾞｼｯｸM-PRO" w:eastAsia="HG丸ｺﾞｼｯｸM-PRO" w:hAnsi="HG丸ｺﾞｼｯｸM-PRO" w:hint="eastAsia"/>
          <w:b/>
          <w:sz w:val="36"/>
          <w:szCs w:val="36"/>
        </w:rPr>
        <w:t>わたしの</w:t>
      </w:r>
      <w:r w:rsidR="00ED2933" w:rsidRPr="00961BCB">
        <w:rPr>
          <w:rFonts w:ascii="HG丸ｺﾞｼｯｸM-PRO" w:eastAsia="HG丸ｺﾞｼｯｸM-PRO" w:hAnsi="HG丸ｺﾞｼｯｸM-PRO"/>
          <w:b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D2933" w:rsidRPr="00961BCB">
              <w:rPr>
                <w:rFonts w:ascii="HG丸ｺﾞｼｯｸM-PRO" w:eastAsia="HG丸ｺﾞｼｯｸM-PRO" w:hAnsi="HG丸ｺﾞｼｯｸM-PRO"/>
                <w:b/>
                <w:sz w:val="18"/>
                <w:szCs w:val="36"/>
              </w:rPr>
              <w:t>ひなん</w:t>
            </w:r>
          </w:rt>
          <w:rubyBase>
            <w:r w:rsidR="00ED2933" w:rsidRPr="00961BCB">
              <w:rPr>
                <w:rFonts w:ascii="HG丸ｺﾞｼｯｸM-PRO" w:eastAsia="HG丸ｺﾞｼｯｸM-PRO" w:hAnsi="HG丸ｺﾞｼｯｸM-PRO"/>
                <w:b/>
                <w:sz w:val="36"/>
                <w:szCs w:val="36"/>
              </w:rPr>
              <w:t>避難</w:t>
            </w:r>
          </w:rubyBase>
        </w:ruby>
      </w:r>
      <w:r w:rsidR="00ED2933" w:rsidRPr="00961BCB">
        <w:rPr>
          <w:rFonts w:ascii="HG丸ｺﾞｼｯｸM-PRO" w:eastAsia="HG丸ｺﾞｼｯｸM-PRO" w:hAnsi="HG丸ｺﾞｼｯｸM-PRO"/>
          <w:b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D2933" w:rsidRPr="00961BCB">
              <w:rPr>
                <w:rFonts w:ascii="HG丸ｺﾞｼｯｸM-PRO" w:eastAsia="HG丸ｺﾞｼｯｸM-PRO" w:hAnsi="HG丸ｺﾞｼｯｸM-PRO"/>
                <w:b/>
                <w:sz w:val="18"/>
                <w:szCs w:val="36"/>
              </w:rPr>
              <w:t>けいかく</w:t>
            </w:r>
          </w:rt>
          <w:rubyBase>
            <w:r w:rsidR="00ED2933" w:rsidRPr="00961BCB">
              <w:rPr>
                <w:rFonts w:ascii="HG丸ｺﾞｼｯｸM-PRO" w:eastAsia="HG丸ｺﾞｼｯｸM-PRO" w:hAnsi="HG丸ｺﾞｼｯｸM-PRO"/>
                <w:b/>
                <w:sz w:val="36"/>
                <w:szCs w:val="36"/>
              </w:rPr>
              <w:t>計画</w:t>
            </w:r>
          </w:rubyBase>
        </w:ruby>
      </w:r>
      <w:r w:rsidR="00607663">
        <w:rPr>
          <w:rFonts w:ascii="HG丸ｺﾞｼｯｸM-PRO" w:eastAsia="HG丸ｺﾞｼｯｸM-PRO" w:hAnsi="HG丸ｺﾞｼｯｸM-PRO" w:hint="eastAsia"/>
          <w:b/>
          <w:sz w:val="36"/>
          <w:szCs w:val="36"/>
        </w:rPr>
        <w:t xml:space="preserve"> （</w:t>
      </w:r>
      <w:r w:rsidR="00607663">
        <w:rPr>
          <w:rFonts w:ascii="HG丸ｺﾞｼｯｸM-PRO" w:eastAsia="HG丸ｺﾞｼｯｸM-PRO" w:hAnsi="HG丸ｺﾞｼｯｸM-PRO"/>
          <w:b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607663" w:rsidRPr="00607663">
              <w:rPr>
                <w:rFonts w:ascii="HG丸ｺﾞｼｯｸM-PRO" w:eastAsia="HG丸ｺﾞｼｯｸM-PRO" w:hAnsi="HG丸ｺﾞｼｯｸM-PRO"/>
                <w:b/>
                <w:sz w:val="18"/>
                <w:szCs w:val="36"/>
              </w:rPr>
              <w:t>れい</w:t>
            </w:r>
          </w:rt>
          <w:rubyBase>
            <w:r w:rsidR="00607663">
              <w:rPr>
                <w:rFonts w:ascii="HG丸ｺﾞｼｯｸM-PRO" w:eastAsia="HG丸ｺﾞｼｯｸM-PRO" w:hAnsi="HG丸ｺﾞｼｯｸM-PRO"/>
                <w:b/>
                <w:sz w:val="36"/>
                <w:szCs w:val="36"/>
              </w:rPr>
              <w:t>例</w:t>
            </w:r>
          </w:rubyBase>
        </w:ruby>
      </w:r>
      <w:r w:rsidR="00607663">
        <w:rPr>
          <w:rFonts w:ascii="HG丸ｺﾞｼｯｸM-PRO" w:eastAsia="HG丸ｺﾞｼｯｸM-PRO" w:hAnsi="HG丸ｺﾞｼｯｸM-PRO" w:hint="eastAsia"/>
          <w:b/>
          <w:sz w:val="36"/>
          <w:szCs w:val="36"/>
        </w:rPr>
        <w:t>）</w:t>
      </w:r>
      <w:r w:rsidR="00ED2933" w:rsidRPr="00961BCB">
        <w:rPr>
          <w:rFonts w:ascii="HG丸ｺﾞｼｯｸM-PRO" w:eastAsia="HG丸ｺﾞｼｯｸM-PRO" w:hAnsi="HG丸ｺﾞｼｯｸM-PRO" w:hint="eastAsia"/>
          <w:b/>
          <w:sz w:val="36"/>
          <w:szCs w:val="36"/>
        </w:rPr>
        <w:t xml:space="preserve">　　　　　</w:t>
      </w:r>
      <w:r w:rsidR="00ED2933" w:rsidRPr="00961BCB"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ED2933" w:rsidRPr="00961BCB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き</w:t>
            </w:r>
          </w:rt>
          <w:rubyBase>
            <w:r w:rsidR="00ED2933"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t>記</w:t>
            </w:r>
          </w:rubyBase>
        </w:ruby>
      </w:r>
      <w:r w:rsidR="00ED2933" w:rsidRPr="00961BCB"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ED2933" w:rsidRPr="00961BCB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にゅうび</w:t>
            </w:r>
          </w:rt>
          <w:rubyBase>
            <w:r w:rsidR="00ED2933"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t>入日</w:t>
            </w:r>
          </w:rubyBase>
        </w:ruby>
      </w:r>
      <w:r w:rsidR="00ED2933" w:rsidRPr="00961BCB">
        <w:rPr>
          <w:rFonts w:ascii="HG丸ｺﾞｼｯｸM-PRO" w:eastAsia="HG丸ｺﾞｼｯｸM-PRO" w:hAnsi="HG丸ｺﾞｼｯｸM-PRO" w:hint="eastAsia"/>
          <w:sz w:val="20"/>
          <w:szCs w:val="20"/>
        </w:rPr>
        <w:t>（</w:t>
      </w:r>
      <w:r w:rsidR="00740E8B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</w:t>
      </w:r>
      <w:r w:rsidR="00ED2933" w:rsidRPr="00961BCB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　</w:t>
      </w:r>
      <w:r w:rsidR="00ED2933" w:rsidRPr="00961BCB"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ED2933" w:rsidRPr="00961BCB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ねん</w:t>
            </w:r>
          </w:rt>
          <w:rubyBase>
            <w:r w:rsidR="00ED2933"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t>年</w:t>
            </w:r>
          </w:rubyBase>
        </w:ruby>
      </w:r>
      <w:r w:rsidR="00ED2933" w:rsidRPr="00961BCB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　</w:t>
      </w:r>
      <w:r w:rsidR="00ED2933" w:rsidRPr="00961BCB"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ED2933" w:rsidRPr="00961BCB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がつ</w:t>
            </w:r>
          </w:rt>
          <w:rubyBase>
            <w:r w:rsidR="00ED2933"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t>月</w:t>
            </w:r>
          </w:rubyBase>
        </w:ruby>
      </w:r>
      <w:r w:rsidR="00ED2933" w:rsidRPr="00961BCB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　　</w:t>
      </w:r>
      <w:r w:rsidR="00ED2933" w:rsidRPr="00961BCB"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ED2933" w:rsidRPr="00961BCB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ひ</w:t>
            </w:r>
          </w:rt>
          <w:rubyBase>
            <w:r w:rsidR="00ED2933"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t>日</w:t>
            </w:r>
          </w:rubyBase>
        </w:ruby>
      </w:r>
      <w:r w:rsidR="00ED2933" w:rsidRPr="00961BCB">
        <w:rPr>
          <w:rFonts w:ascii="HG丸ｺﾞｼｯｸM-PRO" w:eastAsia="HG丸ｺﾞｼｯｸM-PRO" w:hAnsi="HG丸ｺﾞｼｯｸM-PRO" w:hint="eastAsia"/>
          <w:sz w:val="20"/>
          <w:szCs w:val="20"/>
        </w:rPr>
        <w:t>）</w:t>
      </w:r>
    </w:p>
    <w:tbl>
      <w:tblPr>
        <w:tblW w:w="10344" w:type="dxa"/>
        <w:tblInd w:w="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43"/>
        <w:gridCol w:w="570"/>
        <w:gridCol w:w="851"/>
        <w:gridCol w:w="142"/>
        <w:gridCol w:w="850"/>
        <w:gridCol w:w="851"/>
        <w:gridCol w:w="283"/>
        <w:gridCol w:w="709"/>
        <w:gridCol w:w="268"/>
        <w:gridCol w:w="866"/>
        <w:gridCol w:w="283"/>
        <w:gridCol w:w="567"/>
        <w:gridCol w:w="138"/>
        <w:gridCol w:w="2113"/>
        <w:gridCol w:w="1010"/>
      </w:tblGrid>
      <w:tr w:rsidR="00ED2933" w:rsidRPr="00961BCB" w:rsidTr="00164789">
        <w:trPr>
          <w:trHeight w:val="345"/>
        </w:trPr>
        <w:tc>
          <w:tcPr>
            <w:tcW w:w="843" w:type="dxa"/>
            <w:vMerge w:val="restart"/>
          </w:tcPr>
          <w:p w:rsidR="00ED2933" w:rsidRPr="00B25343" w:rsidRDefault="00ED2933" w:rsidP="00164789">
            <w:pPr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B25343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ED2933" w:rsidRPr="00B25343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なまえ</w:t>
                  </w:r>
                </w:rt>
                <w:rubyBase>
                  <w:r w:rsidR="00ED2933" w:rsidRPr="00B25343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名前</w:t>
                  </w:r>
                </w:rubyBase>
              </w:ruby>
            </w:r>
          </w:p>
        </w:tc>
        <w:tc>
          <w:tcPr>
            <w:tcW w:w="6240" w:type="dxa"/>
            <w:gridSpan w:val="11"/>
            <w:vMerge w:val="restart"/>
          </w:tcPr>
          <w:p w:rsidR="00ED2933" w:rsidRPr="00576B55" w:rsidRDefault="00ED2933" w:rsidP="00164789">
            <w:pPr>
              <w:rPr>
                <w:rFonts w:ascii="HG丸ｺﾞｼｯｸM-PRO" w:eastAsia="HG丸ｺﾞｼｯｸM-PRO" w:hAnsi="HG丸ｺﾞｼｯｸM-PRO"/>
                <w:color w:val="0070C0"/>
                <w:sz w:val="16"/>
                <w:szCs w:val="16"/>
              </w:rPr>
            </w:pPr>
            <w:r w:rsidRPr="00961BCB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ふりがな</w:t>
            </w:r>
            <w:r w:rsidR="00576B55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 xml:space="preserve">　　　　</w:t>
            </w:r>
            <w:r w:rsidR="00576B55" w:rsidRPr="00576B55">
              <w:rPr>
                <w:rFonts w:ascii="HG丸ｺﾞｼｯｸM-PRO" w:eastAsia="HG丸ｺﾞｼｯｸM-PRO" w:hAnsi="HG丸ｺﾞｼｯｸM-PRO" w:hint="eastAsia"/>
                <w:color w:val="0070C0"/>
                <w:sz w:val="16"/>
                <w:szCs w:val="16"/>
              </w:rPr>
              <w:t xml:space="preserve">　いちのみや　たろう</w:t>
            </w:r>
          </w:p>
          <w:p w:rsidR="00ED2933" w:rsidRPr="00576B55" w:rsidRDefault="00607663" w:rsidP="00164789">
            <w:pPr>
              <w:rPr>
                <w:rFonts w:ascii="HG丸ｺﾞｼｯｸM-PRO" w:eastAsia="HG丸ｺﾞｼｯｸM-PRO" w:hAnsi="HG丸ｺﾞｼｯｸM-PRO"/>
                <w:color w:val="FF3300"/>
                <w:sz w:val="24"/>
                <w:szCs w:val="24"/>
              </w:rPr>
            </w:pPr>
            <w:r w:rsidRPr="00576B55">
              <w:rPr>
                <w:rFonts w:ascii="HG丸ｺﾞｼｯｸM-PRO" w:eastAsia="HG丸ｺﾞｼｯｸM-PRO" w:hAnsi="HG丸ｺﾞｼｯｸM-PRO" w:hint="eastAsia"/>
                <w:b/>
                <w:color w:val="0070C0"/>
                <w:sz w:val="24"/>
                <w:szCs w:val="24"/>
              </w:rPr>
              <w:t xml:space="preserve">　　　　　　　</w:t>
            </w:r>
            <w:r w:rsidR="00576B55" w:rsidRPr="00576B55">
              <w:rPr>
                <w:rFonts w:ascii="HG丸ｺﾞｼｯｸM-PRO" w:eastAsia="HG丸ｺﾞｼｯｸM-PRO" w:hAnsi="HG丸ｺﾞｼｯｸM-PRO" w:hint="eastAsia"/>
                <w:color w:val="0070C0"/>
                <w:sz w:val="24"/>
                <w:szCs w:val="24"/>
              </w:rPr>
              <w:t>一宮　太郎</w:t>
            </w:r>
          </w:p>
        </w:tc>
        <w:tc>
          <w:tcPr>
            <w:tcW w:w="3261" w:type="dxa"/>
            <w:gridSpan w:val="3"/>
          </w:tcPr>
          <w:p w:rsidR="00ED2933" w:rsidRPr="00961BCB" w:rsidRDefault="00ED2933" w:rsidP="00164789">
            <w:pPr>
              <w:ind w:left="66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 w:hint="eastAsia"/>
                      <w:sz w:val="10"/>
                      <w:szCs w:val="20"/>
                    </w:rPr>
                    <w:t>おとこ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男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・　</w:t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 w:hint="eastAsia"/>
                      <w:sz w:val="10"/>
                      <w:szCs w:val="20"/>
                    </w:rPr>
                    <w:t>おんな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女</w:t>
                  </w:r>
                </w:rubyBase>
              </w:ruby>
            </w:r>
          </w:p>
        </w:tc>
      </w:tr>
      <w:tr w:rsidR="00ED2933" w:rsidRPr="00961BCB" w:rsidTr="00164789">
        <w:trPr>
          <w:trHeight w:val="372"/>
        </w:trPr>
        <w:tc>
          <w:tcPr>
            <w:tcW w:w="843" w:type="dxa"/>
            <w:vMerge/>
          </w:tcPr>
          <w:p w:rsidR="00ED2933" w:rsidRPr="00961BCB" w:rsidRDefault="00ED2933" w:rsidP="00164789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  <w:tc>
          <w:tcPr>
            <w:tcW w:w="6240" w:type="dxa"/>
            <w:gridSpan w:val="11"/>
            <w:vMerge/>
          </w:tcPr>
          <w:p w:rsidR="00ED2933" w:rsidRPr="00961BCB" w:rsidRDefault="00ED2933" w:rsidP="00164789">
            <w:pPr>
              <w:ind w:left="5736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3"/>
          </w:tcPr>
          <w:p w:rsidR="00ED2933" w:rsidRPr="00961BCB" w:rsidRDefault="00576B55" w:rsidP="00164789">
            <w:pPr>
              <w:ind w:left="66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-260350</wp:posOffset>
                      </wp:positionV>
                      <wp:extent cx="333375" cy="285750"/>
                      <wp:effectExtent l="0" t="0" r="28575" b="19050"/>
                      <wp:wrapNone/>
                      <wp:docPr id="287" name="円/楕円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33375" cy="28575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円/楕円 287" o:spid="_x0000_s1026" style="position:absolute;left:0;text-align:left;margin-left:42pt;margin-top:-20.5pt;width:26.25pt;height:22.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" filled="f" strokecolor="#4f81bd [3204]" strokeweight="1.5pt">
                      <v:textbox inset="5.85pt,.7pt,5.85pt,.7pt"/>
                    </v:oval>
                  </w:pict>
                </mc:Fallback>
              </mc:AlternateContent>
            </w:r>
            <w:r w:rsidR="00ED2933"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 w:hint="eastAsia"/>
                      <w:sz w:val="10"/>
                      <w:szCs w:val="20"/>
                    </w:rPr>
                    <w:t>せいねん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生年</w:t>
                  </w:r>
                </w:rubyBase>
              </w:ruby>
            </w:r>
            <w:r w:rsidR="00ED2933"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 w:hint="eastAsia"/>
                      <w:sz w:val="10"/>
                      <w:szCs w:val="20"/>
                    </w:rPr>
                    <w:t>がっぴ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月日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：</w:t>
            </w:r>
            <w:r w:rsidRPr="00576B55">
              <w:rPr>
                <w:rFonts w:ascii="HG丸ｺﾞｼｯｸM-PRO" w:eastAsia="HG丸ｺﾞｼｯｸM-PRO" w:hAnsi="HG丸ｺﾞｼｯｸM-PRO" w:hint="eastAsia"/>
                <w:color w:val="0070C0"/>
                <w:sz w:val="20"/>
                <w:szCs w:val="20"/>
              </w:rPr>
              <w:t xml:space="preserve"> H2</w:t>
            </w:r>
            <w:r w:rsidR="00ED2933"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t>年</w:t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 </w:t>
            </w:r>
            <w:r w:rsidRPr="00576B55">
              <w:rPr>
                <w:rFonts w:ascii="HG丸ｺﾞｼｯｸM-PRO" w:eastAsia="HG丸ｺﾞｼｯｸM-PRO" w:hAnsi="HG丸ｺﾞｼｯｸM-PRO" w:hint="eastAsia"/>
                <w:color w:val="0070C0"/>
                <w:sz w:val="20"/>
                <w:szCs w:val="20"/>
              </w:rPr>
              <w:t>４</w:t>
            </w:r>
            <w:r w:rsidR="00ED2933"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t>月</w:t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 </w:t>
            </w:r>
            <w:r w:rsidRPr="00576B55">
              <w:rPr>
                <w:rFonts w:ascii="HG丸ｺﾞｼｯｸM-PRO" w:eastAsia="HG丸ｺﾞｼｯｸM-PRO" w:hAnsi="HG丸ｺﾞｼｯｸM-PRO" w:hint="eastAsia"/>
                <w:color w:val="0070C0"/>
                <w:sz w:val="20"/>
                <w:szCs w:val="20"/>
              </w:rPr>
              <w:t>30</w:t>
            </w:r>
            <w:r w:rsidR="00ED2933"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t>日</w:t>
            </w:r>
          </w:p>
        </w:tc>
      </w:tr>
      <w:tr w:rsidR="00ED2933" w:rsidRPr="00961BCB" w:rsidTr="00164789">
        <w:trPr>
          <w:trHeight w:val="300"/>
        </w:trPr>
        <w:tc>
          <w:tcPr>
            <w:tcW w:w="843" w:type="dxa"/>
            <w:vMerge w:val="restart"/>
          </w:tcPr>
          <w:p w:rsidR="00ED2933" w:rsidRDefault="00ED2933" w:rsidP="00164789">
            <w:pPr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:rsidR="00ED2933" w:rsidRPr="00B25343" w:rsidRDefault="00ED2933" w:rsidP="00164789">
            <w:pPr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 w:hint="eastAsia"/>
                      <w:sz w:val="10"/>
                      <w:szCs w:val="20"/>
                    </w:rPr>
                    <w:t>じゅうしょ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住所</w:t>
                  </w:r>
                </w:rubyBase>
              </w:ruby>
            </w:r>
          </w:p>
        </w:tc>
        <w:tc>
          <w:tcPr>
            <w:tcW w:w="6240" w:type="dxa"/>
            <w:gridSpan w:val="11"/>
          </w:tcPr>
          <w:p w:rsidR="00ED2933" w:rsidRPr="00961BCB" w:rsidRDefault="00576B55" w:rsidP="00164789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47CFD67F" wp14:editId="0B649B42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-45721</wp:posOffset>
                      </wp:positionV>
                      <wp:extent cx="409575" cy="276225"/>
                      <wp:effectExtent l="0" t="0" r="28575" b="28575"/>
                      <wp:wrapNone/>
                      <wp:docPr id="289" name="円/楕円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09575" cy="27622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円/楕円 289" o:spid="_x0000_s1026" style="position:absolute;left:0;text-align:left;margin-left:21.75pt;margin-top:-3.6pt;width:32.25pt;height:21.7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" filled="f" strokecolor="#4f81bd [3204]" strokeweight="1.5pt">
                      <v:textbox inset="5.85pt,.7pt,5.85pt,.7pt"/>
                    </v:oval>
                  </w:pict>
                </mc:Fallback>
              </mc:AlternateContent>
            </w:r>
            <w:r w:rsidR="00ED2933"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じたく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自宅</w:t>
                  </w:r>
                </w:rubyBase>
              </w:ruby>
            </w:r>
            <w:r w:rsidR="00ED2933"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（</w:t>
            </w:r>
            <w:r w:rsidR="00ED2933"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どうきょ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同居</w:t>
                  </w:r>
                </w:rubyBase>
              </w:ruby>
            </w:r>
            <w:r w:rsidR="00ED2933"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</w:t>
            </w:r>
            <w:r w:rsidR="00ED2933"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ひとり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一</w:t>
                  </w:r>
                </w:rubyBase>
              </w:ruby>
            </w:r>
            <w:r w:rsidR="00ED2933"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t>人</w:t>
            </w:r>
            <w:r w:rsidR="00ED2933"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ぐ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暮</w:t>
                  </w:r>
                </w:rubyBase>
              </w:ruby>
            </w:r>
            <w:r w:rsidR="00ED2933"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らし）・</w:t>
            </w:r>
            <w:r w:rsidR="00ED2933"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t>グループホーム</w:t>
            </w:r>
            <w:r w:rsidR="00ED2933"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・その</w:t>
            </w:r>
            <w:r w:rsidR="00ED2933"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4"/>
                  <w:hpsBaseText w:val="20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た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他</w:t>
                  </w:r>
                </w:rubyBase>
              </w:ruby>
            </w:r>
            <w:r w:rsidR="00ED2933"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（　　　　）</w:t>
            </w:r>
          </w:p>
        </w:tc>
        <w:tc>
          <w:tcPr>
            <w:tcW w:w="3261" w:type="dxa"/>
            <w:gridSpan w:val="3"/>
            <w:vMerge w:val="restart"/>
          </w:tcPr>
          <w:p w:rsidR="00ED2933" w:rsidRPr="00961BCB" w:rsidRDefault="00ED2933" w:rsidP="00164789">
            <w:pPr>
              <w:ind w:left="126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 w:hint="eastAsia"/>
                      <w:sz w:val="10"/>
                      <w:szCs w:val="20"/>
                    </w:rPr>
                    <w:t>でんわ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電話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：</w:t>
            </w:r>
            <w:r w:rsidR="00576B55" w:rsidRPr="002728F9">
              <w:rPr>
                <w:rFonts w:ascii="HG丸ｺﾞｼｯｸM-PRO" w:eastAsia="HG丸ｺﾞｼｯｸM-PRO" w:hAnsi="HG丸ｺﾞｼｯｸM-PRO" w:hint="eastAsia"/>
                <w:color w:val="0070C0"/>
                <w:sz w:val="22"/>
              </w:rPr>
              <w:t>0586-△△-△△△△</w:t>
            </w:r>
          </w:p>
          <w:p w:rsidR="00ED2933" w:rsidRPr="00961BCB" w:rsidRDefault="00ED2933" w:rsidP="00164789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t>メール</w:t>
            </w:r>
            <w: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：</w:t>
            </w:r>
          </w:p>
        </w:tc>
      </w:tr>
      <w:tr w:rsidR="00ED2933" w:rsidRPr="00961BCB" w:rsidTr="00164789">
        <w:trPr>
          <w:trHeight w:val="405"/>
        </w:trPr>
        <w:tc>
          <w:tcPr>
            <w:tcW w:w="843" w:type="dxa"/>
            <w:vMerge/>
          </w:tcPr>
          <w:p w:rsidR="00ED2933" w:rsidRPr="00961BCB" w:rsidRDefault="00ED2933" w:rsidP="00164789">
            <w:pPr>
              <w:jc w:val="center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  <w:tc>
          <w:tcPr>
            <w:tcW w:w="6240" w:type="dxa"/>
            <w:gridSpan w:val="11"/>
          </w:tcPr>
          <w:p w:rsidR="00576B55" w:rsidRDefault="00ED2933" w:rsidP="00164789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961BCB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/>
                      <w:sz w:val="9"/>
                      <w:szCs w:val="18"/>
                    </w:rPr>
                    <w:t>いちのみやし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一宮市</w:t>
                  </w:r>
                </w:rubyBase>
              </w:ruby>
            </w:r>
            <w:r w:rsidR="00576B55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 xml:space="preserve">　　</w:t>
            </w:r>
          </w:p>
          <w:p w:rsidR="00576B55" w:rsidRPr="00576B55" w:rsidRDefault="00576B55" w:rsidP="00576B55">
            <w:pPr>
              <w:ind w:firstLineChars="400" w:firstLine="960"/>
              <w:rPr>
                <w:rFonts w:ascii="HG丸ｺﾞｼｯｸM-PRO" w:eastAsia="HG丸ｺﾞｼｯｸM-PRO" w:hAnsi="HG丸ｺﾞｼｯｸM-PRO"/>
                <w:color w:val="0070C0"/>
                <w:sz w:val="24"/>
                <w:szCs w:val="24"/>
              </w:rPr>
            </w:pPr>
            <w:r w:rsidRPr="00576B55">
              <w:rPr>
                <w:rFonts w:ascii="HG丸ｺﾞｼｯｸM-PRO" w:eastAsia="HG丸ｺﾞｼｯｸM-PRO" w:hAnsi="HG丸ｺﾞｼｯｸM-PRO" w:hint="eastAsia"/>
                <w:color w:val="0070C0"/>
                <w:sz w:val="24"/>
                <w:szCs w:val="24"/>
              </w:rPr>
              <w:t>○○町○○字○○△番地　△△-△△</w:t>
            </w:r>
          </w:p>
        </w:tc>
        <w:tc>
          <w:tcPr>
            <w:tcW w:w="3261" w:type="dxa"/>
            <w:gridSpan w:val="3"/>
            <w:vMerge/>
          </w:tcPr>
          <w:p w:rsidR="00ED2933" w:rsidRPr="00961BCB" w:rsidRDefault="00ED2933" w:rsidP="00164789">
            <w:pPr>
              <w:ind w:left="126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</w:tr>
      <w:tr w:rsidR="00ED2933" w:rsidRPr="00961BCB" w:rsidTr="00164789">
        <w:trPr>
          <w:trHeight w:val="449"/>
        </w:trPr>
        <w:tc>
          <w:tcPr>
            <w:tcW w:w="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933" w:rsidRPr="00961BCB" w:rsidRDefault="00ED2933" w:rsidP="00164789">
            <w:pPr>
              <w:tabs>
                <w:tab w:val="center" w:pos="5264"/>
                <w:tab w:val="right" w:pos="10528"/>
              </w:tabs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961BCB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/>
                      <w:sz w:val="9"/>
                      <w:szCs w:val="18"/>
                    </w:rPr>
                    <w:t>しょうがいめい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障害名</w:t>
                  </w:r>
                </w:rubyBase>
              </w:ruby>
            </w:r>
          </w:p>
        </w:tc>
        <w:tc>
          <w:tcPr>
            <w:tcW w:w="539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B55" w:rsidRPr="005D7177" w:rsidRDefault="005D7177" w:rsidP="00164789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D7177">
              <w:rPr>
                <w:rFonts w:ascii="HG丸ｺﾞｼｯｸM-PRO" w:eastAsia="HG丸ｺﾞｼｯｸM-PRO" w:hAnsi="HG丸ｺﾞｼｯｸM-PRO" w:hint="eastAsia"/>
                <w:color w:val="0070C0"/>
                <w:sz w:val="24"/>
                <w:szCs w:val="24"/>
              </w:rPr>
              <w:t xml:space="preserve">知的障害　</w:t>
            </w:r>
            <w:r>
              <w:rPr>
                <w:rFonts w:ascii="HG丸ｺﾞｼｯｸM-PRO" w:eastAsia="HG丸ｺﾞｼｯｸM-PRO" w:hAnsi="HG丸ｺﾞｼｯｸM-PRO" w:hint="eastAsia"/>
                <w:color w:val="0070C0"/>
                <w:sz w:val="24"/>
                <w:szCs w:val="24"/>
              </w:rPr>
              <w:t xml:space="preserve">　</w:t>
            </w:r>
            <w:r w:rsidRPr="005D7177">
              <w:rPr>
                <w:rFonts w:ascii="HG丸ｺﾞｼｯｸM-PRO" w:eastAsia="HG丸ｺﾞｼｯｸM-PRO" w:hAnsi="HG丸ｺﾞｼｯｸM-PRO" w:hint="eastAsia"/>
                <w:color w:val="0070C0"/>
                <w:sz w:val="24"/>
                <w:szCs w:val="24"/>
              </w:rPr>
              <w:t>てんかん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933" w:rsidRPr="00961BCB" w:rsidRDefault="00ED2933" w:rsidP="00164789">
            <w:pPr>
              <w:tabs>
                <w:tab w:val="center" w:pos="5264"/>
                <w:tab w:val="right" w:pos="10528"/>
              </w:tabs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961BCB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/>
                      <w:sz w:val="9"/>
                      <w:szCs w:val="18"/>
                    </w:rPr>
                    <w:t>けつえきがた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血液型</w:t>
                  </w:r>
                </w:rubyBase>
              </w:ruby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933" w:rsidRPr="00215DC1" w:rsidRDefault="00576B55" w:rsidP="00164789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20D6CB09" wp14:editId="6B37EA50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-1270</wp:posOffset>
                      </wp:positionV>
                      <wp:extent cx="276225" cy="276225"/>
                      <wp:effectExtent l="0" t="0" r="28575" b="28575"/>
                      <wp:wrapNone/>
                      <wp:docPr id="290" name="円/楕円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76225" cy="27622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円/楕円 290" o:spid="_x0000_s1026" style="position:absolute;left:0;text-align:left;margin-left:16.5pt;margin-top:-.1pt;width:21.75pt;height:21.7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" filled="f" strokecolor="#4f81bd [3204]" strokeweight="1.5pt">
                      <v:textbox inset="5.85pt,.7pt,5.85pt,.7pt"/>
                    </v:oval>
                  </w:pict>
                </mc:Fallback>
              </mc:AlternateContent>
            </w:r>
            <w:r w:rsidR="00ED2933" w:rsidRPr="00215DC1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A　　B  　O　　AB　　RH（+・-）</w:t>
            </w:r>
          </w:p>
        </w:tc>
      </w:tr>
      <w:tr w:rsidR="00ED2933" w:rsidRPr="00961BCB" w:rsidTr="007B73D0">
        <w:trPr>
          <w:trHeight w:val="1217"/>
        </w:trPr>
        <w:tc>
          <w:tcPr>
            <w:tcW w:w="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933" w:rsidRPr="00961BCB" w:rsidRDefault="009A5B9B" w:rsidP="009A5B9B">
            <w:pPr>
              <w:tabs>
                <w:tab w:val="center" w:pos="5264"/>
                <w:tab w:val="right" w:pos="10528"/>
              </w:tabs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A5B9B" w:rsidRPr="009A5B9B">
                    <w:rPr>
                      <w:rFonts w:ascii="HG丸ｺﾞｼｯｸM-PRO" w:eastAsia="HG丸ｺﾞｼｯｸM-PRO" w:hAnsi="HG丸ｺﾞｼｯｸM-PRO"/>
                      <w:sz w:val="9"/>
                      <w:szCs w:val="18"/>
                    </w:rPr>
                    <w:t>いりょう</w:t>
                  </w:r>
                </w:rt>
                <w:rubyBase>
                  <w:r w:rsidR="009A5B9B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医療</w:t>
                  </w:r>
                </w:rubyBase>
              </w:ruby>
            </w:r>
          </w:p>
        </w:tc>
        <w:tc>
          <w:tcPr>
            <w:tcW w:w="9501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933" w:rsidRDefault="009A5B9B" w:rsidP="00716C78">
            <w:pPr>
              <w:tabs>
                <w:tab w:val="center" w:pos="5264"/>
                <w:tab w:val="right" w:pos="10528"/>
              </w:tabs>
              <w:snapToGrid w:val="0"/>
              <w:spacing w:line="360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A5B9B" w:rsidRPr="009A5B9B">
                    <w:rPr>
                      <w:rFonts w:ascii="HG丸ｺﾞｼｯｸM-PRO" w:eastAsia="HG丸ｺﾞｼｯｸM-PRO" w:hAnsi="HG丸ｺﾞｼｯｸM-PRO"/>
                      <w:sz w:val="9"/>
                      <w:szCs w:val="18"/>
                    </w:rPr>
                    <w:t>いりょう</w:t>
                  </w:r>
                </w:rt>
                <w:rubyBase>
                  <w:r w:rsidR="009A5B9B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医療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9A5B9B" w:rsidRPr="009A5B9B">
                    <w:rPr>
                      <w:rFonts w:ascii="HG丸ｺﾞｼｯｸM-PRO" w:eastAsia="HG丸ｺﾞｼｯｸM-PRO" w:hAnsi="HG丸ｺﾞｼｯｸM-PRO"/>
                      <w:sz w:val="9"/>
                      <w:szCs w:val="18"/>
                    </w:rPr>
                    <w:t>じょうきょう</w:t>
                  </w:r>
                </w:rt>
                <w:rubyBase>
                  <w:r w:rsidR="009A5B9B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状況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（現在の受診状況、受診科目、頻度、主治医、どの疾患での受診）</w:t>
            </w:r>
          </w:p>
          <w:p w:rsidR="005D7177" w:rsidRPr="00716C78" w:rsidRDefault="005D7177" w:rsidP="00716C78">
            <w:pPr>
              <w:tabs>
                <w:tab w:val="center" w:pos="5264"/>
                <w:tab w:val="right" w:pos="10528"/>
              </w:tabs>
              <w:snapToGrid w:val="0"/>
              <w:spacing w:line="360" w:lineRule="auto"/>
              <w:rPr>
                <w:rFonts w:ascii="HG丸ｺﾞｼｯｸM-PRO" w:eastAsia="HG丸ｺﾞｼｯｸM-PRO" w:hAnsi="HG丸ｺﾞｼｯｸM-PRO"/>
                <w:color w:val="0070C0"/>
                <w:sz w:val="22"/>
              </w:rPr>
            </w:pPr>
            <w:r w:rsidRPr="00716C78">
              <w:rPr>
                <w:rFonts w:ascii="HG丸ｺﾞｼｯｸM-PRO" w:eastAsia="HG丸ｺﾞｼｯｸM-PRO" w:hAnsi="HG丸ｺﾞｼｯｸM-PRO" w:hint="eastAsia"/>
                <w:color w:val="0070C0"/>
                <w:sz w:val="22"/>
              </w:rPr>
              <w:t>〇〇病院　神経内科</w:t>
            </w:r>
            <w:r w:rsidR="00716C78" w:rsidRPr="00716C78">
              <w:rPr>
                <w:rFonts w:ascii="HG丸ｺﾞｼｯｸM-PRO" w:eastAsia="HG丸ｺﾞｼｯｸM-PRO" w:hAnsi="HG丸ｺﾞｼｯｸM-PRO" w:hint="eastAsia"/>
                <w:color w:val="0070C0"/>
                <w:sz w:val="22"/>
              </w:rPr>
              <w:t xml:space="preserve">　1回／月　主治医：〇〇先生　てんかん</w:t>
            </w:r>
          </w:p>
          <w:p w:rsidR="00716C78" w:rsidRPr="00961BCB" w:rsidRDefault="00716C78" w:rsidP="00716C78">
            <w:pPr>
              <w:tabs>
                <w:tab w:val="center" w:pos="5264"/>
                <w:tab w:val="right" w:pos="10528"/>
              </w:tabs>
              <w:snapToGrid w:val="0"/>
              <w:spacing w:line="360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716C78">
              <w:rPr>
                <w:rFonts w:ascii="HG丸ｺﾞｼｯｸM-PRO" w:eastAsia="HG丸ｺﾞｼｯｸM-PRO" w:hAnsi="HG丸ｺﾞｼｯｸM-PRO" w:hint="eastAsia"/>
                <w:color w:val="0070C0"/>
                <w:sz w:val="22"/>
              </w:rPr>
              <w:t>〇〇病院　内科　随時　風邪の時</w:t>
            </w:r>
          </w:p>
        </w:tc>
      </w:tr>
      <w:tr w:rsidR="00ED2933" w:rsidRPr="00961BCB" w:rsidTr="00164789">
        <w:trPr>
          <w:trHeight w:val="516"/>
        </w:trPr>
        <w:tc>
          <w:tcPr>
            <w:tcW w:w="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933" w:rsidRPr="00961BCB" w:rsidRDefault="00ED2933" w:rsidP="00164789">
            <w:pPr>
              <w:tabs>
                <w:tab w:val="center" w:pos="5264"/>
                <w:tab w:val="right" w:pos="10528"/>
              </w:tabs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 w:hint="eastAsia"/>
                      <w:sz w:val="10"/>
                      <w:szCs w:val="20"/>
                    </w:rPr>
                    <w:t>くすり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薬</w:t>
                  </w:r>
                </w:rubyBase>
              </w:ruby>
            </w:r>
          </w:p>
        </w:tc>
        <w:tc>
          <w:tcPr>
            <w:tcW w:w="9501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933" w:rsidRPr="00961BCB" w:rsidRDefault="005D7177" w:rsidP="00716C78">
            <w:pPr>
              <w:tabs>
                <w:tab w:val="center" w:pos="5264"/>
                <w:tab w:val="right" w:pos="10528"/>
              </w:tabs>
              <w:adjustRightInd w:val="0"/>
              <w:snapToGrid w:val="0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3671BB0F" wp14:editId="4421F58E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4445</wp:posOffset>
                      </wp:positionV>
                      <wp:extent cx="333375" cy="276225"/>
                      <wp:effectExtent l="0" t="0" r="28575" b="28575"/>
                      <wp:wrapNone/>
                      <wp:docPr id="291" name="円/楕円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33375" cy="27622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円/楕円 291" o:spid="_x0000_s1026" style="position:absolute;left:0;text-align:left;margin-left:27.75pt;margin-top:.35pt;width:26.25pt;height:21.7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" filled="f" strokecolor="#4f81bd [3204]" strokeweight="1.5pt">
                      <v:textbox inset="5.85pt,.7pt,5.85pt,.7pt"/>
                    </v:oval>
                  </w:pict>
                </mc:Fallback>
              </mc:AlternateContent>
            </w:r>
            <w:r w:rsidR="00ED2933" w:rsidRPr="0002444F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なし・あり→</w:t>
            </w:r>
            <w:r w:rsidR="00ED2933" w:rsidRPr="0002444F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ED2933" w:rsidRPr="0002444F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しょほう</w:t>
                  </w:r>
                </w:rt>
                <w:rubyBase>
                  <w:r w:rsidR="00ED2933" w:rsidRPr="0002444F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処方</w:t>
                  </w:r>
                </w:rubyBase>
              </w:ruby>
            </w:r>
            <w:r w:rsidR="00ED2933" w:rsidRPr="0002444F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ED2933" w:rsidRPr="0002444F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やく</w:t>
                  </w:r>
                </w:rt>
                <w:rubyBase>
                  <w:r w:rsidR="00ED2933" w:rsidRPr="0002444F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薬</w:t>
                  </w:r>
                </w:rubyBase>
              </w:ruby>
            </w:r>
            <w:r w:rsidR="00ED293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［</w:t>
            </w:r>
            <w:r w:rsidR="00ED2933" w:rsidRPr="00961BC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="00716C78" w:rsidRPr="00716C78">
              <w:rPr>
                <w:rFonts w:ascii="HG丸ｺﾞｼｯｸM-PRO" w:eastAsia="HG丸ｺﾞｼｯｸM-PRO" w:hAnsi="HG丸ｺﾞｼｯｸM-PRO" w:hint="eastAsia"/>
                <w:color w:val="0070C0"/>
                <w:sz w:val="24"/>
                <w:szCs w:val="24"/>
              </w:rPr>
              <w:t>〇○○○</w:t>
            </w:r>
            <w:r w:rsidR="00716C78">
              <w:rPr>
                <w:rFonts w:ascii="HG丸ｺﾞｼｯｸM-PRO" w:eastAsia="HG丸ｺﾞｼｯｸM-PRO" w:hAnsi="HG丸ｺﾞｼｯｸM-PRO" w:hint="eastAsia"/>
                <w:color w:val="0070C0"/>
                <w:sz w:val="24"/>
                <w:szCs w:val="24"/>
              </w:rPr>
              <w:t xml:space="preserve"> </w:t>
            </w:r>
            <w:r w:rsidR="00716C78" w:rsidRPr="00716C78">
              <w:rPr>
                <w:rFonts w:ascii="HG丸ｺﾞｼｯｸM-PRO" w:eastAsia="HG丸ｺﾞｼｯｸM-PRO" w:hAnsi="HG丸ｺﾞｼｯｸM-PRO" w:hint="eastAsia"/>
                <w:color w:val="0070C0"/>
                <w:sz w:val="24"/>
                <w:szCs w:val="24"/>
              </w:rPr>
              <w:t>朝</w:t>
            </w:r>
            <w:r w:rsidR="00716C78">
              <w:rPr>
                <w:rFonts w:ascii="HG丸ｺﾞｼｯｸM-PRO" w:eastAsia="HG丸ｺﾞｼｯｸM-PRO" w:hAnsi="HG丸ｺﾞｼｯｸM-PRO" w:hint="eastAsia"/>
                <w:color w:val="0070C0"/>
                <w:sz w:val="24"/>
                <w:szCs w:val="24"/>
              </w:rPr>
              <w:t>食後1錠</w:t>
            </w:r>
            <w:r w:rsidR="00716C78" w:rsidRPr="00716C78">
              <w:rPr>
                <w:rFonts w:ascii="HG丸ｺﾞｼｯｸM-PRO" w:eastAsia="HG丸ｺﾞｼｯｸM-PRO" w:hAnsi="HG丸ｺﾞｼｯｸM-PRO" w:hint="eastAsia"/>
                <w:color w:val="0070C0"/>
                <w:sz w:val="24"/>
                <w:szCs w:val="24"/>
              </w:rPr>
              <w:t>・夕</w:t>
            </w:r>
            <w:r w:rsidR="00716C78">
              <w:rPr>
                <w:rFonts w:ascii="HG丸ｺﾞｼｯｸM-PRO" w:eastAsia="HG丸ｺﾞｼｯｸM-PRO" w:hAnsi="HG丸ｺﾞｼｯｸM-PRO" w:hint="eastAsia"/>
                <w:color w:val="0070C0"/>
                <w:sz w:val="24"/>
                <w:szCs w:val="24"/>
              </w:rPr>
              <w:t xml:space="preserve">食後1錠　</w:t>
            </w:r>
            <w:r w:rsidR="00716C78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　　　　　　　</w:t>
            </w:r>
            <w:r w:rsidR="00ED2933" w:rsidRPr="00961BC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]</w:t>
            </w:r>
          </w:p>
        </w:tc>
      </w:tr>
      <w:tr w:rsidR="00ED2933" w:rsidRPr="00961BCB" w:rsidTr="00164789">
        <w:trPr>
          <w:trHeight w:val="276"/>
        </w:trPr>
        <w:tc>
          <w:tcPr>
            <w:tcW w:w="10344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:rsidR="00ED2933" w:rsidRPr="00961BCB" w:rsidRDefault="00ED2933" w:rsidP="00164789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</w:p>
        </w:tc>
      </w:tr>
      <w:tr w:rsidR="00ED2933" w:rsidRPr="00961BCB" w:rsidTr="00164789">
        <w:trPr>
          <w:trHeight w:val="285"/>
        </w:trPr>
        <w:tc>
          <w:tcPr>
            <w:tcW w:w="10344" w:type="dxa"/>
            <w:gridSpan w:val="15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ED2933" w:rsidRPr="00F03DDE" w:rsidRDefault="00ED2933" w:rsidP="00164789">
            <w:pPr>
              <w:tabs>
                <w:tab w:val="center" w:pos="5264"/>
                <w:tab w:val="right" w:pos="10528"/>
              </w:tabs>
              <w:ind w:firstLineChars="100" w:firstLine="201"/>
              <w:jc w:val="center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F03DDE"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ED2933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かぞく</w:t>
                  </w:r>
                </w:rt>
                <w:rubyBase>
                  <w:r w:rsidR="00ED2933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家族</w:t>
                  </w:r>
                </w:rubyBase>
              </w:ruby>
            </w:r>
            <w:r w:rsidRPr="00F03DDE"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ED2933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こうせい</w:t>
                  </w:r>
                </w:rt>
                <w:rubyBase>
                  <w:r w:rsidR="00ED2933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構成</w:t>
                  </w:r>
                </w:rubyBase>
              </w:ruby>
            </w:r>
          </w:p>
        </w:tc>
      </w:tr>
      <w:tr w:rsidR="00ED2933" w:rsidRPr="00961BCB" w:rsidTr="00040B6E">
        <w:trPr>
          <w:trHeight w:val="270"/>
        </w:trPr>
        <w:tc>
          <w:tcPr>
            <w:tcW w:w="2406" w:type="dxa"/>
            <w:gridSpan w:val="4"/>
          </w:tcPr>
          <w:p w:rsidR="00ED2933" w:rsidRPr="00961BCB" w:rsidRDefault="00ED2933" w:rsidP="00164789">
            <w:pPr>
              <w:tabs>
                <w:tab w:val="center" w:pos="5264"/>
                <w:tab w:val="right" w:pos="10528"/>
              </w:tabs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961BCB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/>
                      <w:sz w:val="9"/>
                      <w:szCs w:val="18"/>
                    </w:rPr>
                    <w:t>しめい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氏名</w:t>
                  </w:r>
                </w:rubyBase>
              </w:ruby>
            </w:r>
          </w:p>
        </w:tc>
        <w:tc>
          <w:tcPr>
            <w:tcW w:w="850" w:type="dxa"/>
          </w:tcPr>
          <w:p w:rsidR="00ED2933" w:rsidRPr="00961BCB" w:rsidRDefault="00ED2933" w:rsidP="00164789">
            <w:pPr>
              <w:tabs>
                <w:tab w:val="center" w:pos="5264"/>
                <w:tab w:val="right" w:pos="10528"/>
              </w:tabs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961BCB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/>
                      <w:sz w:val="9"/>
                      <w:szCs w:val="18"/>
                    </w:rPr>
                    <w:t>つづきがら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続柄</w:t>
                  </w:r>
                </w:rubyBase>
              </w:ruby>
            </w:r>
          </w:p>
        </w:tc>
        <w:tc>
          <w:tcPr>
            <w:tcW w:w="1134" w:type="dxa"/>
            <w:gridSpan w:val="2"/>
          </w:tcPr>
          <w:p w:rsidR="00ED2933" w:rsidRPr="00961BCB" w:rsidRDefault="00ED2933" w:rsidP="00164789">
            <w:pPr>
              <w:tabs>
                <w:tab w:val="center" w:pos="5264"/>
                <w:tab w:val="right" w:pos="10528"/>
              </w:tabs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961BCB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/>
                      <w:sz w:val="9"/>
                      <w:szCs w:val="18"/>
                    </w:rPr>
                    <w:t>せいねん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生年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/>
                      <w:sz w:val="9"/>
                      <w:szCs w:val="18"/>
                    </w:rPr>
                    <w:t>がっぴ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月日</w:t>
                  </w:r>
                </w:rubyBase>
              </w:ruby>
            </w:r>
          </w:p>
        </w:tc>
        <w:tc>
          <w:tcPr>
            <w:tcW w:w="4944" w:type="dxa"/>
            <w:gridSpan w:val="7"/>
          </w:tcPr>
          <w:p w:rsidR="00ED2933" w:rsidRPr="00961BCB" w:rsidRDefault="00ED2933" w:rsidP="00164789">
            <w:pPr>
              <w:tabs>
                <w:tab w:val="center" w:pos="5264"/>
                <w:tab w:val="right" w:pos="10528"/>
              </w:tabs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ED2933" w:rsidRPr="00AE704B">
                    <w:rPr>
                      <w:rFonts w:ascii="HG丸ｺﾞｼｯｸM-PRO" w:eastAsia="HG丸ｺﾞｼｯｸM-PRO" w:hAnsi="HG丸ｺﾞｼｯｸM-PRO"/>
                      <w:sz w:val="9"/>
                      <w:szCs w:val="18"/>
                    </w:rPr>
                    <w:t>れんらくさき</w:t>
                  </w:r>
                </w:rt>
                <w:rubyBase>
                  <w:r w:rsidR="00ED2933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連絡先</w:t>
                  </w:r>
                </w:rubyBase>
              </w:ruby>
            </w:r>
          </w:p>
        </w:tc>
        <w:tc>
          <w:tcPr>
            <w:tcW w:w="1010" w:type="dxa"/>
            <w:tcBorders>
              <w:top w:val="single" w:sz="4" w:space="0" w:color="auto"/>
            </w:tcBorders>
          </w:tcPr>
          <w:p w:rsidR="00ED2933" w:rsidRPr="00961BCB" w:rsidRDefault="00ED2933" w:rsidP="00164789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</w:tr>
      <w:tr w:rsidR="00ED2933" w:rsidRPr="00961BCB" w:rsidTr="00F82437">
        <w:trPr>
          <w:trHeight w:val="366"/>
        </w:trPr>
        <w:tc>
          <w:tcPr>
            <w:tcW w:w="2406" w:type="dxa"/>
            <w:gridSpan w:val="4"/>
          </w:tcPr>
          <w:p w:rsidR="00ED2933" w:rsidRPr="005D7177" w:rsidRDefault="005D7177" w:rsidP="00716C78">
            <w:pPr>
              <w:tabs>
                <w:tab w:val="center" w:pos="5264"/>
                <w:tab w:val="right" w:pos="10528"/>
              </w:tabs>
              <w:jc w:val="center"/>
              <w:rPr>
                <w:rFonts w:ascii="HG丸ｺﾞｼｯｸM-PRO" w:eastAsia="HG丸ｺﾞｼｯｸM-PRO" w:hAnsi="HG丸ｺﾞｼｯｸM-PRO"/>
                <w:color w:val="0070C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color w:val="0070C0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D7177" w:rsidRPr="005D7177">
                    <w:rPr>
                      <w:rFonts w:ascii="HG丸ｺﾞｼｯｸM-PRO" w:eastAsia="HG丸ｺﾞｼｯｸM-PRO" w:hAnsi="HG丸ｺﾞｼｯｸM-PRO"/>
                      <w:color w:val="0070C0"/>
                      <w:sz w:val="10"/>
                      <w:szCs w:val="20"/>
                    </w:rPr>
                    <w:t>いちのみや</w:t>
                  </w:r>
                </w:rt>
                <w:rubyBase>
                  <w:r w:rsidR="005D7177">
                    <w:rPr>
                      <w:rFonts w:ascii="HG丸ｺﾞｼｯｸM-PRO" w:eastAsia="HG丸ｺﾞｼｯｸM-PRO" w:hAnsi="HG丸ｺﾞｼｯｸM-PRO"/>
                      <w:color w:val="0070C0"/>
                      <w:sz w:val="20"/>
                      <w:szCs w:val="20"/>
                    </w:rPr>
                    <w:t>一宮</w:t>
                  </w:r>
                </w:rubyBase>
              </w:ruby>
            </w:r>
            <w:r w:rsidRPr="005D7177">
              <w:rPr>
                <w:rFonts w:ascii="HG丸ｺﾞｼｯｸM-PRO" w:eastAsia="HG丸ｺﾞｼｯｸM-PRO" w:hAnsi="HG丸ｺﾞｼｯｸM-PRO" w:hint="eastAsia"/>
                <w:color w:val="0070C0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color w:val="0070C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7177" w:rsidRPr="005D7177">
                    <w:rPr>
                      <w:rFonts w:ascii="HG丸ｺﾞｼｯｸM-PRO" w:eastAsia="HG丸ｺﾞｼｯｸM-PRO" w:hAnsi="HG丸ｺﾞｼｯｸM-PRO"/>
                      <w:color w:val="0070C0"/>
                      <w:sz w:val="10"/>
                      <w:szCs w:val="21"/>
                    </w:rPr>
                    <w:t>いちろう</w:t>
                  </w:r>
                </w:rt>
                <w:rubyBase>
                  <w:r w:rsidR="005D7177">
                    <w:rPr>
                      <w:rFonts w:ascii="HG丸ｺﾞｼｯｸM-PRO" w:eastAsia="HG丸ｺﾞｼｯｸM-PRO" w:hAnsi="HG丸ｺﾞｼｯｸM-PRO"/>
                      <w:color w:val="0070C0"/>
                      <w:szCs w:val="21"/>
                    </w:rPr>
                    <w:t>一郎</w:t>
                  </w:r>
                </w:rubyBase>
              </w:ruby>
            </w:r>
          </w:p>
        </w:tc>
        <w:tc>
          <w:tcPr>
            <w:tcW w:w="850" w:type="dxa"/>
          </w:tcPr>
          <w:p w:rsidR="00ED2933" w:rsidRPr="005D7177" w:rsidRDefault="005D7177" w:rsidP="005D7177">
            <w:pPr>
              <w:tabs>
                <w:tab w:val="center" w:pos="5264"/>
                <w:tab w:val="right" w:pos="10528"/>
              </w:tabs>
              <w:jc w:val="center"/>
              <w:rPr>
                <w:rFonts w:ascii="HG丸ｺﾞｼｯｸM-PRO" w:eastAsia="HG丸ｺﾞｼｯｸM-PRO" w:hAnsi="HG丸ｺﾞｼｯｸM-PRO"/>
                <w:color w:val="0070C0"/>
                <w:sz w:val="18"/>
                <w:szCs w:val="18"/>
              </w:rPr>
            </w:pPr>
            <w:r w:rsidRPr="005D7177">
              <w:rPr>
                <w:rFonts w:ascii="HG丸ｺﾞｼｯｸM-PRO" w:eastAsia="HG丸ｺﾞｼｯｸM-PRO" w:hAnsi="HG丸ｺﾞｼｯｸM-PRO" w:hint="eastAsia"/>
                <w:color w:val="0070C0"/>
                <w:sz w:val="18"/>
                <w:szCs w:val="18"/>
              </w:rPr>
              <w:t>父</w:t>
            </w:r>
          </w:p>
        </w:tc>
        <w:tc>
          <w:tcPr>
            <w:tcW w:w="1134" w:type="dxa"/>
            <w:gridSpan w:val="2"/>
          </w:tcPr>
          <w:p w:rsidR="00ED2933" w:rsidRPr="005D7177" w:rsidRDefault="005D7177" w:rsidP="00164789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color w:val="0070C0"/>
                <w:sz w:val="18"/>
                <w:szCs w:val="18"/>
              </w:rPr>
            </w:pPr>
            <w:r w:rsidRPr="005D7177">
              <w:rPr>
                <w:rFonts w:ascii="HG丸ｺﾞｼｯｸM-PRO" w:eastAsia="HG丸ｺﾞｼｯｸM-PRO" w:hAnsi="HG丸ｺﾞｼｯｸM-PRO" w:hint="eastAsia"/>
                <w:color w:val="0070C0"/>
                <w:sz w:val="18"/>
                <w:szCs w:val="18"/>
              </w:rPr>
              <w:t>S42.5.10</w:t>
            </w:r>
          </w:p>
        </w:tc>
        <w:tc>
          <w:tcPr>
            <w:tcW w:w="4944" w:type="dxa"/>
            <w:gridSpan w:val="7"/>
          </w:tcPr>
          <w:p w:rsidR="00ED2933" w:rsidRPr="005D7177" w:rsidRDefault="005D7177" w:rsidP="00164789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color w:val="0070C0"/>
                <w:sz w:val="18"/>
                <w:szCs w:val="18"/>
              </w:rPr>
            </w:pPr>
            <w:r w:rsidRPr="005D7177">
              <w:rPr>
                <w:rFonts w:ascii="HG丸ｺﾞｼｯｸM-PRO" w:eastAsia="HG丸ｺﾞｼｯｸM-PRO" w:hAnsi="HG丸ｺﾞｼｯｸM-PRO" w:hint="eastAsia"/>
                <w:color w:val="0070C0"/>
                <w:sz w:val="18"/>
                <w:szCs w:val="18"/>
              </w:rPr>
              <w:t>090-△△△△-△△△</w:t>
            </w:r>
          </w:p>
        </w:tc>
        <w:tc>
          <w:tcPr>
            <w:tcW w:w="1010" w:type="dxa"/>
          </w:tcPr>
          <w:p w:rsidR="00ED2933" w:rsidRPr="00961BCB" w:rsidRDefault="005D7177" w:rsidP="00164789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45CA2F7B" wp14:editId="788C56B9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7620</wp:posOffset>
                      </wp:positionV>
                      <wp:extent cx="276225" cy="200025"/>
                      <wp:effectExtent l="0" t="0" r="28575" b="28575"/>
                      <wp:wrapNone/>
                      <wp:docPr id="292" name="円/楕円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76225" cy="20002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円/楕円 292" o:spid="_x0000_s1026" style="position:absolute;left:0;text-align:left;margin-left:-4.55pt;margin-top:.6pt;width:21.75pt;height:15.7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" filled="f" strokecolor="#4f81bd [3204]" strokeweight="1.5pt">
                      <v:textbox inset="5.85pt,.7pt,5.85pt,.7pt"/>
                    </v:oval>
                  </w:pict>
                </mc:Fallback>
              </mc:AlternateContent>
            </w:r>
            <w:r w:rsidR="00ED2933" w:rsidRPr="00961BCB">
              <w:rPr>
                <w:rFonts w:ascii="HG丸ｺﾞｼｯｸM-PRO" w:eastAsia="HG丸ｺﾞｼｯｸM-PRO" w:hAnsi="HG丸ｺﾞｼｯｸM-PRO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/>
                      <w:sz w:val="8"/>
                      <w:szCs w:val="16"/>
                    </w:rPr>
                    <w:t>どうきょ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t>同居</w:t>
                  </w:r>
                </w:rubyBase>
              </w:ruby>
            </w:r>
            <w:r w:rsidR="00ED2933" w:rsidRPr="00961BCB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・</w:t>
            </w:r>
            <w:r w:rsidR="00ED2933" w:rsidRPr="00961BCB">
              <w:rPr>
                <w:rFonts w:ascii="HG丸ｺﾞｼｯｸM-PRO" w:eastAsia="HG丸ｺﾞｼｯｸM-PRO" w:hAnsi="HG丸ｺﾞｼｯｸM-PRO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/>
                      <w:sz w:val="8"/>
                      <w:szCs w:val="16"/>
                    </w:rPr>
                    <w:t>べっきょ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t>別居</w:t>
                  </w:r>
                </w:rubyBase>
              </w:ruby>
            </w:r>
          </w:p>
        </w:tc>
      </w:tr>
      <w:tr w:rsidR="00ED2933" w:rsidRPr="00961BCB" w:rsidTr="00F82437">
        <w:trPr>
          <w:trHeight w:val="366"/>
        </w:trPr>
        <w:tc>
          <w:tcPr>
            <w:tcW w:w="2406" w:type="dxa"/>
            <w:gridSpan w:val="4"/>
          </w:tcPr>
          <w:p w:rsidR="00ED2933" w:rsidRPr="005D7177" w:rsidRDefault="005D7177" w:rsidP="00716C78">
            <w:pPr>
              <w:tabs>
                <w:tab w:val="center" w:pos="5264"/>
                <w:tab w:val="right" w:pos="10528"/>
              </w:tabs>
              <w:jc w:val="center"/>
              <w:rPr>
                <w:rFonts w:ascii="HG丸ｺﾞｼｯｸM-PRO" w:eastAsia="HG丸ｺﾞｼｯｸM-PRO" w:hAnsi="HG丸ｺﾞｼｯｸM-PRO"/>
                <w:color w:val="0070C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color w:val="0070C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7177" w:rsidRPr="005D7177">
                    <w:rPr>
                      <w:rFonts w:ascii="HG丸ｺﾞｼｯｸM-PRO" w:eastAsia="HG丸ｺﾞｼｯｸM-PRO" w:hAnsi="HG丸ｺﾞｼｯｸM-PRO"/>
                      <w:color w:val="0070C0"/>
                      <w:sz w:val="10"/>
                      <w:szCs w:val="21"/>
                    </w:rPr>
                    <w:t>いちのみや</w:t>
                  </w:r>
                </w:rt>
                <w:rubyBase>
                  <w:r w:rsidR="005D7177">
                    <w:rPr>
                      <w:rFonts w:ascii="HG丸ｺﾞｼｯｸM-PRO" w:eastAsia="HG丸ｺﾞｼｯｸM-PRO" w:hAnsi="HG丸ｺﾞｼｯｸM-PRO"/>
                      <w:color w:val="0070C0"/>
                      <w:szCs w:val="21"/>
                    </w:rPr>
                    <w:t>一宮</w:t>
                  </w:r>
                </w:rubyBase>
              </w:ruby>
            </w:r>
            <w:r w:rsidRPr="005D7177">
              <w:rPr>
                <w:rFonts w:ascii="HG丸ｺﾞｼｯｸM-PRO" w:eastAsia="HG丸ｺﾞｼｯｸM-PRO" w:hAnsi="HG丸ｺﾞｼｯｸM-PRO" w:hint="eastAsia"/>
                <w:color w:val="0070C0"/>
                <w:sz w:val="24"/>
                <w:szCs w:val="24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color w:val="0070C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7177" w:rsidRPr="005D7177">
                    <w:rPr>
                      <w:rFonts w:ascii="HG丸ｺﾞｼｯｸM-PRO" w:eastAsia="HG丸ｺﾞｼｯｸM-PRO" w:hAnsi="HG丸ｺﾞｼｯｸM-PRO"/>
                      <w:color w:val="0070C0"/>
                      <w:sz w:val="10"/>
                      <w:szCs w:val="21"/>
                    </w:rPr>
                    <w:t>はなこ</w:t>
                  </w:r>
                </w:rt>
                <w:rubyBase>
                  <w:r w:rsidR="005D7177">
                    <w:rPr>
                      <w:rFonts w:ascii="HG丸ｺﾞｼｯｸM-PRO" w:eastAsia="HG丸ｺﾞｼｯｸM-PRO" w:hAnsi="HG丸ｺﾞｼｯｸM-PRO"/>
                      <w:color w:val="0070C0"/>
                      <w:szCs w:val="21"/>
                    </w:rPr>
                    <w:t>花子</w:t>
                  </w:r>
                </w:rubyBase>
              </w:ruby>
            </w:r>
          </w:p>
        </w:tc>
        <w:tc>
          <w:tcPr>
            <w:tcW w:w="850" w:type="dxa"/>
          </w:tcPr>
          <w:p w:rsidR="00ED2933" w:rsidRPr="005D7177" w:rsidRDefault="005D7177" w:rsidP="005D7177">
            <w:pPr>
              <w:tabs>
                <w:tab w:val="center" w:pos="5264"/>
                <w:tab w:val="right" w:pos="10528"/>
              </w:tabs>
              <w:jc w:val="center"/>
              <w:rPr>
                <w:rFonts w:ascii="HG丸ｺﾞｼｯｸM-PRO" w:eastAsia="HG丸ｺﾞｼｯｸM-PRO" w:hAnsi="HG丸ｺﾞｼｯｸM-PRO"/>
                <w:color w:val="0070C0"/>
                <w:sz w:val="18"/>
                <w:szCs w:val="18"/>
              </w:rPr>
            </w:pPr>
            <w:r w:rsidRPr="005D7177">
              <w:rPr>
                <w:rFonts w:ascii="HG丸ｺﾞｼｯｸM-PRO" w:eastAsia="HG丸ｺﾞｼｯｸM-PRO" w:hAnsi="HG丸ｺﾞｼｯｸM-PRO" w:hint="eastAsia"/>
                <w:color w:val="0070C0"/>
                <w:sz w:val="18"/>
                <w:szCs w:val="18"/>
              </w:rPr>
              <w:t>母</w:t>
            </w:r>
          </w:p>
        </w:tc>
        <w:tc>
          <w:tcPr>
            <w:tcW w:w="1134" w:type="dxa"/>
            <w:gridSpan w:val="2"/>
          </w:tcPr>
          <w:p w:rsidR="00ED2933" w:rsidRPr="005D7177" w:rsidRDefault="005D7177" w:rsidP="00164789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color w:val="0070C0"/>
                <w:sz w:val="18"/>
                <w:szCs w:val="18"/>
              </w:rPr>
            </w:pPr>
            <w:r w:rsidRPr="005D7177">
              <w:rPr>
                <w:rFonts w:ascii="HG丸ｺﾞｼｯｸM-PRO" w:eastAsia="HG丸ｺﾞｼｯｸM-PRO" w:hAnsi="HG丸ｺﾞｼｯｸM-PRO" w:hint="eastAsia"/>
                <w:color w:val="0070C0"/>
                <w:sz w:val="18"/>
                <w:szCs w:val="18"/>
              </w:rPr>
              <w:t>S47.8.20</w:t>
            </w:r>
          </w:p>
        </w:tc>
        <w:tc>
          <w:tcPr>
            <w:tcW w:w="4944" w:type="dxa"/>
            <w:gridSpan w:val="7"/>
          </w:tcPr>
          <w:p w:rsidR="00ED2933" w:rsidRPr="005D7177" w:rsidRDefault="005D7177" w:rsidP="00164789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b/>
                <w:color w:val="0070C0"/>
                <w:sz w:val="18"/>
                <w:szCs w:val="18"/>
              </w:rPr>
            </w:pPr>
            <w:r w:rsidRPr="005D7177">
              <w:rPr>
                <w:rFonts w:ascii="HG丸ｺﾞｼｯｸM-PRO" w:eastAsia="HG丸ｺﾞｼｯｸM-PRO" w:hAnsi="HG丸ｺﾞｼｯｸM-PRO" w:hint="eastAsia"/>
                <w:color w:val="0070C0"/>
                <w:sz w:val="18"/>
                <w:szCs w:val="18"/>
              </w:rPr>
              <w:t>080-△△△△-△△△</w:t>
            </w:r>
          </w:p>
        </w:tc>
        <w:tc>
          <w:tcPr>
            <w:tcW w:w="1010" w:type="dxa"/>
          </w:tcPr>
          <w:p w:rsidR="00ED2933" w:rsidRPr="00961BCB" w:rsidRDefault="005D7177" w:rsidP="00164789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7FDDF39C" wp14:editId="00D7B67D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3175</wp:posOffset>
                      </wp:positionV>
                      <wp:extent cx="276225" cy="200025"/>
                      <wp:effectExtent l="0" t="0" r="28575" b="28575"/>
                      <wp:wrapNone/>
                      <wp:docPr id="293" name="円/楕円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76225" cy="20002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円/楕円 293" o:spid="_x0000_s1026" style="position:absolute;left:0;text-align:left;margin-left:-4.65pt;margin-top:.25pt;width:21.75pt;height:15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" filled="f" strokecolor="#4f81bd [3204]" strokeweight="1.5pt">
                      <v:textbox inset="5.85pt,.7pt,5.85pt,.7pt"/>
                    </v:oval>
                  </w:pict>
                </mc:Fallback>
              </mc:AlternateContent>
            </w:r>
            <w:r w:rsidR="00ED2933" w:rsidRPr="00961BCB">
              <w:rPr>
                <w:rFonts w:ascii="HG丸ｺﾞｼｯｸM-PRO" w:eastAsia="HG丸ｺﾞｼｯｸM-PRO" w:hAnsi="HG丸ｺﾞｼｯｸM-PRO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/>
                      <w:sz w:val="8"/>
                      <w:szCs w:val="16"/>
                    </w:rPr>
                    <w:t>どうきょ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t>同居</w:t>
                  </w:r>
                </w:rubyBase>
              </w:ruby>
            </w:r>
            <w:r w:rsidR="00ED2933" w:rsidRPr="00961BCB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・</w:t>
            </w:r>
            <w:r w:rsidR="00ED2933" w:rsidRPr="00961BCB">
              <w:rPr>
                <w:rFonts w:ascii="HG丸ｺﾞｼｯｸM-PRO" w:eastAsia="HG丸ｺﾞｼｯｸM-PRO" w:hAnsi="HG丸ｺﾞｼｯｸM-PRO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/>
                      <w:sz w:val="8"/>
                      <w:szCs w:val="16"/>
                    </w:rPr>
                    <w:t>べっきょ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t>別居</w:t>
                  </w:r>
                </w:rubyBase>
              </w:ruby>
            </w:r>
          </w:p>
        </w:tc>
      </w:tr>
      <w:tr w:rsidR="00ED2933" w:rsidRPr="00961BCB" w:rsidTr="00F82437">
        <w:trPr>
          <w:trHeight w:val="366"/>
        </w:trPr>
        <w:tc>
          <w:tcPr>
            <w:tcW w:w="2406" w:type="dxa"/>
            <w:gridSpan w:val="4"/>
          </w:tcPr>
          <w:p w:rsidR="005D7177" w:rsidRPr="005D7177" w:rsidRDefault="005D7177" w:rsidP="00716C78">
            <w:pPr>
              <w:tabs>
                <w:tab w:val="center" w:pos="5264"/>
                <w:tab w:val="right" w:pos="10528"/>
              </w:tabs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>
              <w:rPr>
                <w:rFonts w:ascii="HG丸ｺﾞｼｯｸM-PRO" w:eastAsia="HG丸ｺﾞｼｯｸM-PRO" w:hAnsi="HG丸ｺﾞｼｯｸM-PRO"/>
                <w:color w:val="0070C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7177" w:rsidRPr="005D7177">
                    <w:rPr>
                      <w:rFonts w:ascii="HG丸ｺﾞｼｯｸM-PRO" w:eastAsia="HG丸ｺﾞｼｯｸM-PRO" w:hAnsi="HG丸ｺﾞｼｯｸM-PRO"/>
                      <w:color w:val="0070C0"/>
                      <w:sz w:val="10"/>
                      <w:szCs w:val="21"/>
                    </w:rPr>
                    <w:t>いちのみや</w:t>
                  </w:r>
                </w:rt>
                <w:rubyBase>
                  <w:r w:rsidR="005D7177">
                    <w:rPr>
                      <w:rFonts w:ascii="HG丸ｺﾞｼｯｸM-PRO" w:eastAsia="HG丸ｺﾞｼｯｸM-PRO" w:hAnsi="HG丸ｺﾞｼｯｸM-PRO"/>
                      <w:color w:val="0070C0"/>
                      <w:szCs w:val="21"/>
                    </w:rPr>
                    <w:t>一宮</w:t>
                  </w:r>
                </w:rubyBase>
              </w:ruby>
            </w:r>
            <w:r w:rsidRPr="005D7177">
              <w:rPr>
                <w:rFonts w:ascii="HG丸ｺﾞｼｯｸM-PRO" w:eastAsia="HG丸ｺﾞｼｯｸM-PRO" w:hAnsi="HG丸ｺﾞｼｯｸM-PRO" w:hint="eastAsia"/>
                <w:color w:val="0070C0"/>
                <w:szCs w:val="21"/>
              </w:rPr>
              <w:t xml:space="preserve">　</w:t>
            </w:r>
            <w:r>
              <w:rPr>
                <w:rFonts w:ascii="HG丸ｺﾞｼｯｸM-PRO" w:eastAsia="HG丸ｺﾞｼｯｸM-PRO" w:hAnsi="HG丸ｺﾞｼｯｸM-PRO"/>
                <w:color w:val="0070C0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D7177" w:rsidRPr="005D7177">
                    <w:rPr>
                      <w:rFonts w:ascii="HG丸ｺﾞｼｯｸM-PRO" w:eastAsia="HG丸ｺﾞｼｯｸM-PRO" w:hAnsi="HG丸ｺﾞｼｯｸM-PRO"/>
                      <w:color w:val="0070C0"/>
                      <w:sz w:val="10"/>
                      <w:szCs w:val="21"/>
                    </w:rPr>
                    <w:t>しろう</w:t>
                  </w:r>
                </w:rt>
                <w:rubyBase>
                  <w:r w:rsidR="005D7177">
                    <w:rPr>
                      <w:rFonts w:ascii="HG丸ｺﾞｼｯｸM-PRO" w:eastAsia="HG丸ｺﾞｼｯｸM-PRO" w:hAnsi="HG丸ｺﾞｼｯｸM-PRO"/>
                      <w:color w:val="0070C0"/>
                      <w:szCs w:val="21"/>
                    </w:rPr>
                    <w:t>史郎</w:t>
                  </w:r>
                </w:rubyBase>
              </w:ruby>
            </w:r>
          </w:p>
        </w:tc>
        <w:tc>
          <w:tcPr>
            <w:tcW w:w="850" w:type="dxa"/>
          </w:tcPr>
          <w:p w:rsidR="00ED2933" w:rsidRPr="005D7177" w:rsidRDefault="005D7177" w:rsidP="005D7177">
            <w:pPr>
              <w:tabs>
                <w:tab w:val="center" w:pos="5264"/>
                <w:tab w:val="right" w:pos="10528"/>
              </w:tabs>
              <w:jc w:val="center"/>
              <w:rPr>
                <w:rFonts w:ascii="HG丸ｺﾞｼｯｸM-PRO" w:eastAsia="HG丸ｺﾞｼｯｸM-PRO" w:hAnsi="HG丸ｺﾞｼｯｸM-PRO"/>
                <w:color w:val="0070C0"/>
                <w:sz w:val="18"/>
                <w:szCs w:val="18"/>
              </w:rPr>
            </w:pPr>
            <w:r w:rsidRPr="005D7177">
              <w:rPr>
                <w:rFonts w:ascii="HG丸ｺﾞｼｯｸM-PRO" w:eastAsia="HG丸ｺﾞｼｯｸM-PRO" w:hAnsi="HG丸ｺﾞｼｯｸM-PRO" w:hint="eastAsia"/>
                <w:color w:val="0070C0"/>
                <w:sz w:val="18"/>
                <w:szCs w:val="18"/>
              </w:rPr>
              <w:t>兄</w:t>
            </w:r>
          </w:p>
        </w:tc>
        <w:tc>
          <w:tcPr>
            <w:tcW w:w="1134" w:type="dxa"/>
            <w:gridSpan w:val="2"/>
          </w:tcPr>
          <w:p w:rsidR="00ED2933" w:rsidRPr="005D7177" w:rsidRDefault="005D7177" w:rsidP="00164789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color w:val="0070C0"/>
                <w:sz w:val="18"/>
                <w:szCs w:val="18"/>
              </w:rPr>
            </w:pPr>
            <w:r w:rsidRPr="005D7177">
              <w:rPr>
                <w:rFonts w:ascii="HG丸ｺﾞｼｯｸM-PRO" w:eastAsia="HG丸ｺﾞｼｯｸM-PRO" w:hAnsi="HG丸ｺﾞｼｯｸM-PRO" w:hint="eastAsia"/>
                <w:color w:val="0070C0"/>
                <w:sz w:val="18"/>
                <w:szCs w:val="18"/>
              </w:rPr>
              <w:t>S62.10.5</w:t>
            </w:r>
          </w:p>
        </w:tc>
        <w:tc>
          <w:tcPr>
            <w:tcW w:w="4944" w:type="dxa"/>
            <w:gridSpan w:val="7"/>
          </w:tcPr>
          <w:p w:rsidR="00ED2933" w:rsidRPr="005D7177" w:rsidRDefault="005D7177" w:rsidP="00164789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b/>
                <w:color w:val="0070C0"/>
                <w:sz w:val="18"/>
                <w:szCs w:val="18"/>
              </w:rPr>
            </w:pPr>
            <w:r w:rsidRPr="005D7177">
              <w:rPr>
                <w:rFonts w:ascii="HG丸ｺﾞｼｯｸM-PRO" w:eastAsia="HG丸ｺﾞｼｯｸM-PRO" w:hAnsi="HG丸ｺﾞｼｯｸM-PRO" w:hint="eastAsia"/>
                <w:color w:val="0070C0"/>
                <w:sz w:val="18"/>
                <w:szCs w:val="18"/>
              </w:rPr>
              <w:t>090-△△△△-△△△</w:t>
            </w:r>
          </w:p>
        </w:tc>
        <w:tc>
          <w:tcPr>
            <w:tcW w:w="1010" w:type="dxa"/>
          </w:tcPr>
          <w:p w:rsidR="00ED2933" w:rsidRPr="00961BCB" w:rsidRDefault="005D7177" w:rsidP="00164789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2D5D5103" wp14:editId="6FF99AE8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29845</wp:posOffset>
                      </wp:positionV>
                      <wp:extent cx="276225" cy="200025"/>
                      <wp:effectExtent l="0" t="0" r="28575" b="28575"/>
                      <wp:wrapNone/>
                      <wp:docPr id="294" name="円/楕円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76225" cy="20002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円/楕円 294" o:spid="_x0000_s1026" style="position:absolute;left:0;text-align:left;margin-left:21.15pt;margin-top:2.35pt;width:21.75pt;height:15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" filled="f" strokecolor="#4f81bd [3204]" strokeweight="1.5pt">
                      <v:textbox inset="5.85pt,.7pt,5.85pt,.7pt"/>
                    </v:oval>
                  </w:pict>
                </mc:Fallback>
              </mc:AlternateContent>
            </w:r>
            <w:r w:rsidR="00ED2933" w:rsidRPr="00961BCB">
              <w:rPr>
                <w:rFonts w:ascii="HG丸ｺﾞｼｯｸM-PRO" w:eastAsia="HG丸ｺﾞｼｯｸM-PRO" w:hAnsi="HG丸ｺﾞｼｯｸM-PRO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/>
                      <w:sz w:val="8"/>
                      <w:szCs w:val="16"/>
                    </w:rPr>
                    <w:t>どうきょ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t>同居</w:t>
                  </w:r>
                </w:rubyBase>
              </w:ruby>
            </w:r>
            <w:r w:rsidR="00ED2933" w:rsidRPr="00961BCB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・</w:t>
            </w:r>
            <w:r w:rsidR="00ED2933" w:rsidRPr="00961BCB">
              <w:rPr>
                <w:rFonts w:ascii="HG丸ｺﾞｼｯｸM-PRO" w:eastAsia="HG丸ｺﾞｼｯｸM-PRO" w:hAnsi="HG丸ｺﾞｼｯｸM-PRO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/>
                      <w:sz w:val="8"/>
                      <w:szCs w:val="16"/>
                    </w:rPr>
                    <w:t>べっきょ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t>別居</w:t>
                  </w:r>
                </w:rubyBase>
              </w:ruby>
            </w:r>
          </w:p>
        </w:tc>
      </w:tr>
      <w:tr w:rsidR="00ED2933" w:rsidRPr="00961BCB" w:rsidTr="00F82437">
        <w:trPr>
          <w:trHeight w:val="366"/>
        </w:trPr>
        <w:tc>
          <w:tcPr>
            <w:tcW w:w="2406" w:type="dxa"/>
            <w:gridSpan w:val="4"/>
          </w:tcPr>
          <w:p w:rsidR="00ED2933" w:rsidRPr="00961BCB" w:rsidRDefault="00ED2933" w:rsidP="00164789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ED2933" w:rsidRPr="00961BCB" w:rsidRDefault="00ED2933" w:rsidP="00164789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ED2933" w:rsidRPr="00961BCB" w:rsidRDefault="00ED2933" w:rsidP="00164789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</w:p>
        </w:tc>
        <w:tc>
          <w:tcPr>
            <w:tcW w:w="4944" w:type="dxa"/>
            <w:gridSpan w:val="7"/>
          </w:tcPr>
          <w:p w:rsidR="00ED2933" w:rsidRPr="00961BCB" w:rsidRDefault="00ED2933" w:rsidP="00164789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</w:p>
        </w:tc>
        <w:tc>
          <w:tcPr>
            <w:tcW w:w="1010" w:type="dxa"/>
          </w:tcPr>
          <w:p w:rsidR="00ED2933" w:rsidRPr="00961BCB" w:rsidRDefault="00ED2933" w:rsidP="00164789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  <w:r w:rsidRPr="00961BCB">
              <w:rPr>
                <w:rFonts w:ascii="HG丸ｺﾞｼｯｸM-PRO" w:eastAsia="HG丸ｺﾞｼｯｸM-PRO" w:hAnsi="HG丸ｺﾞｼｯｸM-PRO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/>
                      <w:sz w:val="8"/>
                      <w:szCs w:val="16"/>
                    </w:rPr>
                    <w:t>どうきょ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t>同居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・</w:t>
            </w:r>
            <w:r w:rsidRPr="00961BCB">
              <w:rPr>
                <w:rFonts w:ascii="HG丸ｺﾞｼｯｸM-PRO" w:eastAsia="HG丸ｺﾞｼｯｸM-PRO" w:hAnsi="HG丸ｺﾞｼｯｸM-PRO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/>
                      <w:sz w:val="8"/>
                      <w:szCs w:val="16"/>
                    </w:rPr>
                    <w:t>べっきょ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t>別居</w:t>
                  </w:r>
                </w:rubyBase>
              </w:ruby>
            </w:r>
          </w:p>
        </w:tc>
      </w:tr>
      <w:tr w:rsidR="00ED2933" w:rsidRPr="00961BCB" w:rsidTr="00F82437">
        <w:trPr>
          <w:trHeight w:val="366"/>
        </w:trPr>
        <w:tc>
          <w:tcPr>
            <w:tcW w:w="2406" w:type="dxa"/>
            <w:gridSpan w:val="4"/>
          </w:tcPr>
          <w:p w:rsidR="00ED2933" w:rsidRPr="00961BCB" w:rsidRDefault="00ED2933" w:rsidP="00164789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ED2933" w:rsidRPr="00961BCB" w:rsidRDefault="00ED2933" w:rsidP="00164789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ED2933" w:rsidRPr="00961BCB" w:rsidRDefault="00ED2933" w:rsidP="00164789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</w:p>
        </w:tc>
        <w:tc>
          <w:tcPr>
            <w:tcW w:w="4944" w:type="dxa"/>
            <w:gridSpan w:val="7"/>
          </w:tcPr>
          <w:p w:rsidR="00ED2933" w:rsidRPr="00961BCB" w:rsidRDefault="00ED2933" w:rsidP="00164789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</w:p>
        </w:tc>
        <w:tc>
          <w:tcPr>
            <w:tcW w:w="1010" w:type="dxa"/>
          </w:tcPr>
          <w:p w:rsidR="00ED2933" w:rsidRPr="00961BCB" w:rsidRDefault="00ED2933" w:rsidP="00164789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  <w:r w:rsidRPr="00961BCB">
              <w:rPr>
                <w:rFonts w:ascii="HG丸ｺﾞｼｯｸM-PRO" w:eastAsia="HG丸ｺﾞｼｯｸM-PRO" w:hAnsi="HG丸ｺﾞｼｯｸM-PRO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/>
                      <w:sz w:val="8"/>
                      <w:szCs w:val="16"/>
                    </w:rPr>
                    <w:t>どうきょ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t>同居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・</w:t>
            </w:r>
            <w:r w:rsidRPr="00961BCB">
              <w:rPr>
                <w:rFonts w:ascii="HG丸ｺﾞｼｯｸM-PRO" w:eastAsia="HG丸ｺﾞｼｯｸM-PRO" w:hAnsi="HG丸ｺﾞｼｯｸM-PRO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/>
                      <w:sz w:val="8"/>
                      <w:szCs w:val="16"/>
                    </w:rPr>
                    <w:t>べっきょ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t>別居</w:t>
                  </w:r>
                </w:rubyBase>
              </w:ruby>
            </w:r>
          </w:p>
        </w:tc>
      </w:tr>
      <w:tr w:rsidR="00ED2933" w:rsidRPr="00961BCB" w:rsidTr="00040B6E">
        <w:trPr>
          <w:trHeight w:val="262"/>
        </w:trPr>
        <w:tc>
          <w:tcPr>
            <w:tcW w:w="10344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:rsidR="00ED2933" w:rsidRPr="00961BCB" w:rsidRDefault="00ED2933" w:rsidP="0016478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ED2933" w:rsidRPr="00961BCB" w:rsidTr="00164789">
        <w:trPr>
          <w:trHeight w:val="20"/>
        </w:trPr>
        <w:tc>
          <w:tcPr>
            <w:tcW w:w="10344" w:type="dxa"/>
            <w:gridSpan w:val="15"/>
            <w:tcBorders>
              <w:left w:val="single" w:sz="4" w:space="0" w:color="auto"/>
              <w:right w:val="single" w:sz="4" w:space="0" w:color="auto"/>
            </w:tcBorders>
          </w:tcPr>
          <w:p w:rsidR="00ED2933" w:rsidRPr="00F03DDE" w:rsidRDefault="00ED2933" w:rsidP="00EF1E2F">
            <w:pPr>
              <w:jc w:val="center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F03DDE"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ED2933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にちじょう</w:t>
                  </w:r>
                </w:rt>
                <w:rubyBase>
                  <w:r w:rsidR="00ED2933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日常</w:t>
                  </w:r>
                </w:rubyBase>
              </w:ruby>
            </w:r>
            <w:r w:rsidRPr="00F03DDE"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ED2933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せいかつ</w:t>
                  </w:r>
                </w:rt>
                <w:rubyBase>
                  <w:r w:rsidR="00ED2933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生活</w:t>
                  </w:r>
                </w:rubyBase>
              </w:ruby>
            </w:r>
            <w:r w:rsidR="00EF1E2F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のこと</w:t>
            </w:r>
            <w:r w:rsidR="0049011D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・</w:t>
            </w:r>
            <w:r w:rsidR="00EF1E2F" w:rsidRPr="00F03DDE"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EF1E2F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ひなんじょ</w:t>
                  </w:r>
                </w:rt>
                <w:rubyBase>
                  <w:r w:rsidR="00EF1E2F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避難所</w:t>
                  </w:r>
                </w:rubyBase>
              </w:ruby>
            </w:r>
            <w:r w:rsidR="00EF1E2F" w:rsidRPr="00F03DDE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で</w:t>
            </w:r>
            <w:r w:rsidR="00EF1E2F" w:rsidRPr="00F03DDE"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EF1E2F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き</w:t>
                  </w:r>
                </w:rt>
                <w:rubyBase>
                  <w:r w:rsidR="00EF1E2F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気</w:t>
                  </w:r>
                </w:rubyBase>
              </w:ruby>
            </w:r>
            <w:r w:rsidR="0049011D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をつけてほしいこと</w:t>
            </w:r>
            <w:r w:rsidRPr="00F03DDE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（</w:t>
            </w:r>
            <w:r w:rsidRPr="00F03DDE"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ED2933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がいとう</w:t>
                  </w:r>
                </w:rt>
                <w:rubyBase>
                  <w:r w:rsidR="00ED2933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該当</w:t>
                  </w:r>
                </w:rubyBase>
              </w:ruby>
            </w:r>
            <w:r w:rsidRPr="00F03DDE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する</w:t>
            </w:r>
            <w:r w:rsidRPr="00F03DDE"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ED2933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こうもく</w:t>
                  </w:r>
                </w:rt>
                <w:rubyBase>
                  <w:r w:rsidR="00ED2933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項目</w:t>
                  </w:r>
                </w:rubyBase>
              </w:ruby>
            </w:r>
            <w:r w:rsidRPr="00F03DDE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に〇</w:t>
            </w:r>
            <w:r w:rsidRPr="00F03DDE"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ED2933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しるし</w:t>
                  </w:r>
                </w:rt>
                <w:rubyBase>
                  <w:r w:rsidR="00ED2933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印</w:t>
                  </w:r>
                </w:rubyBase>
              </w:ruby>
            </w:r>
            <w:r w:rsidRPr="00F03DDE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や</w:t>
            </w:r>
            <w:r w:rsidRPr="00F03DDE"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ED2933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きにゅう</w:t>
                  </w:r>
                </w:rt>
                <w:rubyBase>
                  <w:r w:rsidR="00ED2933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記入</w:t>
                  </w:r>
                </w:rubyBase>
              </w:ruby>
            </w:r>
            <w:r w:rsidRPr="00F03DDE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をしましょう）</w:t>
            </w:r>
          </w:p>
        </w:tc>
      </w:tr>
      <w:tr w:rsidR="00ED2933" w:rsidRPr="00961BCB" w:rsidTr="00040B6E">
        <w:trPr>
          <w:trHeight w:val="20"/>
        </w:trPr>
        <w:tc>
          <w:tcPr>
            <w:tcW w:w="1413" w:type="dxa"/>
            <w:gridSpan w:val="2"/>
          </w:tcPr>
          <w:p w:rsidR="00ED2933" w:rsidRPr="00961BCB" w:rsidRDefault="00ED2933" w:rsidP="00164789">
            <w:pPr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ED2933" w:rsidRPr="008A3BB8" w:rsidRDefault="00040B6E" w:rsidP="00164789">
            <w:pPr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40B6E" w:rsidRPr="00040B6E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0"/>
                    </w:rPr>
                    <w:t>ぜん</w:t>
                  </w:r>
                </w:rt>
                <w:rubyBase>
                  <w:r w:rsidR="00040B6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全</w:t>
                  </w:r>
                </w:rubyBase>
              </w:ruby>
            </w:r>
            <w:r w:rsidR="00ED2933" w:rsidRPr="00961BCB"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0"/>
                    </w:rPr>
                    <w:t>かいじょ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介助</w:t>
                  </w:r>
                </w:rubyBase>
              </w:ruby>
            </w:r>
          </w:p>
        </w:tc>
        <w:tc>
          <w:tcPr>
            <w:tcW w:w="992" w:type="dxa"/>
            <w:gridSpan w:val="2"/>
          </w:tcPr>
          <w:p w:rsidR="00ED2933" w:rsidRPr="00961BCB" w:rsidRDefault="00ED2933" w:rsidP="00040B6E">
            <w:pPr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  <w:r w:rsidRPr="00961BCB"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/>
                      <w:b/>
                      <w:sz w:val="9"/>
                      <w:szCs w:val="18"/>
                    </w:rPr>
                    <w:t>いちぶ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/>
                      <w:b/>
                      <w:sz w:val="18"/>
                      <w:szCs w:val="18"/>
                    </w:rPr>
                    <w:t>一部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/>
                      <w:b/>
                      <w:sz w:val="9"/>
                      <w:szCs w:val="18"/>
                    </w:rPr>
                    <w:t>かいじょ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/>
                      <w:b/>
                      <w:sz w:val="18"/>
                      <w:szCs w:val="18"/>
                    </w:rPr>
                    <w:t>介助</w:t>
                  </w:r>
                </w:rubyBase>
              </w:ruby>
            </w:r>
          </w:p>
        </w:tc>
        <w:tc>
          <w:tcPr>
            <w:tcW w:w="851" w:type="dxa"/>
          </w:tcPr>
          <w:p w:rsidR="00ED2933" w:rsidRPr="00961BCB" w:rsidRDefault="00ED2933" w:rsidP="001672A7">
            <w:pPr>
              <w:ind w:left="93"/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  <w:r w:rsidRPr="00961BCB"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/>
                      <w:b/>
                      <w:sz w:val="9"/>
                      <w:szCs w:val="18"/>
                    </w:rPr>
                    <w:t>じりつ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/>
                      <w:b/>
                      <w:sz w:val="18"/>
                      <w:szCs w:val="18"/>
                    </w:rPr>
                    <w:t>自立</w:t>
                  </w:r>
                </w:rubyBase>
              </w:ruby>
            </w:r>
          </w:p>
        </w:tc>
        <w:tc>
          <w:tcPr>
            <w:tcW w:w="6237" w:type="dxa"/>
            <w:gridSpan w:val="9"/>
          </w:tcPr>
          <w:p w:rsidR="00ED2933" w:rsidRPr="00961BCB" w:rsidRDefault="00ED2933" w:rsidP="00164789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961BCB">
              <w:rPr>
                <w:rFonts w:ascii="HG丸ｺﾞｼｯｸM-PRO" w:eastAsia="HG丸ｺﾞｼｯｸM-PRO" w:hAnsi="HG丸ｺﾞｼｯｸM-PRO"/>
                <w:b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1"/>
                    </w:rPr>
                    <w:t>りゅういてん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/>
                      <w:b/>
                      <w:szCs w:val="21"/>
                    </w:rPr>
                    <w:t>留意点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（</w:t>
            </w:r>
            <w:r w:rsidRPr="00961BCB">
              <w:rPr>
                <w:rFonts w:ascii="HG丸ｺﾞｼｯｸM-PRO" w:eastAsia="HG丸ｺﾞｼｯｸM-PRO" w:hAnsi="HG丸ｺﾞｼｯｸM-PRO"/>
                <w:b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1"/>
                    </w:rPr>
                    <w:t>き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/>
                      <w:b/>
                      <w:szCs w:val="21"/>
                    </w:rPr>
                    <w:t>気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をつけてほしいこと）</w:t>
            </w:r>
          </w:p>
        </w:tc>
      </w:tr>
      <w:tr w:rsidR="00ED2933" w:rsidRPr="00961BCB" w:rsidTr="00040B6E">
        <w:trPr>
          <w:trHeight w:val="397"/>
        </w:trPr>
        <w:tc>
          <w:tcPr>
            <w:tcW w:w="1413" w:type="dxa"/>
            <w:gridSpan w:val="2"/>
          </w:tcPr>
          <w:p w:rsidR="00ED2933" w:rsidRPr="008A3BB8" w:rsidRDefault="00ED2933" w:rsidP="0031722F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8A3BB8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ED2933" w:rsidRPr="008A3BB8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しょくじ</w:t>
                  </w:r>
                </w:rt>
                <w:rubyBase>
                  <w:r w:rsidR="00ED2933" w:rsidRPr="008A3BB8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食事</w:t>
                  </w:r>
                </w:rubyBase>
              </w:ruby>
            </w:r>
          </w:p>
        </w:tc>
        <w:tc>
          <w:tcPr>
            <w:tcW w:w="851" w:type="dxa"/>
          </w:tcPr>
          <w:p w:rsidR="00ED2933" w:rsidRPr="00961BCB" w:rsidRDefault="00716C78" w:rsidP="00164789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19E54539" wp14:editId="0B9D5196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159385</wp:posOffset>
                      </wp:positionV>
                      <wp:extent cx="180975" cy="161925"/>
                      <wp:effectExtent l="0" t="0" r="28575" b="28575"/>
                      <wp:wrapNone/>
                      <wp:docPr id="295" name="円/楕円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80975" cy="16192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円/楕円 295" o:spid="_x0000_s1026" style="position:absolute;left:0;text-align:left;margin-left:11.45pt;margin-top:12.55pt;width:14.25pt;height:12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" filled="f" strokecolor="#4f81bd [3204]" strokeweight="1.5pt">
                      <v:textbox inset="5.85pt,.7pt,5.85pt,.7pt"/>
                    </v:oval>
                  </w:pict>
                </mc:Fallback>
              </mc:AlternateContent>
            </w:r>
          </w:p>
        </w:tc>
        <w:tc>
          <w:tcPr>
            <w:tcW w:w="992" w:type="dxa"/>
            <w:gridSpan w:val="2"/>
          </w:tcPr>
          <w:p w:rsidR="00ED2933" w:rsidRPr="00961BCB" w:rsidRDefault="00ED2933" w:rsidP="00164789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D2933" w:rsidRPr="00961BCB" w:rsidRDefault="00ED2933" w:rsidP="00164789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  <w:tc>
          <w:tcPr>
            <w:tcW w:w="6237" w:type="dxa"/>
            <w:gridSpan w:val="9"/>
            <w:tcBorders>
              <w:right w:val="single" w:sz="4" w:space="0" w:color="auto"/>
            </w:tcBorders>
          </w:tcPr>
          <w:p w:rsidR="00ED2933" w:rsidRPr="007B73D0" w:rsidRDefault="007B73D0" w:rsidP="007B73D0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7B73D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□</w:t>
            </w:r>
            <w:r w:rsidRPr="007B73D0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73D0" w:rsidRPr="007B73D0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かしょく</w:t>
                  </w:r>
                </w:rt>
                <w:rubyBase>
                  <w:r w:rsidR="007B73D0" w:rsidRPr="007B73D0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過食</w:t>
                  </w:r>
                </w:rubyBase>
              </w:ruby>
            </w:r>
            <w:r w:rsidRPr="007B73D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□</w:t>
            </w:r>
            <w:r w:rsidRPr="007B73D0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73D0" w:rsidRPr="007B73D0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きょしょく</w:t>
                  </w:r>
                </w:rt>
                <w:rubyBase>
                  <w:r w:rsidR="007B73D0" w:rsidRPr="007B73D0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拒食</w:t>
                  </w:r>
                </w:rubyBase>
              </w:ruby>
            </w:r>
            <w:r w:rsidRPr="007B73D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□</w:t>
            </w:r>
            <w:r w:rsidRPr="007B73D0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73D0" w:rsidRPr="007B73D0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へんしょく</w:t>
                  </w:r>
                </w:rt>
                <w:rubyBase>
                  <w:r w:rsidR="007B73D0" w:rsidRPr="007B73D0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偏食</w:t>
                  </w:r>
                </w:rubyBase>
              </w:ruby>
            </w:r>
            <w:r w:rsidRPr="007B73D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□</w:t>
            </w:r>
            <w:r w:rsidRPr="007B73D0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73D0" w:rsidRPr="007B73D0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いしょく</w:t>
                  </w:r>
                </w:rt>
                <w:rubyBase>
                  <w:r w:rsidR="007B73D0" w:rsidRPr="007B73D0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異食</w:t>
                  </w:r>
                </w:rubyBase>
              </w:ruby>
            </w:r>
            <w:r w:rsidRPr="007B73D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□</w:t>
            </w:r>
            <w:r w:rsidRPr="007B73D0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73D0" w:rsidRPr="007B73D0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たいんすい</w:t>
                  </w:r>
                </w:rt>
                <w:rubyBase>
                  <w:r w:rsidR="007B73D0" w:rsidRPr="007B73D0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多飲水</w:t>
                  </w:r>
                </w:rubyBase>
              </w:ruby>
            </w:r>
          </w:p>
          <w:p w:rsidR="007B73D0" w:rsidRPr="007B73D0" w:rsidRDefault="007B73D0" w:rsidP="007B73D0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7B73D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□その他（　　　　　　　　　　　　　　　　　　　　　　　　　）</w:t>
            </w:r>
          </w:p>
        </w:tc>
      </w:tr>
      <w:tr w:rsidR="00ED2933" w:rsidRPr="00961BCB" w:rsidTr="00F82437">
        <w:trPr>
          <w:trHeight w:val="397"/>
        </w:trPr>
        <w:tc>
          <w:tcPr>
            <w:tcW w:w="1413" w:type="dxa"/>
            <w:gridSpan w:val="2"/>
          </w:tcPr>
          <w:p w:rsidR="00ED2933" w:rsidRPr="008A3BB8" w:rsidRDefault="00ED2933" w:rsidP="00164789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8A3BB8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ED2933" w:rsidRPr="008A3BB8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はいせつ</w:t>
                  </w:r>
                </w:rt>
                <w:rubyBase>
                  <w:r w:rsidR="00ED2933" w:rsidRPr="008A3BB8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排泄</w:t>
                  </w:r>
                </w:rubyBase>
              </w:ruby>
            </w:r>
          </w:p>
        </w:tc>
        <w:tc>
          <w:tcPr>
            <w:tcW w:w="851" w:type="dxa"/>
          </w:tcPr>
          <w:p w:rsidR="00ED2933" w:rsidRPr="00961BCB" w:rsidRDefault="00ED2933" w:rsidP="00164789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ED2933" w:rsidRPr="00961BCB" w:rsidRDefault="00716C78" w:rsidP="00164789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5B2B53A8" wp14:editId="28353A16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53340</wp:posOffset>
                      </wp:positionV>
                      <wp:extent cx="180975" cy="161925"/>
                      <wp:effectExtent l="0" t="0" r="28575" b="28575"/>
                      <wp:wrapNone/>
                      <wp:docPr id="296" name="円/楕円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80975" cy="16192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円/楕円 296" o:spid="_x0000_s1026" style="position:absolute;left:0;text-align:left;margin-left:11.45pt;margin-top:4.2pt;width:14.25pt;height:12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" filled="f" strokecolor="#4f81bd [3204]" strokeweight="1.5pt">
                      <v:textbox inset="5.85pt,.7pt,5.85pt,.7pt"/>
                    </v:oval>
                  </w:pict>
                </mc:Fallback>
              </mc:AlternateContent>
            </w:r>
          </w:p>
        </w:tc>
        <w:tc>
          <w:tcPr>
            <w:tcW w:w="851" w:type="dxa"/>
          </w:tcPr>
          <w:p w:rsidR="00ED2933" w:rsidRPr="00961BCB" w:rsidRDefault="00ED2933" w:rsidP="00164789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  <w:tc>
          <w:tcPr>
            <w:tcW w:w="6237" w:type="dxa"/>
            <w:gridSpan w:val="9"/>
          </w:tcPr>
          <w:p w:rsidR="00ED2933" w:rsidRPr="00716C78" w:rsidRDefault="00716C78" w:rsidP="00716C78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color w:val="0070C0"/>
                <w:szCs w:val="21"/>
              </w:rPr>
            </w:pPr>
            <w:r w:rsidRPr="00716C78">
              <w:rPr>
                <w:rFonts w:ascii="HG丸ｺﾞｼｯｸM-PRO" w:eastAsia="HG丸ｺﾞｼｯｸM-PRO" w:hAnsi="HG丸ｺﾞｼｯｸM-PRO" w:hint="eastAsia"/>
                <w:color w:val="0070C0"/>
                <w:szCs w:val="21"/>
              </w:rPr>
              <w:t>大便の時にキレイに拭くことができない。</w:t>
            </w:r>
          </w:p>
        </w:tc>
      </w:tr>
      <w:tr w:rsidR="00ED2933" w:rsidRPr="00961BCB" w:rsidTr="00F82437">
        <w:trPr>
          <w:trHeight w:val="397"/>
        </w:trPr>
        <w:tc>
          <w:tcPr>
            <w:tcW w:w="1413" w:type="dxa"/>
            <w:gridSpan w:val="2"/>
          </w:tcPr>
          <w:p w:rsidR="00ED2933" w:rsidRPr="008A3BB8" w:rsidRDefault="00ED2933" w:rsidP="00164789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8A3BB8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ED2933" w:rsidRPr="008A3BB8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いるい</w:t>
                  </w:r>
                </w:rt>
                <w:rubyBase>
                  <w:r w:rsidR="00ED2933" w:rsidRPr="008A3BB8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衣類</w:t>
                  </w:r>
                </w:rubyBase>
              </w:ruby>
            </w:r>
            <w:r w:rsidRPr="008A3BB8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の</w:t>
            </w:r>
            <w:r w:rsidRPr="008A3BB8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ED2933" w:rsidRPr="008A3BB8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ちゃくだつ</w:t>
                  </w:r>
                </w:rt>
                <w:rubyBase>
                  <w:r w:rsidR="00ED2933" w:rsidRPr="008A3BB8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着脱</w:t>
                  </w:r>
                </w:rubyBase>
              </w:ruby>
            </w:r>
          </w:p>
        </w:tc>
        <w:tc>
          <w:tcPr>
            <w:tcW w:w="851" w:type="dxa"/>
          </w:tcPr>
          <w:p w:rsidR="00ED2933" w:rsidRPr="00961BCB" w:rsidRDefault="00716C78" w:rsidP="00164789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19E54539" wp14:editId="0B9D5196">
                      <wp:simplePos x="0" y="0"/>
                      <wp:positionH relativeFrom="column">
                        <wp:posOffset>97790</wp:posOffset>
                      </wp:positionH>
                      <wp:positionV relativeFrom="paragraph">
                        <wp:posOffset>37465</wp:posOffset>
                      </wp:positionV>
                      <wp:extent cx="180975" cy="161925"/>
                      <wp:effectExtent l="0" t="0" r="28575" b="28575"/>
                      <wp:wrapNone/>
                      <wp:docPr id="300" name="円/楕円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80975" cy="16192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円/楕円 300" o:spid="_x0000_s1026" style="position:absolute;left:0;text-align:left;margin-left:7.7pt;margin-top:2.95pt;width:14.25pt;height:12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" filled="f" strokecolor="#4f81bd [3204]" strokeweight="1.5pt">
                      <v:textbox inset="5.85pt,.7pt,5.85pt,.7pt"/>
                    </v:oval>
                  </w:pict>
                </mc:Fallback>
              </mc:AlternateContent>
            </w:r>
          </w:p>
        </w:tc>
        <w:tc>
          <w:tcPr>
            <w:tcW w:w="992" w:type="dxa"/>
            <w:gridSpan w:val="2"/>
          </w:tcPr>
          <w:p w:rsidR="00ED2933" w:rsidRPr="00961BCB" w:rsidRDefault="00ED2933" w:rsidP="00164789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ED2933" w:rsidRPr="00961BCB" w:rsidRDefault="00ED2933" w:rsidP="00164789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  <w:tc>
          <w:tcPr>
            <w:tcW w:w="6237" w:type="dxa"/>
            <w:gridSpan w:val="9"/>
          </w:tcPr>
          <w:p w:rsidR="00ED2933" w:rsidRPr="00716C78" w:rsidRDefault="00ED2933" w:rsidP="00164789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color w:val="0070C0"/>
                <w:szCs w:val="21"/>
              </w:rPr>
            </w:pPr>
          </w:p>
        </w:tc>
      </w:tr>
      <w:tr w:rsidR="00ED2933" w:rsidRPr="00961BCB" w:rsidTr="00F82437">
        <w:trPr>
          <w:trHeight w:val="397"/>
        </w:trPr>
        <w:tc>
          <w:tcPr>
            <w:tcW w:w="1413" w:type="dxa"/>
            <w:gridSpan w:val="2"/>
          </w:tcPr>
          <w:p w:rsidR="00ED2933" w:rsidRPr="008A3BB8" w:rsidRDefault="00ED2933" w:rsidP="00164789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8A3BB8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ED2933" w:rsidRPr="008A3BB8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いどう</w:t>
                  </w:r>
                </w:rt>
                <w:rubyBase>
                  <w:r w:rsidR="00ED2933" w:rsidRPr="008A3BB8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移動</w:t>
                  </w:r>
                </w:rubyBase>
              </w:ruby>
            </w:r>
          </w:p>
        </w:tc>
        <w:tc>
          <w:tcPr>
            <w:tcW w:w="851" w:type="dxa"/>
          </w:tcPr>
          <w:p w:rsidR="00ED2933" w:rsidRPr="00961BCB" w:rsidRDefault="00ED2933" w:rsidP="00164789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ED2933" w:rsidRPr="00961BCB" w:rsidRDefault="00716C78" w:rsidP="00164789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19E54539" wp14:editId="0B9D5196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56515</wp:posOffset>
                      </wp:positionV>
                      <wp:extent cx="180975" cy="161925"/>
                      <wp:effectExtent l="0" t="0" r="28575" b="28575"/>
                      <wp:wrapNone/>
                      <wp:docPr id="301" name="円/楕円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80975" cy="16192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円/楕円 301" o:spid="_x0000_s1026" style="position:absolute;left:0;text-align:left;margin-left:11.65pt;margin-top:4.45pt;width:14.25pt;height:12.7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" filled="f" strokecolor="#4f81bd [3204]" strokeweight="1.5pt">
                      <v:textbox inset="5.85pt,.7pt,5.85pt,.7pt"/>
                    </v:oval>
                  </w:pict>
                </mc:Fallback>
              </mc:AlternateContent>
            </w:r>
          </w:p>
        </w:tc>
        <w:tc>
          <w:tcPr>
            <w:tcW w:w="851" w:type="dxa"/>
          </w:tcPr>
          <w:p w:rsidR="00ED2933" w:rsidRPr="00961BCB" w:rsidRDefault="00ED2933" w:rsidP="00164789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  <w:tc>
          <w:tcPr>
            <w:tcW w:w="6237" w:type="dxa"/>
            <w:gridSpan w:val="9"/>
          </w:tcPr>
          <w:p w:rsidR="00ED2933" w:rsidRPr="00716C78" w:rsidRDefault="00716C78" w:rsidP="00164789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color w:val="0070C0"/>
                <w:szCs w:val="21"/>
              </w:rPr>
            </w:pPr>
            <w:r w:rsidRPr="00716C78">
              <w:rPr>
                <w:rFonts w:ascii="HG丸ｺﾞｼｯｸM-PRO" w:eastAsia="HG丸ｺﾞｼｯｸM-PRO" w:hAnsi="HG丸ｺﾞｼｯｸM-PRO" w:hint="eastAsia"/>
                <w:color w:val="0070C0"/>
                <w:szCs w:val="21"/>
              </w:rPr>
              <w:t>自分で歩けるが、危険が分かりにくい。</w:t>
            </w:r>
          </w:p>
        </w:tc>
      </w:tr>
      <w:tr w:rsidR="00ED2933" w:rsidRPr="00961BCB" w:rsidTr="00F82437">
        <w:trPr>
          <w:trHeight w:val="397"/>
        </w:trPr>
        <w:tc>
          <w:tcPr>
            <w:tcW w:w="1413" w:type="dxa"/>
            <w:gridSpan w:val="2"/>
          </w:tcPr>
          <w:p w:rsidR="00ED2933" w:rsidRPr="008A3BB8" w:rsidRDefault="00ED2933" w:rsidP="00164789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8A3BB8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ED2933" w:rsidRPr="008A3BB8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にゅうよく</w:t>
                  </w:r>
                </w:rt>
                <w:rubyBase>
                  <w:r w:rsidR="00ED2933" w:rsidRPr="008A3BB8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入浴</w:t>
                  </w:r>
                </w:rubyBase>
              </w:ruby>
            </w:r>
          </w:p>
        </w:tc>
        <w:tc>
          <w:tcPr>
            <w:tcW w:w="851" w:type="dxa"/>
          </w:tcPr>
          <w:p w:rsidR="00ED2933" w:rsidRPr="00961BCB" w:rsidRDefault="00ED2933" w:rsidP="00164789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ED2933" w:rsidRPr="00961BCB" w:rsidRDefault="00716C78" w:rsidP="00164789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19E54539" wp14:editId="0B9D5196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45720</wp:posOffset>
                      </wp:positionV>
                      <wp:extent cx="180975" cy="161925"/>
                      <wp:effectExtent l="0" t="0" r="28575" b="28575"/>
                      <wp:wrapNone/>
                      <wp:docPr id="302" name="円/楕円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80975" cy="161925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円/楕円 302" o:spid="_x0000_s1026" style="position:absolute;left:0;text-align:left;margin-left:11.65pt;margin-top:3.6pt;width:14.25pt;height:12.7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" filled="f" strokecolor="#4f81bd [3204]" strokeweight="1.5pt">
                      <v:textbox inset="5.85pt,.7pt,5.85pt,.7pt"/>
                    </v:oval>
                  </w:pict>
                </mc:Fallback>
              </mc:AlternateContent>
            </w:r>
          </w:p>
        </w:tc>
        <w:tc>
          <w:tcPr>
            <w:tcW w:w="851" w:type="dxa"/>
          </w:tcPr>
          <w:p w:rsidR="00ED2933" w:rsidRPr="00961BCB" w:rsidRDefault="00ED2933" w:rsidP="00164789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  <w:tc>
          <w:tcPr>
            <w:tcW w:w="6237" w:type="dxa"/>
            <w:gridSpan w:val="9"/>
          </w:tcPr>
          <w:p w:rsidR="00ED2933" w:rsidRPr="00716C78" w:rsidRDefault="00716C78" w:rsidP="00164789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color w:val="0070C0"/>
                <w:szCs w:val="21"/>
              </w:rPr>
            </w:pPr>
            <w:r w:rsidRPr="00716C78">
              <w:rPr>
                <w:rFonts w:ascii="HG丸ｺﾞｼｯｸM-PRO" w:eastAsia="HG丸ｺﾞｼｯｸM-PRO" w:hAnsi="HG丸ｺﾞｼｯｸM-PRO" w:hint="eastAsia"/>
                <w:color w:val="0070C0"/>
                <w:szCs w:val="21"/>
              </w:rPr>
              <w:t>体や頭をキレイに洗うことが難しい。</w:t>
            </w:r>
          </w:p>
        </w:tc>
      </w:tr>
      <w:tr w:rsidR="00ED2933" w:rsidRPr="00961BCB" w:rsidTr="007B73D0">
        <w:trPr>
          <w:trHeight w:val="220"/>
        </w:trPr>
        <w:tc>
          <w:tcPr>
            <w:tcW w:w="10344" w:type="dxa"/>
            <w:gridSpan w:val="15"/>
            <w:tcBorders>
              <w:left w:val="nil"/>
              <w:right w:val="nil"/>
            </w:tcBorders>
          </w:tcPr>
          <w:p w:rsidR="00ED2933" w:rsidRPr="00961BCB" w:rsidRDefault="00ED2933" w:rsidP="00164789">
            <w:pPr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</w:tr>
      <w:tr w:rsidR="00040B6E" w:rsidRPr="00961BCB" w:rsidTr="00640DDF">
        <w:trPr>
          <w:trHeight w:val="285"/>
        </w:trPr>
        <w:tc>
          <w:tcPr>
            <w:tcW w:w="10344" w:type="dxa"/>
            <w:gridSpan w:val="15"/>
            <w:tcBorders>
              <w:left w:val="single" w:sz="4" w:space="0" w:color="auto"/>
              <w:right w:val="single" w:sz="4" w:space="0" w:color="auto"/>
            </w:tcBorders>
          </w:tcPr>
          <w:p w:rsidR="00040B6E" w:rsidRPr="00F03DDE" w:rsidRDefault="00040B6E" w:rsidP="00640DDF">
            <w:pPr>
              <w:jc w:val="center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F03DDE"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40B6E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とくちょう</w:t>
                  </w:r>
                </w:rt>
                <w:rubyBase>
                  <w:r w:rsidR="00040B6E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特徴</w:t>
                  </w:r>
                </w:rubyBase>
              </w:ruby>
            </w:r>
            <w:r w:rsidRPr="00F03DDE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や</w:t>
            </w:r>
            <w:r w:rsidRPr="00F03DDE"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40B6E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はいりょ</w:t>
                  </w:r>
                </w:rt>
                <w:rubyBase>
                  <w:r w:rsidR="00040B6E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配慮</w:t>
                  </w:r>
                </w:rubyBase>
              </w:ruby>
            </w:r>
            <w:r w:rsidRPr="00F03DDE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してほしいことを</w:t>
            </w:r>
            <w:r w:rsidRPr="00F03DDE"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40B6E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き</w:t>
                  </w:r>
                </w:rt>
                <w:rubyBase>
                  <w:r w:rsidR="00040B6E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記</w:t>
                  </w:r>
                </w:rubyBase>
              </w:ruby>
            </w:r>
            <w:r w:rsidRPr="00F03DDE"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40B6E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にゅう</w:t>
                  </w:r>
                </w:rt>
                <w:rubyBase>
                  <w:r w:rsidR="00040B6E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入</w:t>
                  </w:r>
                </w:rubyBase>
              </w:ruby>
            </w:r>
            <w:r w:rsidRPr="00F03DDE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しましょう</w:t>
            </w:r>
          </w:p>
        </w:tc>
      </w:tr>
      <w:tr w:rsidR="00E307E2" w:rsidRPr="00961BCB" w:rsidTr="00640DDF">
        <w:trPr>
          <w:trHeight w:val="300"/>
        </w:trPr>
        <w:tc>
          <w:tcPr>
            <w:tcW w:w="1413" w:type="dxa"/>
            <w:gridSpan w:val="2"/>
          </w:tcPr>
          <w:p w:rsidR="00E307E2" w:rsidRPr="00961BCB" w:rsidRDefault="007B73D0" w:rsidP="00640DDF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こだわり</w:t>
            </w:r>
          </w:p>
        </w:tc>
        <w:tc>
          <w:tcPr>
            <w:tcW w:w="8931" w:type="dxa"/>
            <w:gridSpan w:val="13"/>
          </w:tcPr>
          <w:p w:rsidR="00E307E2" w:rsidRPr="00F072B0" w:rsidRDefault="00716C78" w:rsidP="00640DDF">
            <w:pPr>
              <w:rPr>
                <w:rFonts w:ascii="HG丸ｺﾞｼｯｸM-PRO" w:eastAsia="HG丸ｺﾞｼｯｸM-PRO" w:hAnsi="HG丸ｺﾞｼｯｸM-PRO"/>
                <w:color w:val="0070C0"/>
                <w:szCs w:val="21"/>
              </w:rPr>
            </w:pPr>
            <w:r w:rsidRPr="00F072B0">
              <w:rPr>
                <w:rFonts w:ascii="HG丸ｺﾞｼｯｸM-PRO" w:eastAsia="HG丸ｺﾞｼｯｸM-PRO" w:hAnsi="HG丸ｺﾞｼｯｸM-PRO" w:hint="eastAsia"/>
                <w:color w:val="0070C0"/>
                <w:szCs w:val="21"/>
              </w:rPr>
              <w:t>チラシを集める</w:t>
            </w:r>
            <w:r w:rsidR="00F072B0" w:rsidRPr="00F072B0">
              <w:rPr>
                <w:rFonts w:ascii="HG丸ｺﾞｼｯｸM-PRO" w:eastAsia="HG丸ｺﾞｼｯｸM-PRO" w:hAnsi="HG丸ｺﾞｼｯｸM-PRO" w:hint="eastAsia"/>
                <w:color w:val="0070C0"/>
                <w:szCs w:val="21"/>
              </w:rPr>
              <w:t>。</w:t>
            </w:r>
            <w:r w:rsidRPr="00F072B0">
              <w:rPr>
                <w:rFonts w:ascii="HG丸ｺﾞｼｯｸM-PRO" w:eastAsia="HG丸ｺﾞｼｯｸM-PRO" w:hAnsi="HG丸ｺﾞｼｯｸM-PRO" w:hint="eastAsia"/>
                <w:color w:val="0070C0"/>
                <w:szCs w:val="21"/>
              </w:rPr>
              <w:t xml:space="preserve">　同じ事を繰り返し確認する</w:t>
            </w:r>
            <w:r w:rsidR="00F072B0" w:rsidRPr="00F072B0">
              <w:rPr>
                <w:rFonts w:ascii="HG丸ｺﾞｼｯｸM-PRO" w:eastAsia="HG丸ｺﾞｼｯｸM-PRO" w:hAnsi="HG丸ｺﾞｼｯｸM-PRO" w:hint="eastAsia"/>
                <w:color w:val="0070C0"/>
                <w:szCs w:val="21"/>
              </w:rPr>
              <w:t>。</w:t>
            </w:r>
          </w:p>
        </w:tc>
      </w:tr>
      <w:tr w:rsidR="00040B6E" w:rsidRPr="00961BCB" w:rsidTr="00640DDF">
        <w:trPr>
          <w:trHeight w:val="300"/>
        </w:trPr>
        <w:tc>
          <w:tcPr>
            <w:tcW w:w="1413" w:type="dxa"/>
            <w:gridSpan w:val="2"/>
          </w:tcPr>
          <w:p w:rsidR="00040B6E" w:rsidRPr="00961BCB" w:rsidRDefault="00040B6E" w:rsidP="00640DDF">
            <w:pPr>
              <w:spacing w:line="360" w:lineRule="auto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40B6E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す</w:t>
                  </w:r>
                </w:rt>
                <w:rubyBase>
                  <w:r w:rsidR="00040B6E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好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きなこと</w:t>
            </w:r>
          </w:p>
        </w:tc>
        <w:tc>
          <w:tcPr>
            <w:tcW w:w="8931" w:type="dxa"/>
            <w:gridSpan w:val="13"/>
          </w:tcPr>
          <w:p w:rsidR="00040B6E" w:rsidRPr="00F072B0" w:rsidRDefault="00F072B0" w:rsidP="00640DDF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 w:rsidRPr="00F072B0">
              <w:rPr>
                <w:rFonts w:ascii="HG丸ｺﾞｼｯｸM-PRO" w:eastAsia="HG丸ｺﾞｼｯｸM-PRO" w:hAnsi="HG丸ｺﾞｼｯｸM-PRO" w:hint="eastAsia"/>
                <w:color w:val="0070C0"/>
                <w:szCs w:val="21"/>
              </w:rPr>
              <w:t>「おかあさんといっしょ」を見る。　お菓子を食べること。</w:t>
            </w:r>
          </w:p>
        </w:tc>
      </w:tr>
      <w:tr w:rsidR="00040B6E" w:rsidRPr="00961BCB" w:rsidTr="00640DDF">
        <w:trPr>
          <w:trHeight w:val="472"/>
        </w:trPr>
        <w:tc>
          <w:tcPr>
            <w:tcW w:w="1413" w:type="dxa"/>
            <w:gridSpan w:val="2"/>
          </w:tcPr>
          <w:p w:rsidR="00040B6E" w:rsidRPr="00961BCB" w:rsidRDefault="00040B6E" w:rsidP="00640DDF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40B6E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きら</w:t>
                  </w:r>
                </w:rt>
                <w:rubyBase>
                  <w:r w:rsidR="00040B6E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嫌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いなこと</w:t>
            </w:r>
          </w:p>
        </w:tc>
        <w:tc>
          <w:tcPr>
            <w:tcW w:w="8931" w:type="dxa"/>
            <w:gridSpan w:val="13"/>
          </w:tcPr>
          <w:p w:rsidR="00040B6E" w:rsidRPr="00961BCB" w:rsidRDefault="00F072B0" w:rsidP="00640DDF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F072B0">
              <w:rPr>
                <w:rFonts w:ascii="HG丸ｺﾞｼｯｸM-PRO" w:eastAsia="HG丸ｺﾞｼｯｸM-PRO" w:hAnsi="HG丸ｺﾞｼｯｸM-PRO" w:hint="eastAsia"/>
                <w:color w:val="0070C0"/>
                <w:sz w:val="20"/>
                <w:szCs w:val="20"/>
              </w:rPr>
              <w:t>あかちゃんの泣き声。　人混み。</w:t>
            </w:r>
          </w:p>
        </w:tc>
      </w:tr>
      <w:tr w:rsidR="00040B6E" w:rsidRPr="00961BCB" w:rsidTr="007B73D0">
        <w:trPr>
          <w:trHeight w:val="496"/>
        </w:trPr>
        <w:tc>
          <w:tcPr>
            <w:tcW w:w="1413" w:type="dxa"/>
            <w:gridSpan w:val="2"/>
          </w:tcPr>
          <w:p w:rsidR="00040B6E" w:rsidRPr="00961BCB" w:rsidRDefault="00040B6E" w:rsidP="0031722F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アレルギー</w:t>
            </w:r>
          </w:p>
        </w:tc>
        <w:tc>
          <w:tcPr>
            <w:tcW w:w="8931" w:type="dxa"/>
            <w:gridSpan w:val="13"/>
          </w:tcPr>
          <w:p w:rsidR="00040B6E" w:rsidRPr="00961BCB" w:rsidRDefault="00F072B0" w:rsidP="0031722F">
            <w:pPr>
              <w:spacing w:line="276" w:lineRule="auto"/>
              <w:ind w:left="51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3C7B3FAD" wp14:editId="5F469A2D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54610</wp:posOffset>
                      </wp:positionV>
                      <wp:extent cx="314325" cy="228600"/>
                      <wp:effectExtent l="0" t="0" r="28575" b="19050"/>
                      <wp:wrapNone/>
                      <wp:docPr id="303" name="円/楕円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14325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円/楕円 303" o:spid="_x0000_s1026" style="position:absolute;left:0;text-align:left;margin-left:.75pt;margin-top:4.3pt;width:24.75pt;height:18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" filled="f" strokecolor="#4f81bd [3204]" strokeweight="1.5pt">
                      <v:textbox inset="5.85pt,.7pt,5.85pt,.7pt"/>
                    </v:oval>
                  </w:pict>
                </mc:Fallback>
              </mc:AlternateContent>
            </w:r>
            <w:r w:rsidR="00040B6E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なし・あり→</w:t>
            </w:r>
            <w:r w:rsidR="00040B6E"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40B6E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ないよう</w:t>
                  </w:r>
                </w:rt>
                <w:rubyBase>
                  <w:r w:rsidR="00040B6E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内容</w:t>
                  </w:r>
                </w:rubyBase>
              </w:ruby>
            </w:r>
            <w:r w:rsidR="00040B6E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【　　　　　　　　　</w:t>
            </w:r>
            <w:r w:rsidR="00040B6E"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　　　　　　　　　　　　　　　　　　　　　】</w:t>
            </w:r>
          </w:p>
        </w:tc>
      </w:tr>
      <w:tr w:rsidR="00040B6E" w:rsidRPr="00961BCB" w:rsidTr="00640DDF">
        <w:trPr>
          <w:trHeight w:val="400"/>
        </w:trPr>
        <w:tc>
          <w:tcPr>
            <w:tcW w:w="1413" w:type="dxa"/>
            <w:gridSpan w:val="2"/>
          </w:tcPr>
          <w:p w:rsidR="00040B6E" w:rsidRPr="00961BCB" w:rsidRDefault="00040B6E" w:rsidP="00640DDF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40B6E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しょくじ</w:t>
                  </w:r>
                </w:rt>
                <w:rubyBase>
                  <w:r w:rsidR="00040B6E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食事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の</w:t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40B6E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けいたい</w:t>
                  </w:r>
                </w:rt>
                <w:rubyBase>
                  <w:r w:rsidR="00040B6E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形態</w:t>
                  </w:r>
                </w:rubyBase>
              </w:ruby>
            </w:r>
          </w:p>
        </w:tc>
        <w:tc>
          <w:tcPr>
            <w:tcW w:w="8931" w:type="dxa"/>
            <w:gridSpan w:val="13"/>
          </w:tcPr>
          <w:p w:rsidR="00040B6E" w:rsidRPr="00961BCB" w:rsidRDefault="00F072B0" w:rsidP="00640DDF">
            <w:pPr>
              <w:spacing w:line="360" w:lineRule="auto"/>
              <w:ind w:left="66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F072B0">
              <w:rPr>
                <w:rFonts w:ascii="HG丸ｺﾞｼｯｸM-PRO" w:eastAsia="HG丸ｺﾞｼｯｸM-PRO" w:hAnsi="HG丸ｺﾞｼｯｸM-PRO" w:hint="eastAsia"/>
                <w:color w:val="0070C0"/>
                <w:sz w:val="20"/>
                <w:szCs w:val="20"/>
              </w:rPr>
              <w:t>■</w:t>
            </w:r>
            <w:r w:rsidR="00040B6E"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40B6E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ふつうしょく</w:t>
                  </w:r>
                </w:rt>
                <w:rubyBase>
                  <w:r w:rsidR="00040B6E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普通食</w:t>
                  </w:r>
                </w:rubyBase>
              </w:ruby>
            </w:r>
            <w:r w:rsidR="00040B6E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　□</w:t>
            </w:r>
            <w:r w:rsidR="00040B6E"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きざみ</w:t>
            </w:r>
            <w:r w:rsidR="00040B6E"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40B6E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しょく</w:t>
                  </w:r>
                </w:rt>
                <w:rubyBase>
                  <w:r w:rsidR="00040B6E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食</w:t>
                  </w:r>
                </w:rubyBase>
              </w:ruby>
            </w:r>
            <w:r w:rsidR="00040B6E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　□</w:t>
            </w:r>
            <w:r w:rsidR="00040B6E"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ミキサー</w:t>
            </w:r>
            <w:r w:rsidR="00040B6E"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40B6E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しょく</w:t>
                  </w:r>
                </w:rt>
                <w:rubyBase>
                  <w:r w:rsidR="00040B6E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食</w:t>
                  </w:r>
                </w:rubyBase>
              </w:ruby>
            </w:r>
            <w:r w:rsidR="00040B6E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　□</w:t>
            </w:r>
            <w:r w:rsidR="00040B6E"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その</w:t>
            </w:r>
            <w:r w:rsidR="00040B6E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40B6E" w:rsidRPr="008E7B61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た</w:t>
                  </w:r>
                </w:rt>
                <w:rubyBase>
                  <w:r w:rsidR="00040B6E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他</w:t>
                  </w:r>
                </w:rubyBase>
              </w:ruby>
            </w:r>
            <w:r w:rsidR="00040B6E"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（</w:t>
            </w:r>
            <w:r w:rsidR="00040B6E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　　</w:t>
            </w:r>
            <w:r w:rsidR="00040B6E"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　　　　）</w:t>
            </w:r>
          </w:p>
        </w:tc>
      </w:tr>
      <w:tr w:rsidR="00040B6E" w:rsidRPr="00961BCB" w:rsidTr="00640DDF">
        <w:trPr>
          <w:trHeight w:val="1130"/>
        </w:trPr>
        <w:tc>
          <w:tcPr>
            <w:tcW w:w="1413" w:type="dxa"/>
            <w:gridSpan w:val="2"/>
          </w:tcPr>
          <w:p w:rsidR="00040B6E" w:rsidRDefault="00040B6E" w:rsidP="00640DDF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lastRenderedPageBreak/>
              <w:t>コミュニケーションに</w:t>
            </w:r>
          </w:p>
          <w:p w:rsidR="00040B6E" w:rsidRPr="00961BCB" w:rsidRDefault="00040B6E" w:rsidP="00640DDF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ついて</w:t>
            </w:r>
          </w:p>
        </w:tc>
        <w:tc>
          <w:tcPr>
            <w:tcW w:w="8931" w:type="dxa"/>
            <w:gridSpan w:val="13"/>
          </w:tcPr>
          <w:p w:rsidR="00040B6E" w:rsidRDefault="00040B6E" w:rsidP="00640DDF">
            <w:pPr>
              <w:ind w:left="66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＜</w: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40B6E" w:rsidRPr="008E7B61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いし</w:t>
                  </w:r>
                </w:rt>
                <w:rubyBase>
                  <w:r w:rsidR="00040B6E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意思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40B6E" w:rsidRPr="008E7B61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ひょうじ</w:t>
                  </w:r>
                </w:rt>
                <w:rubyBase>
                  <w:r w:rsidR="00040B6E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表示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40B6E" w:rsidRPr="008E7B61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いし</w:t>
                  </w:r>
                </w:rt>
                <w:rubyBase>
                  <w:r w:rsidR="00040B6E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意思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40B6E" w:rsidRPr="008E7B61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でんたつ</w:t>
                  </w:r>
                </w:rt>
                <w:rubyBase>
                  <w:r w:rsidR="00040B6E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伝達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＞</w:t>
            </w:r>
          </w:p>
          <w:p w:rsidR="00040B6E" w:rsidRPr="00402D5A" w:rsidRDefault="00040B6E" w:rsidP="00640DDF">
            <w:pPr>
              <w:ind w:left="66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□ことばで　</w:t>
            </w:r>
            <w:r w:rsidR="00F072B0">
              <w:rPr>
                <w:rFonts w:ascii="HG丸ｺﾞｼｯｸM-PRO" w:eastAsia="HG丸ｺﾞｼｯｸM-PRO" w:hAnsi="HG丸ｺﾞｼｯｸM-PRO" w:hint="eastAsia"/>
                <w:color w:val="0070C0"/>
                <w:sz w:val="20"/>
                <w:szCs w:val="20"/>
              </w:rPr>
              <w:t>■</w: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40B6E" w:rsidRPr="008E7B61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たんご</w:t>
                  </w:r>
                </w:rt>
                <w:rubyBase>
                  <w:r w:rsidR="00040B6E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単語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で　□</w: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40B6E" w:rsidRPr="008E7B61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みぶ</w:t>
                  </w:r>
                </w:rt>
                <w:rubyBase>
                  <w:r w:rsidR="00040B6E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身振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り・</w: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40B6E" w:rsidRPr="008E7B61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てぶ</w:t>
                  </w:r>
                </w:rt>
                <w:rubyBase>
                  <w:r w:rsidR="00040B6E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手振</w:t>
                  </w:r>
                </w:rubyBase>
              </w:ruby>
            </w:r>
            <w:r w:rsidR="00F072B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りで　</w:t>
            </w:r>
            <w:r w:rsidR="00F072B0" w:rsidRPr="00F072B0">
              <w:rPr>
                <w:rFonts w:ascii="HG丸ｺﾞｼｯｸM-PRO" w:eastAsia="HG丸ｺﾞｼｯｸM-PRO" w:hAnsi="HG丸ｺﾞｼｯｸM-PRO" w:hint="eastAsia"/>
                <w:color w:val="0070C0"/>
                <w:sz w:val="20"/>
                <w:szCs w:val="20"/>
              </w:rPr>
              <w:t>■</w: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40B6E" w:rsidRPr="008E7B61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ひょうじょう</w:t>
                  </w:r>
                </w:rt>
                <w:rubyBase>
                  <w:r w:rsidR="00040B6E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表情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□</w: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40B6E" w:rsidRPr="008E7B61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しゅわ</w:t>
                  </w:r>
                </w:rt>
                <w:rubyBase>
                  <w:r w:rsidR="00040B6E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手話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□</w: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40B6E" w:rsidRPr="008E7B61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ひつだん</w:t>
                  </w:r>
                </w:rt>
                <w:rubyBase>
                  <w:r w:rsidR="00040B6E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筆談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□その</w: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40B6E" w:rsidRPr="008E7B61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た</w:t>
                  </w:r>
                </w:rt>
                <w:rubyBase>
                  <w:r w:rsidR="00040B6E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他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（　　　　）</w:t>
            </w:r>
          </w:p>
          <w:p w:rsidR="00040B6E" w:rsidRPr="00961BCB" w:rsidRDefault="00040B6E" w:rsidP="00F072B0">
            <w:pPr>
              <w:ind w:left="66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＜</w: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40B6E" w:rsidRPr="008E7B61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もじ</w:t>
                  </w:r>
                </w:rt>
                <w:rubyBase>
                  <w:r w:rsidR="00040B6E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文字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＞□</w: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40B6E" w:rsidRPr="008E7B61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よ</w:t>
                  </w:r>
                </w:rt>
                <w:rubyBase>
                  <w:r w:rsidR="00040B6E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める　□</w: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40B6E" w:rsidRPr="009A5B9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か</w:t>
                  </w:r>
                </w:rt>
                <w:rubyBase>
                  <w:r w:rsidR="00040B6E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書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ける　□どちらも</w: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40B6E" w:rsidRPr="009A5B9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むずか</w:t>
                  </w:r>
                </w:rt>
                <w:rubyBase>
                  <w:r w:rsidR="00040B6E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難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しい　</w:t>
            </w:r>
            <w:r w:rsidR="00F072B0" w:rsidRPr="00F072B0">
              <w:rPr>
                <w:rFonts w:ascii="HG丸ｺﾞｼｯｸM-PRO" w:eastAsia="HG丸ｺﾞｼｯｸM-PRO" w:hAnsi="HG丸ｺﾞｼｯｸM-PRO" w:hint="eastAsia"/>
                <w:color w:val="0070C0"/>
                <w:sz w:val="20"/>
                <w:szCs w:val="20"/>
              </w:rPr>
              <w:t>■</w:t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その</w: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40B6E" w:rsidRPr="00F03DDE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た</w:t>
                  </w:r>
                </w:rt>
                <w:rubyBase>
                  <w:r w:rsidR="00040B6E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他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（</w:t>
            </w:r>
            <w:r w:rsidR="00F072B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ひらがなのみ読める</w:t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　　）</w:t>
            </w:r>
          </w:p>
        </w:tc>
      </w:tr>
      <w:tr w:rsidR="00040B6E" w:rsidRPr="00961BCB" w:rsidTr="00632805">
        <w:trPr>
          <w:trHeight w:val="564"/>
        </w:trPr>
        <w:tc>
          <w:tcPr>
            <w:tcW w:w="1413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40B6E" w:rsidRPr="00961BCB" w:rsidRDefault="007B73D0" w:rsidP="0031722F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B73D0" w:rsidRPr="007B73D0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もんだい</w:t>
                  </w:r>
                </w:rt>
                <w:rubyBase>
                  <w:r w:rsidR="007B73D0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問題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となる</w:t>
            </w:r>
            <w:r w:rsidR="0031722F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1722F" w:rsidRPr="0031722F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こうどう</w:t>
                  </w:r>
                </w:rt>
                <w:rubyBase>
                  <w:r w:rsidR="0031722F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行動</w:t>
                  </w:r>
                </w:rubyBase>
              </w:ruby>
            </w:r>
            <w:r w:rsidR="0031722F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1722F" w:rsidRPr="0031722F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とう</w:t>
                  </w:r>
                </w:rt>
                <w:rubyBase>
                  <w:r w:rsidR="0031722F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等</w:t>
                  </w:r>
                </w:rubyBase>
              </w:ruby>
            </w:r>
          </w:p>
        </w:tc>
        <w:tc>
          <w:tcPr>
            <w:tcW w:w="8931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40B6E" w:rsidRDefault="00E307E2" w:rsidP="00640DDF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□</w:t>
            </w:r>
            <w:r w:rsidR="00040B6E"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40B6E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じ</w:t>
                  </w:r>
                </w:rt>
                <w:rubyBase>
                  <w:r w:rsidR="00040B6E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自</w:t>
                  </w:r>
                </w:rubyBase>
              </w:ruby>
            </w:r>
            <w:r w:rsidR="00040B6E"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40B6E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ぶん</w:t>
                  </w:r>
                </w:rt>
                <w:rubyBase>
                  <w:r w:rsidR="00040B6E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分</w:t>
                  </w:r>
                </w:rubyBase>
              </w:ruby>
            </w:r>
            <w:r w:rsidR="00040B6E"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の</w:t>
            </w:r>
            <w:r w:rsidR="00040B6E"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40B6E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からだ</w:t>
                  </w:r>
                </w:rt>
                <w:rubyBase>
                  <w:r w:rsidR="00040B6E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身</w:t>
                  </w:r>
                </w:rubyBase>
              </w:ruby>
            </w:r>
            <w:r w:rsidR="00040B6E"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体を</w:t>
            </w:r>
            <w:r w:rsidR="00040B6E"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40B6E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きず</w:t>
                  </w:r>
                </w:rt>
                <w:rubyBase>
                  <w:r w:rsidR="00040B6E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傷</w:t>
                  </w:r>
                </w:rubyBase>
              </w:ruby>
            </w:r>
            <w:r w:rsidR="00040B6E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つける</w:t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ことがある</w:t>
            </w:r>
            <w:r w:rsidR="00040B6E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□</w:t>
            </w:r>
            <w:r w:rsidR="00040B6E"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40B6E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たにん</w:t>
                  </w:r>
                </w:rt>
                <w:rubyBase>
                  <w:r w:rsidR="00040B6E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他人</w:t>
                  </w:r>
                </w:rubyBase>
              </w:ruby>
            </w:r>
            <w:r w:rsidR="00040B6E"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を</w:t>
            </w:r>
            <w:r w:rsidR="00040B6E"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40B6E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きづ</w:t>
                  </w:r>
                </w:rt>
                <w:rubyBase>
                  <w:r w:rsidR="00040B6E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傷</w:t>
                  </w:r>
                </w:rubyBase>
              </w:ruby>
            </w:r>
            <w:r w:rsidR="00040B6E"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つける</w:t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ことがある　□</w:t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307E2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もの</w:t>
                  </w:r>
                </w:rt>
                <w:rubyBase>
                  <w:r w:rsidR="00E307E2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物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を</w:t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307E2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こわ</w:t>
                  </w:r>
                </w:rt>
                <w:rubyBase>
                  <w:r w:rsidR="00E307E2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壊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307E2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す</w:t>
                  </w:r>
                </w:rt>
                <w:rubyBase>
                  <w:r w:rsidR="00E307E2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す</w:t>
                  </w:r>
                </w:rubyBase>
              </w:ruby>
            </w:r>
            <w:r w:rsidR="0049011D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ことがある</w:t>
            </w:r>
          </w:p>
          <w:p w:rsidR="007B73D0" w:rsidRDefault="00E307E2" w:rsidP="00640DDF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□</w:t>
            </w:r>
            <w:r w:rsidR="00040B6E"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40B6E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おおごえ</w:t>
                  </w:r>
                </w:rt>
                <w:rubyBase>
                  <w:r w:rsidR="00040B6E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大声</w:t>
                  </w:r>
                </w:rubyBase>
              </w:ruby>
            </w:r>
            <w:r w:rsidR="00040B6E"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を</w:t>
            </w:r>
            <w:r w:rsidR="00040B6E"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40B6E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だす</w:t>
                  </w:r>
                </w:rt>
                <w:rubyBase>
                  <w:r w:rsidR="00040B6E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出す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ことがある</w:t>
            </w:r>
            <w:r w:rsidR="00040B6E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</w:t>
            </w:r>
            <w:r w:rsidR="00632805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□</w:t>
            </w:r>
            <w:r w:rsidR="00040B6E"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じっとして</w:t>
            </w:r>
            <w:r w:rsidR="00040B6E"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40B6E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うご</w:t>
                  </w:r>
                </w:rt>
                <w:rubyBase>
                  <w:r w:rsidR="00040B6E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かない</w:t>
            </w:r>
            <w:r w:rsidR="007B73D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□</w:t>
            </w:r>
            <w:r w:rsidR="00040B6E"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40B6E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はいかい</w:t>
                  </w:r>
                </w:rt>
                <w:rubyBase>
                  <w:r w:rsidR="00040B6E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徘徊</w:t>
                  </w:r>
                </w:rubyBase>
              </w:ruby>
            </w:r>
            <w:r w:rsidR="007B73D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</w:t>
            </w:r>
          </w:p>
          <w:p w:rsidR="007B73D0" w:rsidRPr="007B73D0" w:rsidRDefault="00F072B0" w:rsidP="00F072B0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F072B0">
              <w:rPr>
                <w:rFonts w:ascii="HG丸ｺﾞｼｯｸM-PRO" w:eastAsia="HG丸ｺﾞｼｯｸM-PRO" w:hAnsi="HG丸ｺﾞｼｯｸM-PRO" w:hint="eastAsia"/>
                <w:color w:val="0070C0"/>
                <w:sz w:val="20"/>
                <w:szCs w:val="20"/>
              </w:rPr>
              <w:t>■</w:t>
            </w:r>
            <w:r w:rsidR="00040B6E"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その</w:t>
            </w:r>
            <w:r w:rsidR="00040B6E"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040B6E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た</w:t>
                  </w:r>
                </w:rt>
                <w:rubyBase>
                  <w:r w:rsidR="00040B6E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他</w:t>
                  </w:r>
                </w:rubyBase>
              </w:ruby>
            </w:r>
            <w:r w:rsidR="0031722F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（</w:t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　</w:t>
            </w:r>
            <w:r w:rsidRPr="00F072B0">
              <w:rPr>
                <w:rFonts w:ascii="HG丸ｺﾞｼｯｸM-PRO" w:eastAsia="HG丸ｺﾞｼｯｸM-PRO" w:hAnsi="HG丸ｺﾞｼｯｸM-PRO" w:hint="eastAsia"/>
                <w:color w:val="0070C0"/>
                <w:sz w:val="20"/>
                <w:szCs w:val="20"/>
              </w:rPr>
              <w:t>長い時間じっとしている事が難しい</w:t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　　　　　　　　　　</w:t>
            </w:r>
            <w:r w:rsidR="0031722F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　</w:t>
            </w:r>
            <w:r w:rsidR="007B73D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　　　　　</w:t>
            </w:r>
            <w:r w:rsidR="00040B6E"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）</w:t>
            </w:r>
          </w:p>
        </w:tc>
      </w:tr>
      <w:tr w:rsidR="00D33D5A" w:rsidRPr="00961BCB" w:rsidTr="00607663">
        <w:trPr>
          <w:trHeight w:val="2155"/>
        </w:trPr>
        <w:tc>
          <w:tcPr>
            <w:tcW w:w="1413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D33D5A" w:rsidRDefault="00D33D5A" w:rsidP="0031722F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その他</w:t>
            </w:r>
          </w:p>
        </w:tc>
        <w:tc>
          <w:tcPr>
            <w:tcW w:w="8931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33D5A" w:rsidRDefault="00D33D5A" w:rsidP="00640DDF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</w:tr>
      <w:tr w:rsidR="00632805" w:rsidRPr="00961BCB" w:rsidTr="00632805">
        <w:trPr>
          <w:trHeight w:val="300"/>
        </w:trPr>
        <w:tc>
          <w:tcPr>
            <w:tcW w:w="10344" w:type="dxa"/>
            <w:gridSpan w:val="15"/>
            <w:tcBorders>
              <w:top w:val="single" w:sz="4" w:space="0" w:color="auto"/>
              <w:left w:val="nil"/>
              <w:right w:val="nil"/>
            </w:tcBorders>
          </w:tcPr>
          <w:p w:rsidR="00632805" w:rsidRPr="00F03DDE" w:rsidRDefault="00632805" w:rsidP="00164789">
            <w:pPr>
              <w:jc w:val="center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</w:tr>
      <w:tr w:rsidR="00ED2933" w:rsidRPr="00961BCB" w:rsidTr="00164789">
        <w:trPr>
          <w:trHeight w:val="300"/>
        </w:trPr>
        <w:tc>
          <w:tcPr>
            <w:tcW w:w="10344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2933" w:rsidRPr="00F03DDE" w:rsidRDefault="00ED2933" w:rsidP="00607663">
            <w:pPr>
              <w:jc w:val="center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F03DDE"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D2933" w:rsidRPr="00F03DDE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りよう</w:t>
                  </w:r>
                </w:rt>
                <w:rubyBase>
                  <w:r w:rsidR="00ED2933" w:rsidRPr="00F03DDE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利用</w:t>
                  </w:r>
                </w:rubyBase>
              </w:ruby>
            </w:r>
            <w:r w:rsidRPr="00F03DDE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している</w:t>
            </w:r>
            <w:r w:rsidRPr="00F03DDE"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D2933" w:rsidRPr="00F03DDE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しょうがい</w:t>
                  </w:r>
                </w:rt>
                <w:rubyBase>
                  <w:r w:rsidR="00ED2933" w:rsidRPr="00F03DDE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障害</w:t>
                  </w:r>
                </w:rubyBase>
              </w:ruby>
            </w:r>
            <w:r w:rsidRPr="00F03DDE"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D2933" w:rsidRPr="00F03DDE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ふくし</w:t>
                  </w:r>
                </w:rt>
                <w:rubyBase>
                  <w:r w:rsidR="00ED2933" w:rsidRPr="00F03DDE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福祉</w:t>
                  </w:r>
                </w:rubyBase>
              </w:ruby>
            </w:r>
            <w:r w:rsidRPr="00F03DDE"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t>サービス</w:t>
            </w:r>
            <w:r w:rsidRPr="00F03DDE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 xml:space="preserve">はありますか　</w:t>
            </w:r>
          </w:p>
        </w:tc>
      </w:tr>
      <w:tr w:rsidR="00607663" w:rsidRPr="00961BCB" w:rsidTr="00943D14">
        <w:trPr>
          <w:trHeight w:val="315"/>
        </w:trPr>
        <w:tc>
          <w:tcPr>
            <w:tcW w:w="10344" w:type="dxa"/>
            <w:gridSpan w:val="15"/>
          </w:tcPr>
          <w:p w:rsidR="00607663" w:rsidRDefault="00607663" w:rsidP="00607663">
            <w:pPr>
              <w:ind w:left="162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 xml:space="preserve">【　　　</w:t>
            </w:r>
            <w:r w:rsidRPr="00F03DDE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ある</w:t>
            </w:r>
            <w:r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 xml:space="preserve">　　</w:t>
            </w:r>
            <w:r w:rsidRPr="00F03DDE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・</w:t>
            </w:r>
            <w:r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 xml:space="preserve">　　</w:t>
            </w:r>
            <w:r w:rsidRPr="00F03DDE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ない</w:t>
            </w:r>
            <w:r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 xml:space="preserve">　　　】</w:t>
            </w:r>
          </w:p>
        </w:tc>
      </w:tr>
      <w:tr w:rsidR="00ED2933" w:rsidRPr="00961BCB" w:rsidTr="00164789">
        <w:trPr>
          <w:trHeight w:val="315"/>
        </w:trPr>
        <w:tc>
          <w:tcPr>
            <w:tcW w:w="1413" w:type="dxa"/>
            <w:gridSpan w:val="2"/>
          </w:tcPr>
          <w:p w:rsidR="00ED2933" w:rsidRPr="00961BCB" w:rsidRDefault="00ED2933" w:rsidP="00164789">
            <w:pPr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 w:hint="eastAsia"/>
                      <w:sz w:val="10"/>
                      <w:szCs w:val="20"/>
                    </w:rPr>
                    <w:t>しゅるい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種類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</w:t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 w:hint="eastAsia"/>
                      <w:sz w:val="10"/>
                      <w:szCs w:val="20"/>
                    </w:rPr>
                    <w:t>ないよう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内容</w:t>
                  </w:r>
                </w:rubyBase>
              </w:ruby>
            </w:r>
          </w:p>
        </w:tc>
        <w:tc>
          <w:tcPr>
            <w:tcW w:w="3954" w:type="dxa"/>
            <w:gridSpan w:val="7"/>
          </w:tcPr>
          <w:p w:rsidR="00ED2933" w:rsidRPr="00961BCB" w:rsidRDefault="00ED2933" w:rsidP="00164789">
            <w:pPr>
              <w:ind w:left="51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 w:hint="eastAsia"/>
                      <w:sz w:val="10"/>
                      <w:szCs w:val="20"/>
                    </w:rPr>
                    <w:t>じぎょうしょめい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事業所名</w:t>
                  </w:r>
                </w:rubyBase>
              </w:ruby>
            </w:r>
          </w:p>
        </w:tc>
        <w:tc>
          <w:tcPr>
            <w:tcW w:w="1716" w:type="dxa"/>
            <w:gridSpan w:val="3"/>
          </w:tcPr>
          <w:p w:rsidR="00ED2933" w:rsidRPr="00961BCB" w:rsidRDefault="00ED2933" w:rsidP="00164789">
            <w:pPr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 w:hint="eastAsia"/>
                      <w:sz w:val="10"/>
                      <w:szCs w:val="20"/>
                    </w:rPr>
                    <w:t>たんとうしゃめい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担当者名</w:t>
                  </w:r>
                </w:rubyBase>
              </w:ruby>
            </w:r>
          </w:p>
        </w:tc>
        <w:tc>
          <w:tcPr>
            <w:tcW w:w="3261" w:type="dxa"/>
            <w:gridSpan w:val="3"/>
          </w:tcPr>
          <w:p w:rsidR="00ED2933" w:rsidRPr="00961BCB" w:rsidRDefault="00ED2933" w:rsidP="00164789">
            <w:pPr>
              <w:ind w:left="162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D2933" w:rsidRPr="00B12F8A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れんらくさき</w:t>
                  </w:r>
                </w:rt>
                <w:rubyBase>
                  <w:r w:rsidR="00ED2933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連絡先</w:t>
                  </w:r>
                </w:rubyBase>
              </w:ruby>
            </w:r>
          </w:p>
        </w:tc>
      </w:tr>
      <w:tr w:rsidR="00ED2933" w:rsidRPr="00961BCB" w:rsidTr="00607663">
        <w:trPr>
          <w:trHeight w:val="298"/>
        </w:trPr>
        <w:tc>
          <w:tcPr>
            <w:tcW w:w="1413" w:type="dxa"/>
            <w:gridSpan w:val="2"/>
          </w:tcPr>
          <w:p w:rsidR="00ED2933" w:rsidRPr="002728F9" w:rsidRDefault="002728F9" w:rsidP="002728F9">
            <w:pPr>
              <w:jc w:val="center"/>
              <w:rPr>
                <w:rFonts w:ascii="HG丸ｺﾞｼｯｸM-PRO" w:eastAsia="HG丸ｺﾞｼｯｸM-PRO" w:hAnsi="HG丸ｺﾞｼｯｸM-PRO"/>
                <w:color w:val="0070C0"/>
                <w:szCs w:val="21"/>
              </w:rPr>
            </w:pPr>
            <w:r w:rsidRPr="002728F9">
              <w:rPr>
                <w:rFonts w:ascii="HG丸ｺﾞｼｯｸM-PRO" w:eastAsia="HG丸ｺﾞｼｯｸM-PRO" w:hAnsi="HG丸ｺﾞｼｯｸM-PRO" w:hint="eastAsia"/>
                <w:color w:val="0070C0"/>
                <w:szCs w:val="21"/>
              </w:rPr>
              <w:t>生活介護</w:t>
            </w:r>
          </w:p>
        </w:tc>
        <w:tc>
          <w:tcPr>
            <w:tcW w:w="3954" w:type="dxa"/>
            <w:gridSpan w:val="7"/>
          </w:tcPr>
          <w:p w:rsidR="00ED2933" w:rsidRPr="002728F9" w:rsidRDefault="002728F9" w:rsidP="002728F9">
            <w:pPr>
              <w:jc w:val="center"/>
              <w:rPr>
                <w:rFonts w:ascii="HG丸ｺﾞｼｯｸM-PRO" w:eastAsia="HG丸ｺﾞｼｯｸM-PRO" w:hAnsi="HG丸ｺﾞｼｯｸM-PRO"/>
                <w:color w:val="0070C0"/>
                <w:szCs w:val="21"/>
              </w:rPr>
            </w:pPr>
            <w:r w:rsidRPr="002728F9">
              <w:rPr>
                <w:rFonts w:ascii="HG丸ｺﾞｼｯｸM-PRO" w:eastAsia="HG丸ｺﾞｼｯｸM-PRO" w:hAnsi="HG丸ｺﾞｼｯｸM-PRO" w:hint="eastAsia"/>
                <w:color w:val="0070C0"/>
                <w:szCs w:val="21"/>
              </w:rPr>
              <w:t>〇○作業所</w:t>
            </w:r>
          </w:p>
        </w:tc>
        <w:tc>
          <w:tcPr>
            <w:tcW w:w="1716" w:type="dxa"/>
            <w:gridSpan w:val="3"/>
          </w:tcPr>
          <w:p w:rsidR="00ED2933" w:rsidRPr="002728F9" w:rsidRDefault="002728F9" w:rsidP="002728F9">
            <w:pPr>
              <w:jc w:val="center"/>
              <w:rPr>
                <w:rFonts w:ascii="HG丸ｺﾞｼｯｸM-PRO" w:eastAsia="HG丸ｺﾞｼｯｸM-PRO" w:hAnsi="HG丸ｺﾞｼｯｸM-PRO"/>
                <w:color w:val="0070C0"/>
                <w:szCs w:val="21"/>
              </w:rPr>
            </w:pPr>
            <w:r w:rsidRPr="002728F9">
              <w:rPr>
                <w:rFonts w:ascii="HG丸ｺﾞｼｯｸM-PRO" w:eastAsia="HG丸ｺﾞｼｯｸM-PRO" w:hAnsi="HG丸ｺﾞｼｯｸM-PRO" w:hint="eastAsia"/>
                <w:color w:val="0070C0"/>
                <w:szCs w:val="21"/>
              </w:rPr>
              <w:t>〇○さん</w:t>
            </w:r>
          </w:p>
        </w:tc>
        <w:tc>
          <w:tcPr>
            <w:tcW w:w="3261" w:type="dxa"/>
            <w:gridSpan w:val="3"/>
          </w:tcPr>
          <w:p w:rsidR="00ED2933" w:rsidRPr="002728F9" w:rsidRDefault="002728F9" w:rsidP="002728F9">
            <w:pPr>
              <w:jc w:val="center"/>
              <w:rPr>
                <w:rFonts w:ascii="HG丸ｺﾞｼｯｸM-PRO" w:eastAsia="HG丸ｺﾞｼｯｸM-PRO" w:hAnsi="HG丸ｺﾞｼｯｸM-PRO"/>
                <w:color w:val="0070C0"/>
                <w:szCs w:val="21"/>
              </w:rPr>
            </w:pPr>
            <w:r w:rsidRPr="002728F9">
              <w:rPr>
                <w:rFonts w:ascii="HG丸ｺﾞｼｯｸM-PRO" w:eastAsia="HG丸ｺﾞｼｯｸM-PRO" w:hAnsi="HG丸ｺﾞｼｯｸM-PRO" w:hint="eastAsia"/>
                <w:color w:val="0070C0"/>
                <w:szCs w:val="21"/>
              </w:rPr>
              <w:t>0586-△△-△△△△</w:t>
            </w:r>
          </w:p>
        </w:tc>
      </w:tr>
      <w:tr w:rsidR="00ED2933" w:rsidRPr="00961BCB" w:rsidTr="00607663">
        <w:trPr>
          <w:trHeight w:val="346"/>
        </w:trPr>
        <w:tc>
          <w:tcPr>
            <w:tcW w:w="1413" w:type="dxa"/>
            <w:gridSpan w:val="2"/>
          </w:tcPr>
          <w:p w:rsidR="00ED2933" w:rsidRPr="002728F9" w:rsidRDefault="002728F9" w:rsidP="002728F9">
            <w:pPr>
              <w:jc w:val="center"/>
              <w:rPr>
                <w:rFonts w:ascii="HG丸ｺﾞｼｯｸM-PRO" w:eastAsia="HG丸ｺﾞｼｯｸM-PRO" w:hAnsi="HG丸ｺﾞｼｯｸM-PRO"/>
                <w:color w:val="0070C0"/>
                <w:szCs w:val="21"/>
              </w:rPr>
            </w:pPr>
            <w:r w:rsidRPr="002728F9">
              <w:rPr>
                <w:rFonts w:ascii="HG丸ｺﾞｼｯｸM-PRO" w:eastAsia="HG丸ｺﾞｼｯｸM-PRO" w:hAnsi="HG丸ｺﾞｼｯｸM-PRO" w:hint="eastAsia"/>
                <w:color w:val="0070C0"/>
                <w:szCs w:val="21"/>
              </w:rPr>
              <w:t>短期入所</w:t>
            </w:r>
          </w:p>
        </w:tc>
        <w:tc>
          <w:tcPr>
            <w:tcW w:w="3954" w:type="dxa"/>
            <w:gridSpan w:val="7"/>
          </w:tcPr>
          <w:p w:rsidR="00ED2933" w:rsidRPr="002728F9" w:rsidRDefault="002728F9" w:rsidP="002728F9">
            <w:pPr>
              <w:jc w:val="center"/>
              <w:rPr>
                <w:rFonts w:ascii="HG丸ｺﾞｼｯｸM-PRO" w:eastAsia="HG丸ｺﾞｼｯｸM-PRO" w:hAnsi="HG丸ｺﾞｼｯｸM-PRO"/>
                <w:color w:val="0070C0"/>
                <w:szCs w:val="21"/>
              </w:rPr>
            </w:pPr>
            <w:r w:rsidRPr="002728F9">
              <w:rPr>
                <w:rFonts w:ascii="HG丸ｺﾞｼｯｸM-PRO" w:eastAsia="HG丸ｺﾞｼｯｸM-PRO" w:hAnsi="HG丸ｺﾞｼｯｸM-PRO" w:hint="eastAsia"/>
                <w:color w:val="0070C0"/>
                <w:szCs w:val="21"/>
              </w:rPr>
              <w:t>〇○ホーム</w:t>
            </w:r>
          </w:p>
        </w:tc>
        <w:tc>
          <w:tcPr>
            <w:tcW w:w="1716" w:type="dxa"/>
            <w:gridSpan w:val="3"/>
          </w:tcPr>
          <w:p w:rsidR="00ED2933" w:rsidRPr="002728F9" w:rsidRDefault="002728F9" w:rsidP="002728F9">
            <w:pPr>
              <w:jc w:val="center"/>
              <w:rPr>
                <w:rFonts w:ascii="HG丸ｺﾞｼｯｸM-PRO" w:eastAsia="HG丸ｺﾞｼｯｸM-PRO" w:hAnsi="HG丸ｺﾞｼｯｸM-PRO"/>
                <w:color w:val="0070C0"/>
                <w:szCs w:val="21"/>
              </w:rPr>
            </w:pPr>
            <w:r w:rsidRPr="002728F9">
              <w:rPr>
                <w:rFonts w:ascii="HG丸ｺﾞｼｯｸM-PRO" w:eastAsia="HG丸ｺﾞｼｯｸM-PRO" w:hAnsi="HG丸ｺﾞｼｯｸM-PRO" w:hint="eastAsia"/>
                <w:color w:val="0070C0"/>
                <w:szCs w:val="21"/>
              </w:rPr>
              <w:t>〇○さん</w:t>
            </w:r>
          </w:p>
        </w:tc>
        <w:tc>
          <w:tcPr>
            <w:tcW w:w="3261" w:type="dxa"/>
            <w:gridSpan w:val="3"/>
          </w:tcPr>
          <w:p w:rsidR="00ED2933" w:rsidRPr="002728F9" w:rsidRDefault="002728F9" w:rsidP="002728F9">
            <w:pPr>
              <w:jc w:val="center"/>
              <w:rPr>
                <w:rFonts w:ascii="HG丸ｺﾞｼｯｸM-PRO" w:eastAsia="HG丸ｺﾞｼｯｸM-PRO" w:hAnsi="HG丸ｺﾞｼｯｸM-PRO"/>
                <w:color w:val="0070C0"/>
                <w:szCs w:val="21"/>
              </w:rPr>
            </w:pPr>
            <w:r w:rsidRPr="002728F9">
              <w:rPr>
                <w:rFonts w:ascii="HG丸ｺﾞｼｯｸM-PRO" w:eastAsia="HG丸ｺﾞｼｯｸM-PRO" w:hAnsi="HG丸ｺﾞｼｯｸM-PRO" w:hint="eastAsia"/>
                <w:color w:val="0070C0"/>
                <w:szCs w:val="21"/>
              </w:rPr>
              <w:t>0586-△△-△△△△</w:t>
            </w:r>
          </w:p>
        </w:tc>
      </w:tr>
      <w:tr w:rsidR="00ED2933" w:rsidRPr="00961BCB" w:rsidTr="00607663">
        <w:trPr>
          <w:trHeight w:val="408"/>
        </w:trPr>
        <w:tc>
          <w:tcPr>
            <w:tcW w:w="1413" w:type="dxa"/>
            <w:gridSpan w:val="2"/>
          </w:tcPr>
          <w:p w:rsidR="00ED2933" w:rsidRPr="002728F9" w:rsidRDefault="002728F9" w:rsidP="002728F9">
            <w:pPr>
              <w:jc w:val="center"/>
              <w:rPr>
                <w:rFonts w:ascii="HG丸ｺﾞｼｯｸM-PRO" w:eastAsia="HG丸ｺﾞｼｯｸM-PRO" w:hAnsi="HG丸ｺﾞｼｯｸM-PRO"/>
                <w:color w:val="0070C0"/>
                <w:szCs w:val="21"/>
              </w:rPr>
            </w:pPr>
            <w:r w:rsidRPr="002728F9">
              <w:rPr>
                <w:rFonts w:ascii="HG丸ｺﾞｼｯｸM-PRO" w:eastAsia="HG丸ｺﾞｼｯｸM-PRO" w:hAnsi="HG丸ｺﾞｼｯｸM-PRO" w:hint="eastAsia"/>
                <w:color w:val="0070C0"/>
                <w:szCs w:val="21"/>
              </w:rPr>
              <w:t>移動支援</w:t>
            </w:r>
          </w:p>
        </w:tc>
        <w:tc>
          <w:tcPr>
            <w:tcW w:w="3954" w:type="dxa"/>
            <w:gridSpan w:val="7"/>
          </w:tcPr>
          <w:p w:rsidR="00ED2933" w:rsidRPr="002728F9" w:rsidRDefault="002728F9" w:rsidP="002728F9">
            <w:pPr>
              <w:jc w:val="center"/>
              <w:rPr>
                <w:rFonts w:ascii="HG丸ｺﾞｼｯｸM-PRO" w:eastAsia="HG丸ｺﾞｼｯｸM-PRO" w:hAnsi="HG丸ｺﾞｼｯｸM-PRO"/>
                <w:color w:val="0070C0"/>
                <w:szCs w:val="21"/>
              </w:rPr>
            </w:pPr>
            <w:r w:rsidRPr="002728F9">
              <w:rPr>
                <w:rFonts w:ascii="HG丸ｺﾞｼｯｸM-PRO" w:eastAsia="HG丸ｺﾞｼｯｸM-PRO" w:hAnsi="HG丸ｺﾞｼｯｸM-PRO" w:hint="eastAsia"/>
                <w:color w:val="0070C0"/>
                <w:szCs w:val="21"/>
              </w:rPr>
              <w:t>〇○○○</w:t>
            </w:r>
          </w:p>
        </w:tc>
        <w:tc>
          <w:tcPr>
            <w:tcW w:w="1716" w:type="dxa"/>
            <w:gridSpan w:val="3"/>
          </w:tcPr>
          <w:p w:rsidR="00ED2933" w:rsidRPr="002728F9" w:rsidRDefault="002728F9" w:rsidP="002728F9">
            <w:pPr>
              <w:jc w:val="center"/>
              <w:rPr>
                <w:rFonts w:ascii="HG丸ｺﾞｼｯｸM-PRO" w:eastAsia="HG丸ｺﾞｼｯｸM-PRO" w:hAnsi="HG丸ｺﾞｼｯｸM-PRO"/>
                <w:color w:val="0070C0"/>
                <w:szCs w:val="21"/>
              </w:rPr>
            </w:pPr>
            <w:r w:rsidRPr="002728F9">
              <w:rPr>
                <w:rFonts w:ascii="HG丸ｺﾞｼｯｸM-PRO" w:eastAsia="HG丸ｺﾞｼｯｸM-PRO" w:hAnsi="HG丸ｺﾞｼｯｸM-PRO" w:hint="eastAsia"/>
                <w:color w:val="0070C0"/>
                <w:szCs w:val="21"/>
              </w:rPr>
              <w:t>〇○さん</w:t>
            </w:r>
          </w:p>
        </w:tc>
        <w:tc>
          <w:tcPr>
            <w:tcW w:w="3261" w:type="dxa"/>
            <w:gridSpan w:val="3"/>
          </w:tcPr>
          <w:p w:rsidR="00ED2933" w:rsidRPr="002728F9" w:rsidRDefault="002728F9" w:rsidP="002728F9">
            <w:pPr>
              <w:jc w:val="center"/>
              <w:rPr>
                <w:rFonts w:ascii="HG丸ｺﾞｼｯｸM-PRO" w:eastAsia="HG丸ｺﾞｼｯｸM-PRO" w:hAnsi="HG丸ｺﾞｼｯｸM-PRO"/>
                <w:color w:val="0070C0"/>
                <w:szCs w:val="21"/>
              </w:rPr>
            </w:pPr>
            <w:r w:rsidRPr="002728F9">
              <w:rPr>
                <w:rFonts w:ascii="HG丸ｺﾞｼｯｸM-PRO" w:eastAsia="HG丸ｺﾞｼｯｸM-PRO" w:hAnsi="HG丸ｺﾞｼｯｸM-PRO" w:hint="eastAsia"/>
                <w:color w:val="0070C0"/>
                <w:szCs w:val="21"/>
              </w:rPr>
              <w:t>0586-△△-△△△△</w:t>
            </w:r>
          </w:p>
        </w:tc>
      </w:tr>
      <w:tr w:rsidR="00ED2933" w:rsidRPr="00961BCB" w:rsidTr="00607663">
        <w:trPr>
          <w:trHeight w:val="272"/>
        </w:trPr>
        <w:tc>
          <w:tcPr>
            <w:tcW w:w="1413" w:type="dxa"/>
            <w:gridSpan w:val="2"/>
          </w:tcPr>
          <w:p w:rsidR="00ED2933" w:rsidRPr="00961BCB" w:rsidRDefault="00ED2933" w:rsidP="00164789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  <w:tc>
          <w:tcPr>
            <w:tcW w:w="3954" w:type="dxa"/>
            <w:gridSpan w:val="7"/>
          </w:tcPr>
          <w:p w:rsidR="00ED2933" w:rsidRPr="00961BCB" w:rsidRDefault="00ED2933" w:rsidP="00164789">
            <w:pPr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  <w:tc>
          <w:tcPr>
            <w:tcW w:w="1716" w:type="dxa"/>
            <w:gridSpan w:val="3"/>
          </w:tcPr>
          <w:p w:rsidR="00ED2933" w:rsidRPr="00961BCB" w:rsidRDefault="00ED2933" w:rsidP="00164789">
            <w:pPr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  <w:tc>
          <w:tcPr>
            <w:tcW w:w="3261" w:type="dxa"/>
            <w:gridSpan w:val="3"/>
          </w:tcPr>
          <w:p w:rsidR="00ED2933" w:rsidRPr="00961BCB" w:rsidRDefault="00ED2933" w:rsidP="00164789">
            <w:pPr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</w:tr>
      <w:tr w:rsidR="00F82437" w:rsidRPr="00961BCB" w:rsidTr="00607663">
        <w:trPr>
          <w:trHeight w:val="334"/>
        </w:trPr>
        <w:tc>
          <w:tcPr>
            <w:tcW w:w="1413" w:type="dxa"/>
            <w:gridSpan w:val="2"/>
          </w:tcPr>
          <w:p w:rsidR="00F82437" w:rsidRPr="00961BCB" w:rsidRDefault="00F82437" w:rsidP="00164789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  <w:tc>
          <w:tcPr>
            <w:tcW w:w="3954" w:type="dxa"/>
            <w:gridSpan w:val="7"/>
          </w:tcPr>
          <w:p w:rsidR="00F82437" w:rsidRPr="00961BCB" w:rsidRDefault="00F82437" w:rsidP="00164789">
            <w:pPr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  <w:tc>
          <w:tcPr>
            <w:tcW w:w="1716" w:type="dxa"/>
            <w:gridSpan w:val="3"/>
          </w:tcPr>
          <w:p w:rsidR="00F82437" w:rsidRPr="00961BCB" w:rsidRDefault="00F82437" w:rsidP="00164789">
            <w:pPr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  <w:tc>
          <w:tcPr>
            <w:tcW w:w="3261" w:type="dxa"/>
            <w:gridSpan w:val="3"/>
          </w:tcPr>
          <w:p w:rsidR="00F82437" w:rsidRPr="00961BCB" w:rsidRDefault="00F82437" w:rsidP="00164789">
            <w:pPr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</w:tr>
      <w:tr w:rsidR="00ED2933" w:rsidRPr="00961BCB" w:rsidTr="00164789">
        <w:trPr>
          <w:trHeight w:val="186"/>
        </w:trPr>
        <w:tc>
          <w:tcPr>
            <w:tcW w:w="10344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:rsidR="00ED2933" w:rsidRPr="00961BCB" w:rsidRDefault="00ED2933" w:rsidP="00164789">
            <w:pPr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</w:tr>
      <w:tr w:rsidR="00ED2933" w:rsidRPr="00961BCB" w:rsidTr="00164789">
        <w:trPr>
          <w:trHeight w:val="330"/>
        </w:trPr>
        <w:tc>
          <w:tcPr>
            <w:tcW w:w="10344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D2933" w:rsidRPr="00961BCB" w:rsidRDefault="00ED2933" w:rsidP="00164789">
            <w:pPr>
              <w:jc w:val="center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災害時に助けてくれる人の</w:t>
            </w:r>
            <w:r w:rsidRPr="00961BCB"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0"/>
                    </w:rPr>
                    <w:t>れんらくさき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連絡先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を</w:t>
            </w:r>
            <w:r w:rsidRPr="00961BCB"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0"/>
                    </w:rPr>
                    <w:t>か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書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きましょう</w:t>
            </w:r>
          </w:p>
        </w:tc>
      </w:tr>
      <w:tr w:rsidR="00ED2933" w:rsidRPr="00961BCB" w:rsidTr="00F82437">
        <w:trPr>
          <w:trHeight w:val="361"/>
        </w:trPr>
        <w:tc>
          <w:tcPr>
            <w:tcW w:w="1413" w:type="dxa"/>
            <w:gridSpan w:val="2"/>
            <w:vMerge w:val="restart"/>
          </w:tcPr>
          <w:p w:rsidR="00ED2933" w:rsidRPr="00B30DC5" w:rsidRDefault="00ED2933" w:rsidP="00164789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B30DC5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かかりつけ</w:t>
            </w:r>
          </w:p>
          <w:p w:rsidR="00ED2933" w:rsidRPr="00961BCB" w:rsidRDefault="00ED2933" w:rsidP="00164789">
            <w:pPr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B30DC5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ED2933" w:rsidRPr="00B30DC5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いりょう</w:t>
                  </w:r>
                </w:rt>
                <w:rubyBase>
                  <w:r w:rsidR="00ED2933" w:rsidRPr="00B30DC5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医療</w:t>
                  </w:r>
                </w:rubyBase>
              </w:ruby>
            </w:r>
            <w:r w:rsidRPr="00B30DC5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ED2933" w:rsidRPr="00B30DC5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きかん</w:t>
                  </w:r>
                </w:rt>
                <w:rubyBase>
                  <w:r w:rsidR="00ED2933" w:rsidRPr="00B30DC5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機関</w:t>
                  </w:r>
                </w:rubyBase>
              </w:ruby>
            </w:r>
          </w:p>
        </w:tc>
        <w:tc>
          <w:tcPr>
            <w:tcW w:w="993" w:type="dxa"/>
            <w:gridSpan w:val="2"/>
          </w:tcPr>
          <w:p w:rsidR="00ED2933" w:rsidRPr="00397618" w:rsidRDefault="00ED2933" w:rsidP="00164789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397618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ED2933" w:rsidRPr="00397618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びょう</w:t>
                  </w:r>
                </w:rt>
                <w:rubyBase>
                  <w:r w:rsidR="00ED2933" w:rsidRPr="00397618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病</w:t>
                  </w:r>
                </w:rubyBase>
              </w:ruby>
            </w:r>
            <w:r w:rsidRPr="00397618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ED2933" w:rsidRPr="00397618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いんめい</w:t>
                  </w:r>
                </w:rt>
                <w:rubyBase>
                  <w:r w:rsidR="00ED2933" w:rsidRPr="00397618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院名</w:t>
                  </w:r>
                </w:rubyBase>
              </w:ruby>
            </w:r>
          </w:p>
        </w:tc>
        <w:tc>
          <w:tcPr>
            <w:tcW w:w="3827" w:type="dxa"/>
            <w:gridSpan w:val="6"/>
          </w:tcPr>
          <w:p w:rsidR="00ED2933" w:rsidRPr="002728F9" w:rsidRDefault="002728F9" w:rsidP="00164789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 w:rsidRPr="002728F9">
              <w:rPr>
                <w:rFonts w:ascii="HG丸ｺﾞｼｯｸM-PRO" w:eastAsia="HG丸ｺﾞｼｯｸM-PRO" w:hAnsi="HG丸ｺﾞｼｯｸM-PRO" w:hint="eastAsia"/>
                <w:color w:val="0070C0"/>
                <w:szCs w:val="21"/>
              </w:rPr>
              <w:t>〇〇病院　神経内科</w:t>
            </w:r>
          </w:p>
        </w:tc>
        <w:tc>
          <w:tcPr>
            <w:tcW w:w="850" w:type="dxa"/>
            <w:gridSpan w:val="2"/>
          </w:tcPr>
          <w:p w:rsidR="00ED2933" w:rsidRPr="00397618" w:rsidRDefault="00ED2933" w:rsidP="00164789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397618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4"/>
                  <w:hpsBaseText w:val="18"/>
                  <w:lid w:val="ja-JP"/>
                </w:rubyPr>
                <w:rt>
                  <w:r w:rsidR="00ED293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しゅじいめい</w:t>
                  </w:r>
                </w:rt>
                <w:rubyBase>
                  <w:r w:rsidR="00ED293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主治医名</w:t>
                  </w:r>
                </w:rubyBase>
              </w:ruby>
            </w:r>
          </w:p>
        </w:tc>
        <w:tc>
          <w:tcPr>
            <w:tcW w:w="3261" w:type="dxa"/>
            <w:gridSpan w:val="3"/>
          </w:tcPr>
          <w:p w:rsidR="00ED2933" w:rsidRPr="002728F9" w:rsidRDefault="002728F9" w:rsidP="00164789">
            <w:pPr>
              <w:rPr>
                <w:rFonts w:ascii="HG丸ｺﾞｼｯｸM-PRO" w:eastAsia="HG丸ｺﾞｼｯｸM-PRO" w:hAnsi="HG丸ｺﾞｼｯｸM-PRO"/>
                <w:szCs w:val="21"/>
              </w:rPr>
            </w:pPr>
            <w:r w:rsidRPr="002728F9">
              <w:rPr>
                <w:rFonts w:ascii="HG丸ｺﾞｼｯｸM-PRO" w:eastAsia="HG丸ｺﾞｼｯｸM-PRO" w:hAnsi="HG丸ｺﾞｼｯｸM-PRO" w:hint="eastAsia"/>
                <w:color w:val="0070C0"/>
                <w:szCs w:val="21"/>
              </w:rPr>
              <w:t>〇○先生</w:t>
            </w:r>
          </w:p>
        </w:tc>
      </w:tr>
      <w:tr w:rsidR="00ED2933" w:rsidRPr="00961BCB" w:rsidTr="00F82437">
        <w:trPr>
          <w:trHeight w:val="361"/>
        </w:trPr>
        <w:tc>
          <w:tcPr>
            <w:tcW w:w="1413" w:type="dxa"/>
            <w:gridSpan w:val="2"/>
            <w:vMerge/>
          </w:tcPr>
          <w:p w:rsidR="00ED2933" w:rsidRPr="00961BCB" w:rsidRDefault="00ED2933" w:rsidP="00164789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993" w:type="dxa"/>
            <w:gridSpan w:val="2"/>
          </w:tcPr>
          <w:p w:rsidR="00ED2933" w:rsidRPr="00397618" w:rsidRDefault="00ED2933" w:rsidP="00164789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397618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ED293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でんわ</w:t>
                  </w:r>
                </w:rt>
                <w:rubyBase>
                  <w:r w:rsidR="00ED293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電話</w:t>
                  </w:r>
                </w:rubyBase>
              </w:ruby>
            </w:r>
          </w:p>
        </w:tc>
        <w:tc>
          <w:tcPr>
            <w:tcW w:w="7938" w:type="dxa"/>
            <w:gridSpan w:val="11"/>
          </w:tcPr>
          <w:p w:rsidR="00ED2933" w:rsidRPr="00397618" w:rsidRDefault="002728F9" w:rsidP="002728F9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2728F9">
              <w:rPr>
                <w:rFonts w:ascii="HG丸ｺﾞｼｯｸM-PRO" w:eastAsia="HG丸ｺﾞｼｯｸM-PRO" w:hAnsi="HG丸ｺﾞｼｯｸM-PRO" w:hint="eastAsia"/>
                <w:color w:val="0070C0"/>
                <w:szCs w:val="21"/>
              </w:rPr>
              <w:t>0586-△△-△△△△</w:t>
            </w:r>
          </w:p>
        </w:tc>
      </w:tr>
      <w:tr w:rsidR="00ED2933" w:rsidRPr="00961BCB" w:rsidTr="00F82437">
        <w:trPr>
          <w:trHeight w:val="361"/>
        </w:trPr>
        <w:tc>
          <w:tcPr>
            <w:tcW w:w="1413" w:type="dxa"/>
            <w:gridSpan w:val="2"/>
            <w:vMerge w:val="restart"/>
          </w:tcPr>
          <w:p w:rsidR="00ED2933" w:rsidRPr="00B30DC5" w:rsidRDefault="00ED2933" w:rsidP="00164789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B30DC5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ED2933" w:rsidRPr="00B30DC5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そうだん</w:t>
                  </w:r>
                </w:rt>
                <w:rubyBase>
                  <w:r w:rsidR="00ED2933" w:rsidRPr="00B30DC5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相談</w:t>
                  </w:r>
                </w:rubyBase>
              </w:ruby>
            </w:r>
            <w:r w:rsidRPr="00B30DC5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ED2933" w:rsidRPr="00B30DC5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しえん</w:t>
                  </w:r>
                </w:rt>
                <w:rubyBase>
                  <w:r w:rsidR="00ED2933" w:rsidRPr="00B30DC5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支援</w:t>
                  </w:r>
                </w:rubyBase>
              </w:ruby>
            </w:r>
          </w:p>
          <w:p w:rsidR="00ED2933" w:rsidRPr="00961BCB" w:rsidRDefault="00ED2933" w:rsidP="00164789">
            <w:pPr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B30DC5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ED2933" w:rsidRPr="00B30DC5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じぎょうしょ</w:t>
                  </w:r>
                </w:rt>
                <w:rubyBase>
                  <w:r w:rsidR="00ED2933" w:rsidRPr="00B30DC5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事業所</w:t>
                  </w:r>
                </w:rubyBase>
              </w:ruby>
            </w:r>
          </w:p>
        </w:tc>
        <w:tc>
          <w:tcPr>
            <w:tcW w:w="993" w:type="dxa"/>
            <w:gridSpan w:val="2"/>
          </w:tcPr>
          <w:p w:rsidR="00ED2933" w:rsidRPr="00397618" w:rsidRDefault="00ED2933" w:rsidP="00164789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397618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ED293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じぎょうしょめい</w:t>
                  </w:r>
                </w:rt>
                <w:rubyBase>
                  <w:r w:rsidR="00ED293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事業所名</w:t>
                  </w:r>
                </w:rubyBase>
              </w:ruby>
            </w:r>
          </w:p>
        </w:tc>
        <w:tc>
          <w:tcPr>
            <w:tcW w:w="3827" w:type="dxa"/>
            <w:gridSpan w:val="6"/>
          </w:tcPr>
          <w:p w:rsidR="00ED2933" w:rsidRPr="00961BCB" w:rsidRDefault="002728F9" w:rsidP="00164789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2728F9">
              <w:rPr>
                <w:rFonts w:ascii="HG丸ｺﾞｼｯｸM-PRO" w:eastAsia="HG丸ｺﾞｼｯｸM-PRO" w:hAnsi="HG丸ｺﾞｼｯｸM-PRO" w:hint="eastAsia"/>
                <w:color w:val="0070C0"/>
                <w:sz w:val="20"/>
                <w:szCs w:val="20"/>
              </w:rPr>
              <w:t>相談支援センター〇〇〇〇</w:t>
            </w:r>
          </w:p>
        </w:tc>
        <w:tc>
          <w:tcPr>
            <w:tcW w:w="850" w:type="dxa"/>
            <w:gridSpan w:val="2"/>
          </w:tcPr>
          <w:p w:rsidR="00ED2933" w:rsidRPr="00397618" w:rsidRDefault="00ED2933" w:rsidP="00164789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397618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ED293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たんとうしゃ</w:t>
                  </w:r>
                </w:rt>
                <w:rubyBase>
                  <w:r w:rsidR="00ED293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担当者</w:t>
                  </w:r>
                </w:rubyBase>
              </w:ruby>
            </w:r>
          </w:p>
        </w:tc>
        <w:tc>
          <w:tcPr>
            <w:tcW w:w="3261" w:type="dxa"/>
            <w:gridSpan w:val="3"/>
          </w:tcPr>
          <w:p w:rsidR="00ED2933" w:rsidRPr="00961BCB" w:rsidRDefault="002728F9" w:rsidP="00164789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2728F9">
              <w:rPr>
                <w:rFonts w:ascii="HG丸ｺﾞｼｯｸM-PRO" w:eastAsia="HG丸ｺﾞｼｯｸM-PRO" w:hAnsi="HG丸ｺﾞｼｯｸM-PRO" w:hint="eastAsia"/>
                <w:color w:val="0070C0"/>
                <w:sz w:val="20"/>
                <w:szCs w:val="20"/>
              </w:rPr>
              <w:t>〇○さん</w:t>
            </w:r>
          </w:p>
        </w:tc>
      </w:tr>
      <w:tr w:rsidR="00ED2933" w:rsidRPr="00961BCB" w:rsidTr="00F82437">
        <w:trPr>
          <w:trHeight w:val="361"/>
        </w:trPr>
        <w:tc>
          <w:tcPr>
            <w:tcW w:w="1413" w:type="dxa"/>
            <w:gridSpan w:val="2"/>
            <w:vMerge/>
          </w:tcPr>
          <w:p w:rsidR="00ED2933" w:rsidRPr="00961BCB" w:rsidRDefault="00ED2933" w:rsidP="00164789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</w:tcPr>
          <w:p w:rsidR="00ED2933" w:rsidRPr="00397618" w:rsidRDefault="00ED2933" w:rsidP="00164789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397618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ED293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でんわ</w:t>
                  </w:r>
                </w:rt>
                <w:rubyBase>
                  <w:r w:rsidR="00ED293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電話</w:t>
                  </w:r>
                </w:rubyBase>
              </w:ruby>
            </w:r>
          </w:p>
        </w:tc>
        <w:tc>
          <w:tcPr>
            <w:tcW w:w="7938" w:type="dxa"/>
            <w:gridSpan w:val="11"/>
            <w:tcBorders>
              <w:bottom w:val="single" w:sz="4" w:space="0" w:color="auto"/>
            </w:tcBorders>
          </w:tcPr>
          <w:p w:rsidR="00ED2933" w:rsidRPr="00961BCB" w:rsidRDefault="002728F9" w:rsidP="00164789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2728F9">
              <w:rPr>
                <w:rFonts w:ascii="HG丸ｺﾞｼｯｸM-PRO" w:eastAsia="HG丸ｺﾞｼｯｸM-PRO" w:hAnsi="HG丸ｺﾞｼｯｸM-PRO" w:hint="eastAsia"/>
                <w:color w:val="0070C0"/>
                <w:szCs w:val="21"/>
              </w:rPr>
              <w:t>0586-△△-△△△△</w:t>
            </w:r>
          </w:p>
        </w:tc>
      </w:tr>
      <w:tr w:rsidR="00ED2933" w:rsidRPr="00961BCB" w:rsidTr="00F82437">
        <w:trPr>
          <w:trHeight w:val="361"/>
        </w:trPr>
        <w:tc>
          <w:tcPr>
            <w:tcW w:w="1413" w:type="dxa"/>
            <w:gridSpan w:val="2"/>
            <w:vMerge w:val="restart"/>
          </w:tcPr>
          <w:p w:rsidR="00ED2933" w:rsidRPr="00B12F8A" w:rsidRDefault="00ED2933" w:rsidP="00164789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B12F8A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ED2933" w:rsidRPr="00B12F8A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きんじょ</w:t>
                  </w:r>
                </w:rt>
                <w:rubyBase>
                  <w:r w:rsidR="00ED2933" w:rsidRPr="00B12F8A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近所</w:t>
                  </w:r>
                </w:rubyBase>
              </w:ruby>
            </w:r>
            <w:r w:rsidRPr="00B12F8A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の</w:t>
            </w:r>
          </w:p>
          <w:p w:rsidR="00ED2933" w:rsidRPr="00961BCB" w:rsidRDefault="00ED2933" w:rsidP="00164789">
            <w:pPr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B12F8A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ED2933" w:rsidRPr="00B12F8A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きょうりょくしゃ</w:t>
                  </w:r>
                </w:rt>
                <w:rubyBase>
                  <w:r w:rsidR="00ED2933" w:rsidRPr="00B12F8A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協力者</w:t>
                  </w:r>
                </w:rubyBase>
              </w:ruby>
            </w: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</w:tcPr>
          <w:p w:rsidR="00ED2933" w:rsidRPr="00397618" w:rsidRDefault="00ED2933" w:rsidP="00164789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397618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ED293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なまえ</w:t>
                  </w:r>
                </w:rt>
                <w:rubyBase>
                  <w:r w:rsidR="00ED293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名前</w:t>
                  </w:r>
                </w:rubyBase>
              </w:ruby>
            </w:r>
          </w:p>
        </w:tc>
        <w:tc>
          <w:tcPr>
            <w:tcW w:w="2693" w:type="dxa"/>
            <w:gridSpan w:val="4"/>
            <w:tcBorders>
              <w:bottom w:val="single" w:sz="4" w:space="0" w:color="auto"/>
            </w:tcBorders>
          </w:tcPr>
          <w:p w:rsidR="00ED2933" w:rsidRPr="002728F9" w:rsidRDefault="002728F9" w:rsidP="00164789">
            <w:pPr>
              <w:rPr>
                <w:rFonts w:ascii="HG丸ｺﾞｼｯｸM-PRO" w:eastAsia="HG丸ｺﾞｼｯｸM-PRO" w:hAnsi="HG丸ｺﾞｼｯｸM-PRO"/>
                <w:color w:val="0070C0"/>
                <w:sz w:val="20"/>
                <w:szCs w:val="20"/>
              </w:rPr>
            </w:pPr>
            <w:r w:rsidRPr="002728F9">
              <w:rPr>
                <w:rFonts w:ascii="HG丸ｺﾞｼｯｸM-PRO" w:eastAsia="HG丸ｺﾞｼｯｸM-PRO" w:hAnsi="HG丸ｺﾞｼｯｸM-PRO" w:hint="eastAsia"/>
                <w:color w:val="0070C0"/>
                <w:sz w:val="20"/>
                <w:szCs w:val="20"/>
              </w:rPr>
              <w:t>隣野　洋子</w:t>
            </w:r>
          </w:p>
        </w:tc>
        <w:tc>
          <w:tcPr>
            <w:tcW w:w="1417" w:type="dxa"/>
            <w:gridSpan w:val="3"/>
            <w:vMerge w:val="restart"/>
          </w:tcPr>
          <w:p w:rsidR="00ED2933" w:rsidRPr="00B12F8A" w:rsidRDefault="00ED2933" w:rsidP="00164789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B12F8A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ED2933" w:rsidRPr="00B12F8A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きんじょ</w:t>
                  </w:r>
                </w:rt>
                <w:rubyBase>
                  <w:r w:rsidR="00ED2933" w:rsidRPr="00B12F8A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近所</w:t>
                  </w:r>
                </w:rubyBase>
              </w:ruby>
            </w:r>
            <w:r w:rsidRPr="00B12F8A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の</w:t>
            </w:r>
          </w:p>
          <w:p w:rsidR="00ED2933" w:rsidRPr="00961BCB" w:rsidRDefault="00ED2933" w:rsidP="00164789">
            <w:pPr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D2933" w:rsidRPr="00B12F8A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きょうりょくしゃ</w:t>
                  </w:r>
                </w:rt>
                <w:rubyBase>
                  <w:r w:rsidR="00ED2933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協力者</w:t>
                  </w:r>
                </w:rubyBase>
              </w:ruby>
            </w:r>
          </w:p>
        </w:tc>
        <w:tc>
          <w:tcPr>
            <w:tcW w:w="705" w:type="dxa"/>
            <w:gridSpan w:val="2"/>
            <w:tcBorders>
              <w:bottom w:val="single" w:sz="4" w:space="0" w:color="auto"/>
            </w:tcBorders>
          </w:tcPr>
          <w:p w:rsidR="00ED2933" w:rsidRPr="00397618" w:rsidRDefault="00ED2933" w:rsidP="00164789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397618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ED293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なまえ</w:t>
                  </w:r>
                </w:rt>
                <w:rubyBase>
                  <w:r w:rsidR="00ED293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名前</w:t>
                  </w:r>
                </w:rubyBase>
              </w:ruby>
            </w:r>
          </w:p>
        </w:tc>
        <w:tc>
          <w:tcPr>
            <w:tcW w:w="3123" w:type="dxa"/>
            <w:gridSpan w:val="2"/>
            <w:tcBorders>
              <w:bottom w:val="single" w:sz="4" w:space="0" w:color="auto"/>
            </w:tcBorders>
          </w:tcPr>
          <w:p w:rsidR="00ED2933" w:rsidRPr="002728F9" w:rsidRDefault="002728F9" w:rsidP="00164789">
            <w:pPr>
              <w:rPr>
                <w:rFonts w:ascii="HG丸ｺﾞｼｯｸM-PRO" w:eastAsia="HG丸ｺﾞｼｯｸM-PRO" w:hAnsi="HG丸ｺﾞｼｯｸM-PRO"/>
                <w:color w:val="0070C0"/>
                <w:szCs w:val="21"/>
              </w:rPr>
            </w:pPr>
            <w:r w:rsidRPr="002728F9">
              <w:rPr>
                <w:rFonts w:ascii="HG丸ｺﾞｼｯｸM-PRO" w:eastAsia="HG丸ｺﾞｼｯｸM-PRO" w:hAnsi="HG丸ｺﾞｼｯｸM-PRO" w:hint="eastAsia"/>
                <w:color w:val="0070C0"/>
                <w:szCs w:val="21"/>
              </w:rPr>
              <w:t>前野　通</w:t>
            </w:r>
          </w:p>
        </w:tc>
      </w:tr>
      <w:tr w:rsidR="00ED2933" w:rsidRPr="00961BCB" w:rsidTr="00F82437">
        <w:trPr>
          <w:trHeight w:val="361"/>
        </w:trPr>
        <w:tc>
          <w:tcPr>
            <w:tcW w:w="1413" w:type="dxa"/>
            <w:gridSpan w:val="2"/>
            <w:vMerge/>
          </w:tcPr>
          <w:p w:rsidR="00ED2933" w:rsidRPr="00961BCB" w:rsidRDefault="00ED2933" w:rsidP="00164789">
            <w:pPr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</w:tcPr>
          <w:p w:rsidR="00ED2933" w:rsidRPr="00397618" w:rsidRDefault="00ED2933" w:rsidP="00164789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397618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ED293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でんわ</w:t>
                  </w:r>
                </w:rt>
                <w:rubyBase>
                  <w:r w:rsidR="00ED293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電話</w:t>
                  </w:r>
                </w:rubyBase>
              </w:ruby>
            </w:r>
          </w:p>
        </w:tc>
        <w:tc>
          <w:tcPr>
            <w:tcW w:w="2693" w:type="dxa"/>
            <w:gridSpan w:val="4"/>
            <w:tcBorders>
              <w:bottom w:val="single" w:sz="4" w:space="0" w:color="auto"/>
            </w:tcBorders>
          </w:tcPr>
          <w:p w:rsidR="00ED2933" w:rsidRPr="002728F9" w:rsidRDefault="002728F9" w:rsidP="00164789">
            <w:pPr>
              <w:rPr>
                <w:rFonts w:ascii="HG丸ｺﾞｼｯｸM-PRO" w:eastAsia="HG丸ｺﾞｼｯｸM-PRO" w:hAnsi="HG丸ｺﾞｼｯｸM-PRO"/>
                <w:color w:val="0070C0"/>
                <w:sz w:val="20"/>
                <w:szCs w:val="20"/>
              </w:rPr>
            </w:pPr>
            <w:r w:rsidRPr="002728F9">
              <w:rPr>
                <w:rFonts w:ascii="HG丸ｺﾞｼｯｸM-PRO" w:eastAsia="HG丸ｺﾞｼｯｸM-PRO" w:hAnsi="HG丸ｺﾞｼｯｸM-PRO" w:hint="eastAsia"/>
                <w:color w:val="0070C0"/>
                <w:szCs w:val="21"/>
              </w:rPr>
              <w:t>0586-△△-△△△△</w:t>
            </w:r>
          </w:p>
        </w:tc>
        <w:tc>
          <w:tcPr>
            <w:tcW w:w="1417" w:type="dxa"/>
            <w:gridSpan w:val="3"/>
            <w:vMerge/>
            <w:tcBorders>
              <w:bottom w:val="single" w:sz="4" w:space="0" w:color="auto"/>
            </w:tcBorders>
          </w:tcPr>
          <w:p w:rsidR="00ED2933" w:rsidRPr="00961BCB" w:rsidRDefault="00ED2933" w:rsidP="00164789">
            <w:pPr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705" w:type="dxa"/>
            <w:gridSpan w:val="2"/>
            <w:tcBorders>
              <w:bottom w:val="single" w:sz="4" w:space="0" w:color="auto"/>
            </w:tcBorders>
          </w:tcPr>
          <w:p w:rsidR="00ED2933" w:rsidRPr="00397618" w:rsidRDefault="00ED2933" w:rsidP="00164789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397618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ED293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でんわ</w:t>
                  </w:r>
                </w:rt>
                <w:rubyBase>
                  <w:r w:rsidR="00ED293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電話</w:t>
                  </w:r>
                </w:rubyBase>
              </w:ruby>
            </w:r>
          </w:p>
        </w:tc>
        <w:tc>
          <w:tcPr>
            <w:tcW w:w="3123" w:type="dxa"/>
            <w:gridSpan w:val="2"/>
            <w:tcBorders>
              <w:bottom w:val="single" w:sz="4" w:space="0" w:color="auto"/>
            </w:tcBorders>
          </w:tcPr>
          <w:p w:rsidR="00ED2933" w:rsidRPr="002728F9" w:rsidRDefault="002728F9" w:rsidP="00164789">
            <w:pPr>
              <w:rPr>
                <w:rFonts w:ascii="HG丸ｺﾞｼｯｸM-PRO" w:eastAsia="HG丸ｺﾞｼｯｸM-PRO" w:hAnsi="HG丸ｺﾞｼｯｸM-PRO"/>
                <w:color w:val="0070C0"/>
                <w:szCs w:val="21"/>
              </w:rPr>
            </w:pPr>
            <w:r w:rsidRPr="002728F9">
              <w:rPr>
                <w:rFonts w:ascii="HG丸ｺﾞｼｯｸM-PRO" w:eastAsia="HG丸ｺﾞｼｯｸM-PRO" w:hAnsi="HG丸ｺﾞｼｯｸM-PRO" w:hint="eastAsia"/>
                <w:color w:val="0070C0"/>
                <w:szCs w:val="21"/>
              </w:rPr>
              <w:t>090-△△△△-△△△</w:t>
            </w:r>
          </w:p>
        </w:tc>
      </w:tr>
      <w:tr w:rsidR="00ED2933" w:rsidRPr="00961BCB" w:rsidTr="00F82437">
        <w:trPr>
          <w:trHeight w:val="361"/>
        </w:trPr>
        <w:tc>
          <w:tcPr>
            <w:tcW w:w="1413" w:type="dxa"/>
            <w:gridSpan w:val="2"/>
            <w:vMerge w:val="restart"/>
          </w:tcPr>
          <w:p w:rsidR="00ED2933" w:rsidRPr="00397618" w:rsidRDefault="00ED2933" w:rsidP="00164789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397618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その他</w:t>
            </w:r>
          </w:p>
          <w:p w:rsidR="00ED2933" w:rsidRPr="00961BCB" w:rsidRDefault="00ED2933" w:rsidP="002728F9">
            <w:pPr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F03DDE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(</w:t>
            </w:r>
            <w:r w:rsidR="002728F9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 町内会長 </w:t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)</w:t>
            </w: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</w:tcPr>
          <w:p w:rsidR="00ED2933" w:rsidRPr="00397618" w:rsidRDefault="00ED2933" w:rsidP="00164789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397618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ED293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なまえ</w:t>
                  </w:r>
                </w:rt>
                <w:rubyBase>
                  <w:r w:rsidR="00ED293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名前</w:t>
                  </w:r>
                </w:rubyBase>
              </w:ruby>
            </w:r>
          </w:p>
        </w:tc>
        <w:tc>
          <w:tcPr>
            <w:tcW w:w="2693" w:type="dxa"/>
            <w:gridSpan w:val="4"/>
            <w:tcBorders>
              <w:bottom w:val="single" w:sz="4" w:space="0" w:color="auto"/>
            </w:tcBorders>
          </w:tcPr>
          <w:p w:rsidR="00ED2933" w:rsidRPr="002728F9" w:rsidRDefault="002728F9" w:rsidP="00164789">
            <w:pPr>
              <w:rPr>
                <w:rFonts w:ascii="HG丸ｺﾞｼｯｸM-PRO" w:eastAsia="HG丸ｺﾞｼｯｸM-PRO" w:hAnsi="HG丸ｺﾞｼｯｸM-PRO"/>
                <w:color w:val="0070C0"/>
                <w:szCs w:val="21"/>
              </w:rPr>
            </w:pPr>
            <w:r w:rsidRPr="002728F9">
              <w:rPr>
                <w:rFonts w:ascii="HG丸ｺﾞｼｯｸM-PRO" w:eastAsia="HG丸ｺﾞｼｯｸM-PRO" w:hAnsi="HG丸ｺﾞｼｯｸM-PRO" w:hint="eastAsia"/>
                <w:color w:val="0070C0"/>
                <w:szCs w:val="21"/>
              </w:rPr>
              <w:t>近井　正</w:t>
            </w:r>
          </w:p>
        </w:tc>
        <w:tc>
          <w:tcPr>
            <w:tcW w:w="1417" w:type="dxa"/>
            <w:gridSpan w:val="3"/>
            <w:vMerge w:val="restart"/>
          </w:tcPr>
          <w:p w:rsidR="00ED2933" w:rsidRDefault="00ED2933" w:rsidP="00164789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B30DC5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その</w:t>
            </w:r>
            <w:r w:rsidR="007B73D0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7B73D0" w:rsidRPr="007B73D0">
                    <w:rPr>
                      <w:rFonts w:ascii="HG丸ｺﾞｼｯｸM-PRO" w:eastAsia="HG丸ｺﾞｼｯｸM-PRO" w:hAnsi="HG丸ｺﾞｼｯｸM-PRO"/>
                      <w:sz w:val="9"/>
                      <w:szCs w:val="18"/>
                    </w:rPr>
                    <w:t>た</w:t>
                  </w:r>
                </w:rt>
                <w:rubyBase>
                  <w:r w:rsidR="007B73D0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他</w:t>
                  </w:r>
                </w:rubyBase>
              </w:ruby>
            </w:r>
          </w:p>
          <w:p w:rsidR="00ED2933" w:rsidRPr="008A3BB8" w:rsidRDefault="00ED2933" w:rsidP="00164789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(     　　　 )</w:t>
            </w:r>
          </w:p>
        </w:tc>
        <w:tc>
          <w:tcPr>
            <w:tcW w:w="705" w:type="dxa"/>
            <w:gridSpan w:val="2"/>
            <w:tcBorders>
              <w:bottom w:val="single" w:sz="4" w:space="0" w:color="auto"/>
            </w:tcBorders>
          </w:tcPr>
          <w:p w:rsidR="00ED2933" w:rsidRPr="00397618" w:rsidRDefault="00ED2933" w:rsidP="00164789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397618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ED293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なまえ</w:t>
                  </w:r>
                </w:rt>
                <w:rubyBase>
                  <w:r w:rsidR="00ED293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名前</w:t>
                  </w:r>
                </w:rubyBase>
              </w:ruby>
            </w:r>
          </w:p>
        </w:tc>
        <w:tc>
          <w:tcPr>
            <w:tcW w:w="3123" w:type="dxa"/>
            <w:gridSpan w:val="2"/>
            <w:tcBorders>
              <w:bottom w:val="single" w:sz="4" w:space="0" w:color="auto"/>
            </w:tcBorders>
          </w:tcPr>
          <w:p w:rsidR="00ED2933" w:rsidRPr="00961BCB" w:rsidRDefault="00ED2933" w:rsidP="00164789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</w:tr>
      <w:tr w:rsidR="00ED2933" w:rsidRPr="00961BCB" w:rsidTr="00F82437">
        <w:trPr>
          <w:trHeight w:val="361"/>
        </w:trPr>
        <w:tc>
          <w:tcPr>
            <w:tcW w:w="1413" w:type="dxa"/>
            <w:gridSpan w:val="2"/>
            <w:vMerge/>
          </w:tcPr>
          <w:p w:rsidR="00ED2933" w:rsidRPr="00961BCB" w:rsidRDefault="00ED2933" w:rsidP="00164789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</w:tcPr>
          <w:p w:rsidR="00ED2933" w:rsidRPr="00397618" w:rsidRDefault="00ED2933" w:rsidP="00164789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397618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ED293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でんわ</w:t>
                  </w:r>
                </w:rt>
                <w:rubyBase>
                  <w:r w:rsidR="00ED293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電話</w:t>
                  </w:r>
                </w:rubyBase>
              </w:ruby>
            </w:r>
          </w:p>
        </w:tc>
        <w:tc>
          <w:tcPr>
            <w:tcW w:w="2693" w:type="dxa"/>
            <w:gridSpan w:val="4"/>
            <w:tcBorders>
              <w:bottom w:val="single" w:sz="4" w:space="0" w:color="auto"/>
            </w:tcBorders>
          </w:tcPr>
          <w:p w:rsidR="00ED2933" w:rsidRPr="002728F9" w:rsidRDefault="002728F9" w:rsidP="00164789">
            <w:pPr>
              <w:rPr>
                <w:rFonts w:ascii="HG丸ｺﾞｼｯｸM-PRO" w:eastAsia="HG丸ｺﾞｼｯｸM-PRO" w:hAnsi="HG丸ｺﾞｼｯｸM-PRO"/>
                <w:color w:val="0070C0"/>
                <w:szCs w:val="21"/>
              </w:rPr>
            </w:pPr>
            <w:r w:rsidRPr="002728F9">
              <w:rPr>
                <w:rFonts w:ascii="HG丸ｺﾞｼｯｸM-PRO" w:eastAsia="HG丸ｺﾞｼｯｸM-PRO" w:hAnsi="HG丸ｺﾞｼｯｸM-PRO" w:hint="eastAsia"/>
                <w:color w:val="0070C0"/>
                <w:szCs w:val="21"/>
              </w:rPr>
              <w:t>0586-△△-△△△△</w:t>
            </w:r>
          </w:p>
        </w:tc>
        <w:tc>
          <w:tcPr>
            <w:tcW w:w="1417" w:type="dxa"/>
            <w:gridSpan w:val="3"/>
            <w:vMerge/>
            <w:tcBorders>
              <w:bottom w:val="single" w:sz="4" w:space="0" w:color="auto"/>
            </w:tcBorders>
          </w:tcPr>
          <w:p w:rsidR="00ED2933" w:rsidRPr="00961BCB" w:rsidRDefault="00ED2933" w:rsidP="00164789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705" w:type="dxa"/>
            <w:gridSpan w:val="2"/>
            <w:tcBorders>
              <w:bottom w:val="single" w:sz="4" w:space="0" w:color="auto"/>
            </w:tcBorders>
          </w:tcPr>
          <w:p w:rsidR="00ED2933" w:rsidRPr="00397618" w:rsidRDefault="00ED2933" w:rsidP="00164789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397618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ED293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でんわ</w:t>
                  </w:r>
                </w:rt>
                <w:rubyBase>
                  <w:r w:rsidR="00ED293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電話</w:t>
                  </w:r>
                </w:rubyBase>
              </w:ruby>
            </w:r>
          </w:p>
        </w:tc>
        <w:tc>
          <w:tcPr>
            <w:tcW w:w="3123" w:type="dxa"/>
            <w:gridSpan w:val="2"/>
            <w:tcBorders>
              <w:bottom w:val="single" w:sz="4" w:space="0" w:color="auto"/>
            </w:tcBorders>
          </w:tcPr>
          <w:p w:rsidR="00ED2933" w:rsidRPr="00961BCB" w:rsidRDefault="00ED2933" w:rsidP="00164789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</w:tr>
      <w:tr w:rsidR="00ED2933" w:rsidRPr="00961BCB" w:rsidTr="00164789">
        <w:trPr>
          <w:trHeight w:val="185"/>
        </w:trPr>
        <w:tc>
          <w:tcPr>
            <w:tcW w:w="10344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D2933" w:rsidRPr="00961BCB" w:rsidRDefault="00ED2933" w:rsidP="00164789">
            <w:pPr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</w:tr>
      <w:tr w:rsidR="00ED2933" w:rsidRPr="00961BCB" w:rsidTr="00164789">
        <w:trPr>
          <w:trHeight w:val="306"/>
        </w:trPr>
        <w:tc>
          <w:tcPr>
            <w:tcW w:w="10344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D2933" w:rsidRPr="00F03DDE" w:rsidRDefault="00ED2933" w:rsidP="00164789">
            <w:pPr>
              <w:jc w:val="center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F03DDE"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D2933" w:rsidRPr="00F03DDE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ひなん</w:t>
                  </w:r>
                </w:rt>
                <w:rubyBase>
                  <w:r w:rsidR="00ED2933" w:rsidRPr="00F03DDE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避難</w:t>
                  </w:r>
                </w:rubyBase>
              </w:ruby>
            </w:r>
            <w:r w:rsidRPr="00F03DDE"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D2933" w:rsidRPr="00F03DDE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ばしょ</w:t>
                  </w:r>
                </w:rt>
                <w:rubyBase>
                  <w:r w:rsidR="00ED2933" w:rsidRPr="00F03DDE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場所</w:t>
                  </w:r>
                </w:rubyBase>
              </w:ruby>
            </w:r>
            <w:r w:rsidRPr="00F03DDE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を</w:t>
            </w:r>
            <w:r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D2933" w:rsidRPr="00F03DDE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0"/>
                    </w:rPr>
                    <w:t>しえんしゃ</w:t>
                  </w:r>
                </w:rt>
                <w:rubyBase>
                  <w:r w:rsidR="00ED2933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支援者</w:t>
                  </w:r>
                </w:rubyBase>
              </w:ruby>
            </w:r>
            <w:r w:rsidRPr="00F03DDE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と</w:t>
            </w:r>
            <w:r w:rsidRPr="00F03DDE"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D2933" w:rsidRPr="00F03DDE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かくにん</w:t>
                  </w:r>
                </w:rt>
                <w:rubyBase>
                  <w:r w:rsidR="00ED2933" w:rsidRPr="00F03DDE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確認</w:t>
                  </w:r>
                </w:rubyBase>
              </w:ruby>
            </w:r>
            <w:r w:rsidRPr="00F03DDE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しましょう</w:t>
            </w:r>
          </w:p>
        </w:tc>
      </w:tr>
      <w:tr w:rsidR="00ED2933" w:rsidRPr="00961BCB" w:rsidTr="00164789">
        <w:trPr>
          <w:trHeight w:val="405"/>
        </w:trPr>
        <w:tc>
          <w:tcPr>
            <w:tcW w:w="14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D2933" w:rsidRPr="00961BCB" w:rsidRDefault="00ED2933" w:rsidP="00164789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482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ED2933" w:rsidRPr="00961BCB" w:rsidRDefault="00ED2933" w:rsidP="00164789">
            <w:pPr>
              <w:ind w:left="111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 w:hint="eastAsia"/>
                      <w:sz w:val="10"/>
                      <w:szCs w:val="20"/>
                    </w:rPr>
                    <w:t>じしん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地震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の</w:t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 w:hint="eastAsia"/>
                      <w:sz w:val="10"/>
                      <w:szCs w:val="20"/>
                    </w:rPr>
                    <w:t>とき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時</w:t>
                  </w:r>
                </w:rubyBase>
              </w:ruby>
            </w:r>
          </w:p>
        </w:tc>
        <w:tc>
          <w:tcPr>
            <w:tcW w:w="411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D2933" w:rsidRPr="00961BCB" w:rsidRDefault="00ED2933" w:rsidP="00164789">
            <w:pPr>
              <w:ind w:left="162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 w:hint="eastAsia"/>
                      <w:sz w:val="10"/>
                      <w:szCs w:val="20"/>
                    </w:rPr>
                    <w:t>すいがい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水害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の</w:t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 w:hint="eastAsia"/>
                      <w:sz w:val="10"/>
                      <w:szCs w:val="20"/>
                    </w:rPr>
                    <w:t>とき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時</w:t>
                  </w:r>
                </w:rubyBase>
              </w:ruby>
            </w:r>
          </w:p>
        </w:tc>
      </w:tr>
      <w:tr w:rsidR="00ED2933" w:rsidRPr="00961BCB" w:rsidTr="00F82437">
        <w:trPr>
          <w:trHeight w:val="1398"/>
        </w:trPr>
        <w:tc>
          <w:tcPr>
            <w:tcW w:w="1413" w:type="dxa"/>
            <w:gridSpan w:val="2"/>
            <w:vMerge w:val="restart"/>
            <w:tcBorders>
              <w:top w:val="single" w:sz="4" w:space="0" w:color="auto"/>
            </w:tcBorders>
          </w:tcPr>
          <w:p w:rsidR="00ED2933" w:rsidRPr="0036539E" w:rsidRDefault="00ED2933" w:rsidP="00164789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 w:hint="eastAsia"/>
                      <w:sz w:val="10"/>
                      <w:szCs w:val="20"/>
                    </w:rPr>
                    <w:t>ひなん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避難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 w:hint="eastAsia"/>
                      <w:sz w:val="10"/>
                      <w:szCs w:val="20"/>
                    </w:rPr>
                    <w:t>ばしょ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場所</w:t>
                  </w:r>
                </w:rubyBase>
              </w:ruby>
            </w:r>
          </w:p>
        </w:tc>
        <w:tc>
          <w:tcPr>
            <w:tcW w:w="482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ED2933" w:rsidRPr="002728F9" w:rsidRDefault="00ED2933" w:rsidP="00164789">
            <w:pPr>
              <w:rPr>
                <w:rFonts w:ascii="HG丸ｺﾞｼｯｸM-PRO" w:eastAsia="HG丸ｺﾞｼｯｸM-PRO" w:hAnsi="HG丸ｺﾞｼｯｸM-PRO"/>
                <w:color w:val="0070C0"/>
                <w:sz w:val="24"/>
                <w:szCs w:val="24"/>
              </w:rPr>
            </w:pP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ばしょ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場所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：１）</w:t>
            </w:r>
            <w:r w:rsidR="002728F9" w:rsidRPr="002728F9">
              <w:rPr>
                <w:rFonts w:ascii="HG丸ｺﾞｼｯｸM-PRO" w:eastAsia="HG丸ｺﾞｼｯｸM-PRO" w:hAnsi="HG丸ｺﾞｼｯｸM-PRO" w:hint="eastAsia"/>
                <w:color w:val="0070C0"/>
                <w:sz w:val="24"/>
                <w:szCs w:val="24"/>
              </w:rPr>
              <w:t>〇〇小学校</w:t>
            </w:r>
          </w:p>
          <w:p w:rsidR="00F82437" w:rsidRDefault="00ED2933" w:rsidP="00164789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　　</w:t>
            </w:r>
          </w:p>
          <w:p w:rsidR="00ED2933" w:rsidRPr="00961BCB" w:rsidRDefault="00ED2933" w:rsidP="00F82437">
            <w:pPr>
              <w:ind w:firstLineChars="300" w:firstLine="600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２）</w:t>
            </w:r>
            <w:r w:rsidR="00C4671E">
              <w:rPr>
                <w:rFonts w:ascii="HG丸ｺﾞｼｯｸM-PRO" w:eastAsia="HG丸ｺﾞｼｯｸM-PRO" w:hAnsi="HG丸ｺﾞｼｯｸM-PRO" w:hint="eastAsia"/>
                <w:color w:val="0070C0"/>
                <w:sz w:val="24"/>
                <w:szCs w:val="24"/>
              </w:rPr>
              <w:t>〇〇作業所</w:t>
            </w:r>
          </w:p>
        </w:tc>
        <w:tc>
          <w:tcPr>
            <w:tcW w:w="411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D2933" w:rsidRPr="00961BCB" w:rsidRDefault="00ED2933" w:rsidP="00164789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ばしょ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場所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：１）</w:t>
            </w:r>
            <w:r w:rsidR="002728F9" w:rsidRPr="002728F9">
              <w:rPr>
                <w:rFonts w:ascii="HG丸ｺﾞｼｯｸM-PRO" w:eastAsia="HG丸ｺﾞｼｯｸM-PRO" w:hAnsi="HG丸ｺﾞｼｯｸM-PRO" w:hint="eastAsia"/>
                <w:color w:val="0070C0"/>
                <w:sz w:val="24"/>
                <w:szCs w:val="24"/>
              </w:rPr>
              <w:t>〇〇中学校</w:t>
            </w:r>
          </w:p>
          <w:p w:rsidR="00F82437" w:rsidRDefault="00ED2933" w:rsidP="00164789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　　</w:t>
            </w:r>
          </w:p>
          <w:p w:rsidR="00ED2933" w:rsidRPr="00961BCB" w:rsidRDefault="00ED2933" w:rsidP="00F82437">
            <w:pPr>
              <w:ind w:firstLineChars="300" w:firstLine="600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２）</w:t>
            </w:r>
            <w:r w:rsidR="002728F9" w:rsidRPr="002728F9">
              <w:rPr>
                <w:rFonts w:ascii="HG丸ｺﾞｼｯｸM-PRO" w:eastAsia="HG丸ｺﾞｼｯｸM-PRO" w:hAnsi="HG丸ｺﾞｼｯｸM-PRO" w:hint="eastAsia"/>
                <w:color w:val="0070C0"/>
                <w:sz w:val="24"/>
                <w:szCs w:val="24"/>
              </w:rPr>
              <w:t>〇○の家</w:t>
            </w:r>
          </w:p>
        </w:tc>
      </w:tr>
      <w:tr w:rsidR="00ED2933" w:rsidRPr="00961BCB" w:rsidTr="00164789">
        <w:trPr>
          <w:trHeight w:val="660"/>
        </w:trPr>
        <w:tc>
          <w:tcPr>
            <w:tcW w:w="1413" w:type="dxa"/>
            <w:gridSpan w:val="2"/>
            <w:vMerge/>
          </w:tcPr>
          <w:p w:rsidR="00ED2933" w:rsidRPr="00961BCB" w:rsidRDefault="00ED2933" w:rsidP="00164789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482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ED2933" w:rsidRPr="00961BCB" w:rsidRDefault="00ED2933" w:rsidP="00164789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じたく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自宅</w:t>
                  </w:r>
                </w:rubyBase>
              </w:ruby>
            </w:r>
            <w:r w:rsidR="00C4671E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からおよそ　</w:t>
            </w:r>
            <w:r w:rsidR="00C4671E">
              <w:rPr>
                <w:rFonts w:ascii="HG丸ｺﾞｼｯｸM-PRO" w:eastAsia="HG丸ｺﾞｼｯｸM-PRO" w:hAnsi="HG丸ｺﾞｼｯｸM-PRO" w:hint="eastAsia"/>
                <w:color w:val="0070C0"/>
                <w:sz w:val="24"/>
                <w:szCs w:val="24"/>
              </w:rPr>
              <w:t>800</w:t>
            </w:r>
            <w:r w:rsidR="00C4671E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</w:t>
            </w:r>
            <w:r w:rsidR="007B73D0"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t>m</w:t>
            </w:r>
          </w:p>
          <w:p w:rsidR="00ED2933" w:rsidRPr="00961BCB" w:rsidRDefault="00ED2933" w:rsidP="00164789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とほ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徒歩</w:t>
                  </w:r>
                </w:rubyBase>
              </w:ruby>
            </w:r>
            <w:r w:rsidR="00C4671E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で　　</w:t>
            </w:r>
            <w:r w:rsidR="00C4671E">
              <w:rPr>
                <w:rFonts w:ascii="HG丸ｺﾞｼｯｸM-PRO" w:eastAsia="HG丸ｺﾞｼｯｸM-PRO" w:hAnsi="HG丸ｺﾞｼｯｸM-PRO" w:hint="eastAsia"/>
                <w:color w:val="0070C0"/>
                <w:sz w:val="24"/>
                <w:szCs w:val="24"/>
              </w:rPr>
              <w:t>10</w:t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</w:t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ふん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分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くらい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位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・　</w:t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くるま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車</w:t>
                  </w:r>
                </w:rubyBase>
              </w:ruby>
            </w:r>
            <w:r w:rsidR="00C4671E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で　</w:t>
            </w:r>
            <w:r w:rsidR="00C4671E" w:rsidRPr="00C4671E">
              <w:rPr>
                <w:rFonts w:ascii="HG丸ｺﾞｼｯｸM-PRO" w:eastAsia="HG丸ｺﾞｼｯｸM-PRO" w:hAnsi="HG丸ｺﾞｼｯｸM-PRO" w:hint="eastAsia"/>
                <w:color w:val="0070C0"/>
                <w:sz w:val="24"/>
                <w:szCs w:val="24"/>
              </w:rPr>
              <w:t>３</w:t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</w:t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ふん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分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くらい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位</w:t>
                  </w:r>
                </w:rubyBase>
              </w:ruby>
            </w:r>
          </w:p>
        </w:tc>
        <w:tc>
          <w:tcPr>
            <w:tcW w:w="411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D2933" w:rsidRPr="00961BCB" w:rsidRDefault="00ED2933" w:rsidP="00164789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じたく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自宅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からおよそ　　</w:t>
            </w:r>
            <w:r w:rsidR="00C4671E" w:rsidRPr="00C4671E">
              <w:rPr>
                <w:rFonts w:ascii="HG丸ｺﾞｼｯｸM-PRO" w:eastAsia="HG丸ｺﾞｼｯｸM-PRO" w:hAnsi="HG丸ｺﾞｼｯｸM-PRO" w:hint="eastAsia"/>
                <w:color w:val="0070C0"/>
                <w:sz w:val="24"/>
                <w:szCs w:val="24"/>
              </w:rPr>
              <w:t>500</w:t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</w:t>
            </w:r>
            <w:r w:rsidR="007B73D0"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t>m</w:t>
            </w:r>
          </w:p>
          <w:p w:rsidR="00ED2933" w:rsidRPr="00961BCB" w:rsidRDefault="00ED2933" w:rsidP="00164789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とほ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徒歩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で　　</w:t>
            </w:r>
            <w:r w:rsidR="00C4671E" w:rsidRPr="00C4671E">
              <w:rPr>
                <w:rFonts w:ascii="HG丸ｺﾞｼｯｸM-PRO" w:eastAsia="HG丸ｺﾞｼｯｸM-PRO" w:hAnsi="HG丸ｺﾞｼｯｸM-PRO" w:hint="eastAsia"/>
                <w:color w:val="0070C0"/>
                <w:sz w:val="24"/>
                <w:szCs w:val="24"/>
              </w:rPr>
              <w:t>5</w:t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</w:t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ふん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分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くらい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位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</w:t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くるま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車</w:t>
                  </w:r>
                </w:rubyBase>
              </w:ruby>
            </w:r>
            <w:r w:rsidR="00C4671E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で　</w:t>
            </w:r>
            <w:r w:rsidR="00C4671E" w:rsidRPr="00C4671E">
              <w:rPr>
                <w:rFonts w:ascii="HG丸ｺﾞｼｯｸM-PRO" w:eastAsia="HG丸ｺﾞｼｯｸM-PRO" w:hAnsi="HG丸ｺﾞｼｯｸM-PRO" w:hint="eastAsia"/>
                <w:color w:val="0070C0"/>
                <w:sz w:val="24"/>
                <w:szCs w:val="24"/>
              </w:rPr>
              <w:t>2</w:t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</w:t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ふん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分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D293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くらい</w:t>
                  </w:r>
                </w:rt>
                <w:rubyBase>
                  <w:r w:rsidR="00ED293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位</w:t>
                  </w:r>
                </w:rubyBase>
              </w:ruby>
            </w:r>
          </w:p>
        </w:tc>
      </w:tr>
    </w:tbl>
    <w:p w:rsidR="00607663" w:rsidRDefault="00607663" w:rsidP="00607663">
      <w:pPr>
        <w:rPr>
          <w:rFonts w:ascii="HG丸ｺﾞｼｯｸM-PRO" w:eastAsia="HG丸ｺﾞｼｯｸM-PRO" w:hAnsi="HG丸ｺﾞｼｯｸM-PRO"/>
          <w:b/>
          <w:sz w:val="22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010075E9" wp14:editId="09B81E73">
                <wp:simplePos x="0" y="0"/>
                <wp:positionH relativeFrom="column">
                  <wp:posOffset>3143250</wp:posOffset>
                </wp:positionH>
                <wp:positionV relativeFrom="paragraph">
                  <wp:posOffset>85090</wp:posOffset>
                </wp:positionV>
                <wp:extent cx="552450" cy="323850"/>
                <wp:effectExtent l="0" t="0" r="19050" b="19050"/>
                <wp:wrapNone/>
                <wp:docPr id="320" name="円/楕円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238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63F3" w:rsidRPr="00692534" w:rsidRDefault="000C63F3" w:rsidP="00ED293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20" o:spid="_x0000_s1142" style="position:absolute;margin-left:247.5pt;margin-top:6.7pt;width:43.5pt;height:25.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" fillcolor="window" strokecolor="#f79646" strokeweight="2pt">
                <v:textbox inset="0,0,0,0">
                  <w:txbxContent>
                    <w:p w:rsidR="000C63F3" w:rsidRPr="00692534" w:rsidRDefault="000C63F3" w:rsidP="00ED293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</w:p>
    <w:p w:rsidR="00607663" w:rsidRPr="00961BCB" w:rsidRDefault="00607663" w:rsidP="00607663">
      <w:pPr>
        <w:ind w:right="361" w:firstLineChars="100" w:firstLine="211"/>
        <w:rPr>
          <w:rFonts w:ascii="HG丸ｺﾞｼｯｸM-PRO" w:eastAsia="HG丸ｺﾞｼｯｸM-PRO" w:hAnsi="HG丸ｺﾞｼｯｸM-PRO"/>
          <w:b/>
          <w:sz w:val="36"/>
          <w:szCs w:val="36"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17D52CAA" wp14:editId="681F41CF">
                <wp:simplePos x="0" y="0"/>
                <wp:positionH relativeFrom="column">
                  <wp:posOffset>3295650</wp:posOffset>
                </wp:positionH>
                <wp:positionV relativeFrom="paragraph">
                  <wp:posOffset>9467850</wp:posOffset>
                </wp:positionV>
                <wp:extent cx="333375" cy="323850"/>
                <wp:effectExtent l="0" t="0" r="28575" b="19050"/>
                <wp:wrapNone/>
                <wp:docPr id="258" name="円/楕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238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63F3" w:rsidRPr="00692534" w:rsidRDefault="000C63F3" w:rsidP="0060766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58" o:spid="_x0000_s1143" style="position:absolute;left:0;text-align:left;margin-left:259.5pt;margin-top:745.5pt;width:26.25pt;height:25.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" fillcolor="window" strokecolor="#f79646" strokeweight="2pt">
                <v:textbox inset="0,0,0,0">
                  <w:txbxContent>
                    <w:p w:rsidR="000C63F3" w:rsidRPr="00692534" w:rsidRDefault="000C63F3" w:rsidP="0060766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 w:rsidRPr="00961BCB">
        <w:rPr>
          <w:rFonts w:ascii="HG丸ｺﾞｼｯｸM-PRO" w:eastAsia="HG丸ｺﾞｼｯｸM-PRO" w:hAnsi="HG丸ｺﾞｼｯｸM-PRO" w:hint="eastAsia"/>
          <w:b/>
          <w:sz w:val="36"/>
          <w:szCs w:val="36"/>
        </w:rPr>
        <w:t>わたしの</w:t>
      </w:r>
      <w:r w:rsidRPr="00961BCB">
        <w:rPr>
          <w:rFonts w:ascii="HG丸ｺﾞｼｯｸM-PRO" w:eastAsia="HG丸ｺﾞｼｯｸM-PRO" w:hAnsi="HG丸ｺﾞｼｯｸM-PRO"/>
          <w:b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607663" w:rsidRPr="00961BCB">
              <w:rPr>
                <w:rFonts w:ascii="HG丸ｺﾞｼｯｸM-PRO" w:eastAsia="HG丸ｺﾞｼｯｸM-PRO" w:hAnsi="HG丸ｺﾞｼｯｸM-PRO"/>
                <w:b/>
                <w:sz w:val="18"/>
                <w:szCs w:val="36"/>
              </w:rPr>
              <w:t>ひなん</w:t>
            </w:r>
          </w:rt>
          <w:rubyBase>
            <w:r w:rsidR="00607663" w:rsidRPr="00961BCB">
              <w:rPr>
                <w:rFonts w:ascii="HG丸ｺﾞｼｯｸM-PRO" w:eastAsia="HG丸ｺﾞｼｯｸM-PRO" w:hAnsi="HG丸ｺﾞｼｯｸM-PRO"/>
                <w:b/>
                <w:sz w:val="36"/>
                <w:szCs w:val="36"/>
              </w:rPr>
              <w:t>避難</w:t>
            </w:r>
          </w:rubyBase>
        </w:ruby>
      </w:r>
      <w:r w:rsidRPr="00961BCB">
        <w:rPr>
          <w:rFonts w:ascii="HG丸ｺﾞｼｯｸM-PRO" w:eastAsia="HG丸ｺﾞｼｯｸM-PRO" w:hAnsi="HG丸ｺﾞｼｯｸM-PRO"/>
          <w:b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607663" w:rsidRPr="00961BCB">
              <w:rPr>
                <w:rFonts w:ascii="HG丸ｺﾞｼｯｸM-PRO" w:eastAsia="HG丸ｺﾞｼｯｸM-PRO" w:hAnsi="HG丸ｺﾞｼｯｸM-PRO"/>
                <w:b/>
                <w:sz w:val="18"/>
                <w:szCs w:val="36"/>
              </w:rPr>
              <w:t>けいかく</w:t>
            </w:r>
          </w:rt>
          <w:rubyBase>
            <w:r w:rsidR="00607663" w:rsidRPr="00961BCB">
              <w:rPr>
                <w:rFonts w:ascii="HG丸ｺﾞｼｯｸM-PRO" w:eastAsia="HG丸ｺﾞｼｯｸM-PRO" w:hAnsi="HG丸ｺﾞｼｯｸM-PRO"/>
                <w:b/>
                <w:sz w:val="36"/>
                <w:szCs w:val="36"/>
              </w:rPr>
              <w:t>計画</w:t>
            </w:r>
          </w:rubyBase>
        </w:ruby>
      </w:r>
      <w:r w:rsidRPr="00961BCB">
        <w:rPr>
          <w:rFonts w:ascii="HG丸ｺﾞｼｯｸM-PRO" w:eastAsia="HG丸ｺﾞｼｯｸM-PRO" w:hAnsi="HG丸ｺﾞｼｯｸM-PRO" w:hint="eastAsia"/>
          <w:b/>
          <w:sz w:val="36"/>
          <w:szCs w:val="36"/>
        </w:rPr>
        <w:t xml:space="preserve">　　　　　　</w:t>
      </w:r>
      <w:r>
        <w:rPr>
          <w:rFonts w:ascii="HG丸ｺﾞｼｯｸM-PRO" w:eastAsia="HG丸ｺﾞｼｯｸM-PRO" w:hAnsi="HG丸ｺﾞｼｯｸM-PRO" w:hint="eastAsia"/>
          <w:b/>
          <w:sz w:val="36"/>
          <w:szCs w:val="36"/>
        </w:rPr>
        <w:t xml:space="preserve">　</w:t>
      </w:r>
      <w:r w:rsidRPr="00961BCB">
        <w:rPr>
          <w:rFonts w:ascii="HG丸ｺﾞｼｯｸM-PRO" w:eastAsia="HG丸ｺﾞｼｯｸM-PRO" w:hAnsi="HG丸ｺﾞｼｯｸM-PRO" w:hint="eastAsia"/>
          <w:b/>
          <w:sz w:val="36"/>
          <w:szCs w:val="36"/>
        </w:rPr>
        <w:t xml:space="preserve">　</w:t>
      </w:r>
      <w:r>
        <w:rPr>
          <w:rFonts w:ascii="HG丸ｺﾞｼｯｸM-PRO" w:eastAsia="HG丸ｺﾞｼｯｸM-PRO" w:hAnsi="HG丸ｺﾞｼｯｸM-PRO" w:hint="eastAsia"/>
          <w:b/>
          <w:sz w:val="36"/>
          <w:szCs w:val="36"/>
        </w:rPr>
        <w:t xml:space="preserve">　</w:t>
      </w:r>
      <w:r w:rsidRPr="00961BCB"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07663" w:rsidRPr="00961BCB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き</w:t>
            </w:r>
          </w:rt>
          <w:rubyBase>
            <w:r w:rsidR="00607663"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t>記</w:t>
            </w:r>
          </w:rubyBase>
        </w:ruby>
      </w:r>
      <w:r w:rsidRPr="00961BCB"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07663" w:rsidRPr="00961BCB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にゅうび</w:t>
            </w:r>
          </w:rt>
          <w:rubyBase>
            <w:r w:rsidR="00607663"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t>入日</w:t>
            </w:r>
          </w:rubyBase>
        </w:ruby>
      </w:r>
      <w:r w:rsidRPr="00961BCB">
        <w:rPr>
          <w:rFonts w:ascii="HG丸ｺﾞｼｯｸM-PRO" w:eastAsia="HG丸ｺﾞｼｯｸM-PRO" w:hAnsi="HG丸ｺﾞｼｯｸM-PRO" w:hint="eastAsia"/>
          <w:sz w:val="20"/>
          <w:szCs w:val="20"/>
        </w:rPr>
        <w:t>（</w:t>
      </w:r>
      <w:r w:rsidR="00740E8B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</w:t>
      </w:r>
      <w:r w:rsidRPr="00961BCB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　</w:t>
      </w:r>
      <w:r w:rsidRPr="00961BCB"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07663" w:rsidRPr="00961BCB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ねん</w:t>
            </w:r>
          </w:rt>
          <w:rubyBase>
            <w:r w:rsidR="00607663"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t>年</w:t>
            </w:r>
          </w:rubyBase>
        </w:ruby>
      </w:r>
      <w:r w:rsidRPr="00961BCB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　</w:t>
      </w:r>
      <w:r w:rsidRPr="00961BCB"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07663" w:rsidRPr="00961BCB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がつ</w:t>
            </w:r>
          </w:rt>
          <w:rubyBase>
            <w:r w:rsidR="00607663"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t>月</w:t>
            </w:r>
          </w:rubyBase>
        </w:ruby>
      </w:r>
      <w:r w:rsidRPr="00961BCB">
        <w:rPr>
          <w:rFonts w:ascii="HG丸ｺﾞｼｯｸM-PRO" w:eastAsia="HG丸ｺﾞｼｯｸM-PRO" w:hAnsi="HG丸ｺﾞｼｯｸM-PRO" w:hint="eastAsia"/>
          <w:sz w:val="20"/>
          <w:szCs w:val="20"/>
        </w:rPr>
        <w:t xml:space="preserve">　　　　</w:t>
      </w:r>
      <w:r w:rsidRPr="00961BCB">
        <w:rPr>
          <w:rFonts w:ascii="HG丸ｺﾞｼｯｸM-PRO" w:eastAsia="HG丸ｺﾞｼｯｸM-PRO" w:hAnsi="HG丸ｺﾞｼｯｸM-PRO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607663" w:rsidRPr="00961BCB">
              <w:rPr>
                <w:rFonts w:ascii="HG丸ｺﾞｼｯｸM-PRO" w:eastAsia="HG丸ｺﾞｼｯｸM-PRO" w:hAnsi="HG丸ｺﾞｼｯｸM-PRO"/>
                <w:sz w:val="10"/>
                <w:szCs w:val="20"/>
              </w:rPr>
              <w:t>ひ</w:t>
            </w:r>
          </w:rt>
          <w:rubyBase>
            <w:r w:rsidR="00607663"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t>日</w:t>
            </w:r>
          </w:rubyBase>
        </w:ruby>
      </w:r>
      <w:r w:rsidRPr="00961BCB">
        <w:rPr>
          <w:rFonts w:ascii="HG丸ｺﾞｼｯｸM-PRO" w:eastAsia="HG丸ｺﾞｼｯｸM-PRO" w:hAnsi="HG丸ｺﾞｼｯｸM-PRO" w:hint="eastAsia"/>
          <w:sz w:val="20"/>
          <w:szCs w:val="20"/>
        </w:rPr>
        <w:t>）</w:t>
      </w:r>
    </w:p>
    <w:tbl>
      <w:tblPr>
        <w:tblW w:w="10344" w:type="dxa"/>
        <w:tblInd w:w="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843"/>
        <w:gridCol w:w="570"/>
        <w:gridCol w:w="851"/>
        <w:gridCol w:w="142"/>
        <w:gridCol w:w="850"/>
        <w:gridCol w:w="851"/>
        <w:gridCol w:w="283"/>
        <w:gridCol w:w="709"/>
        <w:gridCol w:w="268"/>
        <w:gridCol w:w="866"/>
        <w:gridCol w:w="283"/>
        <w:gridCol w:w="567"/>
        <w:gridCol w:w="138"/>
        <w:gridCol w:w="2113"/>
        <w:gridCol w:w="1010"/>
      </w:tblGrid>
      <w:tr w:rsidR="00607663" w:rsidRPr="00961BCB" w:rsidTr="00943D14">
        <w:trPr>
          <w:trHeight w:val="345"/>
        </w:trPr>
        <w:tc>
          <w:tcPr>
            <w:tcW w:w="843" w:type="dxa"/>
            <w:vMerge w:val="restart"/>
          </w:tcPr>
          <w:p w:rsidR="00607663" w:rsidRPr="00B25343" w:rsidRDefault="00607663" w:rsidP="00943D14">
            <w:pPr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B25343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607663" w:rsidRPr="00B25343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なまえ</w:t>
                  </w:r>
                </w:rt>
                <w:rubyBase>
                  <w:r w:rsidR="00607663" w:rsidRPr="00B25343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名前</w:t>
                  </w:r>
                </w:rubyBase>
              </w:ruby>
            </w:r>
          </w:p>
        </w:tc>
        <w:tc>
          <w:tcPr>
            <w:tcW w:w="6240" w:type="dxa"/>
            <w:gridSpan w:val="11"/>
            <w:vMerge w:val="restart"/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sz w:val="16"/>
                <w:szCs w:val="16"/>
              </w:rPr>
            </w:pPr>
            <w:r w:rsidRPr="00961BCB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ふりがな</w:t>
            </w:r>
          </w:p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3"/>
          </w:tcPr>
          <w:p w:rsidR="00607663" w:rsidRPr="00961BCB" w:rsidRDefault="00607663" w:rsidP="00943D14">
            <w:pPr>
              <w:ind w:left="66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 w:hint="eastAsia"/>
                      <w:sz w:val="10"/>
                      <w:szCs w:val="20"/>
                    </w:rPr>
                    <w:t>おとこ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男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・　</w:t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 w:hint="eastAsia"/>
                      <w:sz w:val="10"/>
                      <w:szCs w:val="20"/>
                    </w:rPr>
                    <w:t>おんな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女</w:t>
                  </w:r>
                </w:rubyBase>
              </w:ruby>
            </w:r>
          </w:p>
        </w:tc>
      </w:tr>
      <w:tr w:rsidR="00607663" w:rsidRPr="00961BCB" w:rsidTr="00943D14">
        <w:trPr>
          <w:trHeight w:val="372"/>
        </w:trPr>
        <w:tc>
          <w:tcPr>
            <w:tcW w:w="843" w:type="dxa"/>
            <w:vMerge/>
          </w:tcPr>
          <w:p w:rsidR="00607663" w:rsidRPr="00961BCB" w:rsidRDefault="00607663" w:rsidP="00943D14">
            <w:pPr>
              <w:jc w:val="center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  <w:tc>
          <w:tcPr>
            <w:tcW w:w="6240" w:type="dxa"/>
            <w:gridSpan w:val="11"/>
            <w:vMerge/>
          </w:tcPr>
          <w:p w:rsidR="00607663" w:rsidRPr="00961BCB" w:rsidRDefault="00607663" w:rsidP="00943D14">
            <w:pPr>
              <w:ind w:left="5736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  <w:tc>
          <w:tcPr>
            <w:tcW w:w="3261" w:type="dxa"/>
            <w:gridSpan w:val="3"/>
          </w:tcPr>
          <w:p w:rsidR="00607663" w:rsidRPr="00961BCB" w:rsidRDefault="00607663" w:rsidP="00943D14">
            <w:pPr>
              <w:ind w:left="66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 w:hint="eastAsia"/>
                      <w:sz w:val="10"/>
                      <w:szCs w:val="20"/>
                    </w:rPr>
                    <w:t>せいねん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生年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 w:hint="eastAsia"/>
                      <w:sz w:val="10"/>
                      <w:szCs w:val="20"/>
                    </w:rPr>
                    <w:t>がっぴ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月日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：　　</w:t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t>年</w:t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　</w:t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t>月</w:t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　</w:t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t>日</w:t>
            </w:r>
          </w:p>
        </w:tc>
      </w:tr>
      <w:tr w:rsidR="00607663" w:rsidRPr="00961BCB" w:rsidTr="00943D14">
        <w:trPr>
          <w:trHeight w:val="300"/>
        </w:trPr>
        <w:tc>
          <w:tcPr>
            <w:tcW w:w="843" w:type="dxa"/>
            <w:vMerge w:val="restart"/>
          </w:tcPr>
          <w:p w:rsidR="00607663" w:rsidRDefault="00607663" w:rsidP="00943D14">
            <w:pPr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  <w:p w:rsidR="00607663" w:rsidRPr="00B25343" w:rsidRDefault="00607663" w:rsidP="00943D14">
            <w:pPr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 w:hint="eastAsia"/>
                      <w:sz w:val="10"/>
                      <w:szCs w:val="20"/>
                    </w:rPr>
                    <w:t>じゅうしょ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住所</w:t>
                  </w:r>
                </w:rubyBase>
              </w:ruby>
            </w:r>
          </w:p>
        </w:tc>
        <w:tc>
          <w:tcPr>
            <w:tcW w:w="6240" w:type="dxa"/>
            <w:gridSpan w:val="11"/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じたく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自宅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（</w:t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どうきょ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同居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</w:t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ひとり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一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t>人</w:t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ぐ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暮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らし）・</w:t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t>グループホーム</w:t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・その</w:t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8"/>
                  <w:hpsRaise w:val="14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た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他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（　　　　）</w:t>
            </w:r>
          </w:p>
        </w:tc>
        <w:tc>
          <w:tcPr>
            <w:tcW w:w="3261" w:type="dxa"/>
            <w:gridSpan w:val="3"/>
            <w:vMerge w:val="restart"/>
          </w:tcPr>
          <w:p w:rsidR="00607663" w:rsidRPr="00961BCB" w:rsidRDefault="00607663" w:rsidP="00943D14">
            <w:pPr>
              <w:ind w:left="126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 w:hint="eastAsia"/>
                      <w:sz w:val="10"/>
                      <w:szCs w:val="20"/>
                    </w:rPr>
                    <w:t>でんわ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電話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：</w:t>
            </w:r>
          </w:p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t>メール</w:t>
            </w:r>
            <w:r>
              <w:rPr>
                <w:rFonts w:ascii="HG丸ｺﾞｼｯｸM-PRO" w:eastAsia="HG丸ｺﾞｼｯｸM-PRO" w:hAnsi="HG丸ｺﾞｼｯｸM-PRO" w:hint="eastAsia"/>
                <w:b/>
                <w:sz w:val="24"/>
                <w:szCs w:val="24"/>
              </w:rPr>
              <w:t>：</w:t>
            </w:r>
          </w:p>
        </w:tc>
      </w:tr>
      <w:tr w:rsidR="00607663" w:rsidRPr="00961BCB" w:rsidTr="00943D14">
        <w:trPr>
          <w:trHeight w:val="405"/>
        </w:trPr>
        <w:tc>
          <w:tcPr>
            <w:tcW w:w="843" w:type="dxa"/>
            <w:vMerge/>
          </w:tcPr>
          <w:p w:rsidR="00607663" w:rsidRPr="00961BCB" w:rsidRDefault="00607663" w:rsidP="00943D14">
            <w:pPr>
              <w:jc w:val="center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  <w:tc>
          <w:tcPr>
            <w:tcW w:w="6240" w:type="dxa"/>
            <w:gridSpan w:val="11"/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961BCB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9"/>
                      <w:szCs w:val="18"/>
                    </w:rPr>
                    <w:t>いちのみやし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一宮市</w:t>
                  </w:r>
                </w:rubyBase>
              </w:ruby>
            </w:r>
          </w:p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3261" w:type="dxa"/>
            <w:gridSpan w:val="3"/>
            <w:vMerge/>
          </w:tcPr>
          <w:p w:rsidR="00607663" w:rsidRPr="00961BCB" w:rsidRDefault="00607663" w:rsidP="00943D14">
            <w:pPr>
              <w:ind w:left="126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</w:tr>
      <w:tr w:rsidR="00607663" w:rsidRPr="00961BCB" w:rsidTr="00943D14">
        <w:trPr>
          <w:trHeight w:val="449"/>
        </w:trPr>
        <w:tc>
          <w:tcPr>
            <w:tcW w:w="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63" w:rsidRPr="00961BCB" w:rsidRDefault="00607663" w:rsidP="00943D14">
            <w:pPr>
              <w:tabs>
                <w:tab w:val="center" w:pos="5264"/>
                <w:tab w:val="right" w:pos="10528"/>
              </w:tabs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961BCB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9"/>
                      <w:szCs w:val="18"/>
                    </w:rPr>
                    <w:t>しょうがいめい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障害名</w:t>
                  </w:r>
                </w:rubyBase>
              </w:ruby>
            </w:r>
          </w:p>
        </w:tc>
        <w:tc>
          <w:tcPr>
            <w:tcW w:w="5390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63" w:rsidRPr="00961BCB" w:rsidRDefault="00607663" w:rsidP="00943D14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63" w:rsidRPr="00961BCB" w:rsidRDefault="00607663" w:rsidP="00943D14">
            <w:pPr>
              <w:tabs>
                <w:tab w:val="center" w:pos="5264"/>
                <w:tab w:val="right" w:pos="10528"/>
              </w:tabs>
              <w:spacing w:line="276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961BCB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9"/>
                      <w:szCs w:val="18"/>
                    </w:rPr>
                    <w:t>けつえきがた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血液型</w:t>
                  </w:r>
                </w:rubyBase>
              </w:ruby>
            </w:r>
          </w:p>
        </w:tc>
        <w:tc>
          <w:tcPr>
            <w:tcW w:w="326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63" w:rsidRPr="00215DC1" w:rsidRDefault="00607663" w:rsidP="00943D14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215DC1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A　　B  　O　　AB　　RH（+・-）</w:t>
            </w:r>
          </w:p>
        </w:tc>
      </w:tr>
      <w:tr w:rsidR="00607663" w:rsidRPr="00961BCB" w:rsidTr="00943D14">
        <w:trPr>
          <w:trHeight w:val="1217"/>
        </w:trPr>
        <w:tc>
          <w:tcPr>
            <w:tcW w:w="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63" w:rsidRPr="00961BCB" w:rsidRDefault="00607663" w:rsidP="00943D14">
            <w:pPr>
              <w:tabs>
                <w:tab w:val="center" w:pos="5264"/>
                <w:tab w:val="right" w:pos="10528"/>
              </w:tabs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607663" w:rsidRPr="009A5B9B">
                    <w:rPr>
                      <w:rFonts w:ascii="HG丸ｺﾞｼｯｸM-PRO" w:eastAsia="HG丸ｺﾞｼｯｸM-PRO" w:hAnsi="HG丸ｺﾞｼｯｸM-PRO"/>
                      <w:sz w:val="9"/>
                      <w:szCs w:val="18"/>
                    </w:rPr>
                    <w:t>いりょう</w:t>
                  </w:r>
                </w:rt>
                <w:rubyBase>
                  <w:r w:rsidR="00607663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医療</w:t>
                  </w:r>
                </w:rubyBase>
              </w:ruby>
            </w:r>
          </w:p>
        </w:tc>
        <w:tc>
          <w:tcPr>
            <w:tcW w:w="9501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63" w:rsidRDefault="00607663" w:rsidP="00943D14">
            <w:pPr>
              <w:tabs>
                <w:tab w:val="center" w:pos="5264"/>
                <w:tab w:val="right" w:pos="10528"/>
              </w:tabs>
              <w:spacing w:line="360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607663" w:rsidRPr="009A5B9B">
                    <w:rPr>
                      <w:rFonts w:ascii="HG丸ｺﾞｼｯｸM-PRO" w:eastAsia="HG丸ｺﾞｼｯｸM-PRO" w:hAnsi="HG丸ｺﾞｼｯｸM-PRO"/>
                      <w:sz w:val="9"/>
                      <w:szCs w:val="18"/>
                    </w:rPr>
                    <w:t>いりょう</w:t>
                  </w:r>
                </w:rt>
                <w:rubyBase>
                  <w:r w:rsidR="00607663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医療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607663" w:rsidRPr="009A5B9B">
                    <w:rPr>
                      <w:rFonts w:ascii="HG丸ｺﾞｼｯｸM-PRO" w:eastAsia="HG丸ｺﾞｼｯｸM-PRO" w:hAnsi="HG丸ｺﾞｼｯｸM-PRO"/>
                      <w:sz w:val="9"/>
                      <w:szCs w:val="18"/>
                    </w:rPr>
                    <w:t>じょうきょう</w:t>
                  </w:r>
                </w:rt>
                <w:rubyBase>
                  <w:r w:rsidR="00607663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状況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（現在の受診状況、受診科目、頻度、主治医、どの疾患での受診）</w:t>
            </w:r>
          </w:p>
          <w:p w:rsidR="00607663" w:rsidRPr="00961BCB" w:rsidRDefault="00607663" w:rsidP="00943D14">
            <w:pPr>
              <w:tabs>
                <w:tab w:val="center" w:pos="5264"/>
                <w:tab w:val="right" w:pos="10528"/>
              </w:tabs>
              <w:spacing w:line="360" w:lineRule="auto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</w:tr>
      <w:tr w:rsidR="00607663" w:rsidRPr="00961BCB" w:rsidTr="00943D14">
        <w:trPr>
          <w:trHeight w:val="516"/>
        </w:trPr>
        <w:tc>
          <w:tcPr>
            <w:tcW w:w="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63" w:rsidRPr="00961BCB" w:rsidRDefault="00607663" w:rsidP="00943D14">
            <w:pPr>
              <w:tabs>
                <w:tab w:val="center" w:pos="5264"/>
                <w:tab w:val="right" w:pos="10528"/>
              </w:tabs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 w:hint="eastAsia"/>
                      <w:sz w:val="10"/>
                      <w:szCs w:val="20"/>
                    </w:rPr>
                    <w:t>くすり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薬</w:t>
                  </w:r>
                </w:rubyBase>
              </w:ruby>
            </w:r>
          </w:p>
        </w:tc>
        <w:tc>
          <w:tcPr>
            <w:tcW w:w="9501" w:type="dxa"/>
            <w:gridSpan w:val="1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63" w:rsidRPr="00961BCB" w:rsidRDefault="00607663" w:rsidP="00943D14">
            <w:pPr>
              <w:tabs>
                <w:tab w:val="center" w:pos="5264"/>
                <w:tab w:val="right" w:pos="10528"/>
              </w:tabs>
              <w:adjustRightInd w:val="0"/>
              <w:snapToGrid w:val="0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02444F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なし・あり→</w:t>
            </w:r>
            <w:r w:rsidRPr="0002444F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607663" w:rsidRPr="0002444F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しょほう</w:t>
                  </w:r>
                </w:rt>
                <w:rubyBase>
                  <w:r w:rsidR="00607663" w:rsidRPr="0002444F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処方</w:t>
                  </w:r>
                </w:rubyBase>
              </w:ruby>
            </w:r>
            <w:r w:rsidRPr="0002444F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0"/>
                  <w:lid w:val="ja-JP"/>
                </w:rubyPr>
                <w:rt>
                  <w:r w:rsidR="00607663" w:rsidRPr="0002444F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やく</w:t>
                  </w:r>
                </w:rt>
                <w:rubyBase>
                  <w:r w:rsidR="00607663" w:rsidRPr="0002444F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薬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［</w:t>
            </w:r>
            <w:r w:rsidRPr="00961BC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　　　　　　　　　　　　　　　　　　　　　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</w:t>
            </w:r>
            <w:r w:rsidRPr="00961BC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]</w:t>
            </w:r>
          </w:p>
        </w:tc>
      </w:tr>
      <w:tr w:rsidR="00607663" w:rsidRPr="00961BCB" w:rsidTr="00943D14">
        <w:trPr>
          <w:trHeight w:val="276"/>
        </w:trPr>
        <w:tc>
          <w:tcPr>
            <w:tcW w:w="10344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:rsidR="00607663" w:rsidRPr="00961BCB" w:rsidRDefault="00607663" w:rsidP="00943D14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</w:p>
        </w:tc>
      </w:tr>
      <w:tr w:rsidR="00607663" w:rsidRPr="00961BCB" w:rsidTr="00943D14">
        <w:trPr>
          <w:trHeight w:val="285"/>
        </w:trPr>
        <w:tc>
          <w:tcPr>
            <w:tcW w:w="10344" w:type="dxa"/>
            <w:gridSpan w:val="15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607663" w:rsidRPr="00F03DDE" w:rsidRDefault="00607663" w:rsidP="00943D14">
            <w:pPr>
              <w:tabs>
                <w:tab w:val="center" w:pos="5264"/>
                <w:tab w:val="right" w:pos="10528"/>
              </w:tabs>
              <w:ind w:firstLineChars="100" w:firstLine="201"/>
              <w:jc w:val="center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F03DDE"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607663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かぞく</w:t>
                  </w:r>
                </w:rt>
                <w:rubyBase>
                  <w:r w:rsidR="00607663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家族</w:t>
                  </w:r>
                </w:rubyBase>
              </w:ruby>
            </w:r>
            <w:r w:rsidRPr="00F03DDE"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607663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こうせい</w:t>
                  </w:r>
                </w:rt>
                <w:rubyBase>
                  <w:r w:rsidR="00607663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構成</w:t>
                  </w:r>
                </w:rubyBase>
              </w:ruby>
            </w:r>
          </w:p>
        </w:tc>
      </w:tr>
      <w:tr w:rsidR="00607663" w:rsidRPr="00961BCB" w:rsidTr="00943D14">
        <w:trPr>
          <w:trHeight w:val="270"/>
        </w:trPr>
        <w:tc>
          <w:tcPr>
            <w:tcW w:w="2406" w:type="dxa"/>
            <w:gridSpan w:val="4"/>
          </w:tcPr>
          <w:p w:rsidR="00607663" w:rsidRPr="00961BCB" w:rsidRDefault="00607663" w:rsidP="00943D14">
            <w:pPr>
              <w:tabs>
                <w:tab w:val="center" w:pos="5264"/>
                <w:tab w:val="right" w:pos="10528"/>
              </w:tabs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961BCB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9"/>
                      <w:szCs w:val="18"/>
                    </w:rPr>
                    <w:t>しめい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氏名</w:t>
                  </w:r>
                </w:rubyBase>
              </w:ruby>
            </w:r>
          </w:p>
        </w:tc>
        <w:tc>
          <w:tcPr>
            <w:tcW w:w="850" w:type="dxa"/>
          </w:tcPr>
          <w:p w:rsidR="00607663" w:rsidRPr="00961BCB" w:rsidRDefault="00607663" w:rsidP="00943D14">
            <w:pPr>
              <w:tabs>
                <w:tab w:val="center" w:pos="5264"/>
                <w:tab w:val="right" w:pos="10528"/>
              </w:tabs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961BCB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9"/>
                      <w:szCs w:val="18"/>
                    </w:rPr>
                    <w:t>つづきがら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続柄</w:t>
                  </w:r>
                </w:rubyBase>
              </w:ruby>
            </w:r>
          </w:p>
        </w:tc>
        <w:tc>
          <w:tcPr>
            <w:tcW w:w="1134" w:type="dxa"/>
            <w:gridSpan w:val="2"/>
          </w:tcPr>
          <w:p w:rsidR="00607663" w:rsidRPr="00961BCB" w:rsidRDefault="00607663" w:rsidP="00943D14">
            <w:pPr>
              <w:tabs>
                <w:tab w:val="center" w:pos="5264"/>
                <w:tab w:val="right" w:pos="10528"/>
              </w:tabs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961BCB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9"/>
                      <w:szCs w:val="18"/>
                    </w:rPr>
                    <w:t>せいねん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生年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9"/>
                      <w:szCs w:val="18"/>
                    </w:rPr>
                    <w:t>がっぴ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月日</w:t>
                  </w:r>
                </w:rubyBase>
              </w:ruby>
            </w:r>
          </w:p>
        </w:tc>
        <w:tc>
          <w:tcPr>
            <w:tcW w:w="4944" w:type="dxa"/>
            <w:gridSpan w:val="7"/>
          </w:tcPr>
          <w:p w:rsidR="00607663" w:rsidRPr="00961BCB" w:rsidRDefault="00607663" w:rsidP="00943D14">
            <w:pPr>
              <w:tabs>
                <w:tab w:val="center" w:pos="5264"/>
                <w:tab w:val="right" w:pos="10528"/>
              </w:tabs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607663" w:rsidRPr="00AE704B">
                    <w:rPr>
                      <w:rFonts w:ascii="HG丸ｺﾞｼｯｸM-PRO" w:eastAsia="HG丸ｺﾞｼｯｸM-PRO" w:hAnsi="HG丸ｺﾞｼｯｸM-PRO"/>
                      <w:sz w:val="9"/>
                      <w:szCs w:val="18"/>
                    </w:rPr>
                    <w:t>れんらくさき</w:t>
                  </w:r>
                </w:rt>
                <w:rubyBase>
                  <w:r w:rsidR="00607663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連絡先</w:t>
                  </w:r>
                </w:rubyBase>
              </w:ruby>
            </w:r>
          </w:p>
        </w:tc>
        <w:tc>
          <w:tcPr>
            <w:tcW w:w="1010" w:type="dxa"/>
            <w:tcBorders>
              <w:top w:val="single" w:sz="4" w:space="0" w:color="auto"/>
            </w:tcBorders>
          </w:tcPr>
          <w:p w:rsidR="00607663" w:rsidRPr="00961BCB" w:rsidRDefault="00607663" w:rsidP="00943D14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</w:tr>
      <w:tr w:rsidR="00607663" w:rsidRPr="00961BCB" w:rsidTr="00943D14">
        <w:trPr>
          <w:trHeight w:val="366"/>
        </w:trPr>
        <w:tc>
          <w:tcPr>
            <w:tcW w:w="2406" w:type="dxa"/>
            <w:gridSpan w:val="4"/>
          </w:tcPr>
          <w:p w:rsidR="00607663" w:rsidRPr="00961BCB" w:rsidRDefault="00607663" w:rsidP="00943D14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850" w:type="dxa"/>
          </w:tcPr>
          <w:p w:rsidR="00607663" w:rsidRPr="00961BCB" w:rsidRDefault="00607663" w:rsidP="00943D14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07663" w:rsidRPr="00961BCB" w:rsidRDefault="00607663" w:rsidP="00943D14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4944" w:type="dxa"/>
            <w:gridSpan w:val="7"/>
          </w:tcPr>
          <w:p w:rsidR="00607663" w:rsidRPr="00961BCB" w:rsidRDefault="00607663" w:rsidP="00943D14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  <w:tc>
          <w:tcPr>
            <w:tcW w:w="1010" w:type="dxa"/>
          </w:tcPr>
          <w:p w:rsidR="00607663" w:rsidRPr="00961BCB" w:rsidRDefault="00607663" w:rsidP="00943D14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961BCB">
              <w:rPr>
                <w:rFonts w:ascii="HG丸ｺﾞｼｯｸM-PRO" w:eastAsia="HG丸ｺﾞｼｯｸM-PRO" w:hAnsi="HG丸ｺﾞｼｯｸM-PRO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8"/>
                      <w:szCs w:val="16"/>
                    </w:rPr>
                    <w:t>どうきょ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t>同居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・</w:t>
            </w:r>
            <w:r w:rsidRPr="00961BCB">
              <w:rPr>
                <w:rFonts w:ascii="HG丸ｺﾞｼｯｸM-PRO" w:eastAsia="HG丸ｺﾞｼｯｸM-PRO" w:hAnsi="HG丸ｺﾞｼｯｸM-PRO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8"/>
                      <w:szCs w:val="16"/>
                    </w:rPr>
                    <w:t>べっきょ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t>別居</w:t>
                  </w:r>
                </w:rubyBase>
              </w:ruby>
            </w:r>
          </w:p>
        </w:tc>
      </w:tr>
      <w:tr w:rsidR="00607663" w:rsidRPr="00961BCB" w:rsidTr="00943D14">
        <w:trPr>
          <w:trHeight w:val="366"/>
        </w:trPr>
        <w:tc>
          <w:tcPr>
            <w:tcW w:w="2406" w:type="dxa"/>
            <w:gridSpan w:val="4"/>
          </w:tcPr>
          <w:p w:rsidR="00607663" w:rsidRPr="00961BCB" w:rsidRDefault="00607663" w:rsidP="00943D14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607663" w:rsidRPr="00961BCB" w:rsidRDefault="00607663" w:rsidP="00943D14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07663" w:rsidRPr="00961BCB" w:rsidRDefault="00607663" w:rsidP="00943D14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</w:p>
        </w:tc>
        <w:tc>
          <w:tcPr>
            <w:tcW w:w="4944" w:type="dxa"/>
            <w:gridSpan w:val="7"/>
          </w:tcPr>
          <w:p w:rsidR="00607663" w:rsidRPr="00961BCB" w:rsidRDefault="00607663" w:rsidP="00943D14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</w:p>
        </w:tc>
        <w:tc>
          <w:tcPr>
            <w:tcW w:w="1010" w:type="dxa"/>
          </w:tcPr>
          <w:p w:rsidR="00607663" w:rsidRPr="00961BCB" w:rsidRDefault="00607663" w:rsidP="00943D14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  <w:r w:rsidRPr="00961BCB">
              <w:rPr>
                <w:rFonts w:ascii="HG丸ｺﾞｼｯｸM-PRO" w:eastAsia="HG丸ｺﾞｼｯｸM-PRO" w:hAnsi="HG丸ｺﾞｼｯｸM-PRO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8"/>
                      <w:szCs w:val="16"/>
                    </w:rPr>
                    <w:t>どうきょ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t>同居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・</w:t>
            </w:r>
            <w:r w:rsidRPr="00961BCB">
              <w:rPr>
                <w:rFonts w:ascii="HG丸ｺﾞｼｯｸM-PRO" w:eastAsia="HG丸ｺﾞｼｯｸM-PRO" w:hAnsi="HG丸ｺﾞｼｯｸM-PRO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8"/>
                      <w:szCs w:val="16"/>
                    </w:rPr>
                    <w:t>べっきょ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t>別居</w:t>
                  </w:r>
                </w:rubyBase>
              </w:ruby>
            </w:r>
          </w:p>
        </w:tc>
      </w:tr>
      <w:tr w:rsidR="00607663" w:rsidRPr="00961BCB" w:rsidTr="00943D14">
        <w:trPr>
          <w:trHeight w:val="366"/>
        </w:trPr>
        <w:tc>
          <w:tcPr>
            <w:tcW w:w="2406" w:type="dxa"/>
            <w:gridSpan w:val="4"/>
          </w:tcPr>
          <w:p w:rsidR="00607663" w:rsidRPr="00961BCB" w:rsidRDefault="00607663" w:rsidP="00943D14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607663" w:rsidRPr="00961BCB" w:rsidRDefault="00607663" w:rsidP="00943D14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07663" w:rsidRPr="00961BCB" w:rsidRDefault="00607663" w:rsidP="00943D14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</w:p>
        </w:tc>
        <w:tc>
          <w:tcPr>
            <w:tcW w:w="4944" w:type="dxa"/>
            <w:gridSpan w:val="7"/>
          </w:tcPr>
          <w:p w:rsidR="00607663" w:rsidRPr="00961BCB" w:rsidRDefault="00607663" w:rsidP="00943D14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</w:p>
        </w:tc>
        <w:tc>
          <w:tcPr>
            <w:tcW w:w="1010" w:type="dxa"/>
          </w:tcPr>
          <w:p w:rsidR="00607663" w:rsidRPr="00961BCB" w:rsidRDefault="00607663" w:rsidP="00943D14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  <w:r w:rsidRPr="00961BCB">
              <w:rPr>
                <w:rFonts w:ascii="HG丸ｺﾞｼｯｸM-PRO" w:eastAsia="HG丸ｺﾞｼｯｸM-PRO" w:hAnsi="HG丸ｺﾞｼｯｸM-PRO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8"/>
                      <w:szCs w:val="16"/>
                    </w:rPr>
                    <w:t>どうきょ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t>同居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・</w:t>
            </w:r>
            <w:r w:rsidRPr="00961BCB">
              <w:rPr>
                <w:rFonts w:ascii="HG丸ｺﾞｼｯｸM-PRO" w:eastAsia="HG丸ｺﾞｼｯｸM-PRO" w:hAnsi="HG丸ｺﾞｼｯｸM-PRO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8"/>
                      <w:szCs w:val="16"/>
                    </w:rPr>
                    <w:t>べっきょ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t>別居</w:t>
                  </w:r>
                </w:rubyBase>
              </w:ruby>
            </w:r>
          </w:p>
        </w:tc>
      </w:tr>
      <w:tr w:rsidR="00607663" w:rsidRPr="00961BCB" w:rsidTr="00943D14">
        <w:trPr>
          <w:trHeight w:val="366"/>
        </w:trPr>
        <w:tc>
          <w:tcPr>
            <w:tcW w:w="2406" w:type="dxa"/>
            <w:gridSpan w:val="4"/>
          </w:tcPr>
          <w:p w:rsidR="00607663" w:rsidRPr="00961BCB" w:rsidRDefault="00607663" w:rsidP="00943D14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607663" w:rsidRPr="00961BCB" w:rsidRDefault="00607663" w:rsidP="00943D14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07663" w:rsidRPr="00961BCB" w:rsidRDefault="00607663" w:rsidP="00943D14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</w:p>
        </w:tc>
        <w:tc>
          <w:tcPr>
            <w:tcW w:w="4944" w:type="dxa"/>
            <w:gridSpan w:val="7"/>
          </w:tcPr>
          <w:p w:rsidR="00607663" w:rsidRPr="00961BCB" w:rsidRDefault="00607663" w:rsidP="00943D14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</w:p>
        </w:tc>
        <w:tc>
          <w:tcPr>
            <w:tcW w:w="1010" w:type="dxa"/>
          </w:tcPr>
          <w:p w:rsidR="00607663" w:rsidRPr="00961BCB" w:rsidRDefault="00607663" w:rsidP="00943D14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  <w:r w:rsidRPr="00961BCB">
              <w:rPr>
                <w:rFonts w:ascii="HG丸ｺﾞｼｯｸM-PRO" w:eastAsia="HG丸ｺﾞｼｯｸM-PRO" w:hAnsi="HG丸ｺﾞｼｯｸM-PRO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8"/>
                      <w:szCs w:val="16"/>
                    </w:rPr>
                    <w:t>どうきょ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t>同居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・</w:t>
            </w:r>
            <w:r w:rsidRPr="00961BCB">
              <w:rPr>
                <w:rFonts w:ascii="HG丸ｺﾞｼｯｸM-PRO" w:eastAsia="HG丸ｺﾞｼｯｸM-PRO" w:hAnsi="HG丸ｺﾞｼｯｸM-PRO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8"/>
                      <w:szCs w:val="16"/>
                    </w:rPr>
                    <w:t>べっきょ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t>別居</w:t>
                  </w:r>
                </w:rubyBase>
              </w:ruby>
            </w:r>
          </w:p>
        </w:tc>
      </w:tr>
      <w:tr w:rsidR="00607663" w:rsidRPr="00961BCB" w:rsidTr="00943D14">
        <w:trPr>
          <w:trHeight w:val="366"/>
        </w:trPr>
        <w:tc>
          <w:tcPr>
            <w:tcW w:w="2406" w:type="dxa"/>
            <w:gridSpan w:val="4"/>
          </w:tcPr>
          <w:p w:rsidR="00607663" w:rsidRPr="00961BCB" w:rsidRDefault="00607663" w:rsidP="00943D14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607663" w:rsidRPr="00961BCB" w:rsidRDefault="00607663" w:rsidP="00943D14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07663" w:rsidRPr="00961BCB" w:rsidRDefault="00607663" w:rsidP="00943D14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</w:p>
        </w:tc>
        <w:tc>
          <w:tcPr>
            <w:tcW w:w="4944" w:type="dxa"/>
            <w:gridSpan w:val="7"/>
          </w:tcPr>
          <w:p w:rsidR="00607663" w:rsidRPr="00961BCB" w:rsidRDefault="00607663" w:rsidP="00943D14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</w:p>
        </w:tc>
        <w:tc>
          <w:tcPr>
            <w:tcW w:w="1010" w:type="dxa"/>
          </w:tcPr>
          <w:p w:rsidR="00607663" w:rsidRPr="00961BCB" w:rsidRDefault="00607663" w:rsidP="00943D14">
            <w:pPr>
              <w:tabs>
                <w:tab w:val="center" w:pos="5264"/>
                <w:tab w:val="right" w:pos="10528"/>
              </w:tabs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  <w:r w:rsidRPr="00961BCB">
              <w:rPr>
                <w:rFonts w:ascii="HG丸ｺﾞｼｯｸM-PRO" w:eastAsia="HG丸ｺﾞｼｯｸM-PRO" w:hAnsi="HG丸ｺﾞｼｯｸM-PRO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8"/>
                      <w:szCs w:val="16"/>
                    </w:rPr>
                    <w:t>どうきょ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t>同居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・</w:t>
            </w:r>
            <w:r w:rsidRPr="00961BCB">
              <w:rPr>
                <w:rFonts w:ascii="HG丸ｺﾞｼｯｸM-PRO" w:eastAsia="HG丸ｺﾞｼｯｸM-PRO" w:hAnsi="HG丸ｺﾞｼｯｸM-PRO"/>
                <w:sz w:val="16"/>
                <w:szCs w:val="16"/>
              </w:rPr>
              <w:ruby>
                <w:rubyPr>
                  <w:rubyAlign w:val="distributeSpace"/>
                  <w:hps w:val="8"/>
                  <w:hpsRaise w:val="14"/>
                  <w:hpsBaseText w:val="16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8"/>
                      <w:szCs w:val="16"/>
                    </w:rPr>
                    <w:t>べっきょ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t>別居</w:t>
                  </w:r>
                </w:rubyBase>
              </w:ruby>
            </w:r>
          </w:p>
        </w:tc>
      </w:tr>
      <w:tr w:rsidR="00607663" w:rsidRPr="00961BCB" w:rsidTr="00943D14">
        <w:trPr>
          <w:trHeight w:val="262"/>
        </w:trPr>
        <w:tc>
          <w:tcPr>
            <w:tcW w:w="10344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607663" w:rsidRPr="00961BCB" w:rsidTr="00943D14">
        <w:trPr>
          <w:trHeight w:val="20"/>
        </w:trPr>
        <w:tc>
          <w:tcPr>
            <w:tcW w:w="10344" w:type="dxa"/>
            <w:gridSpan w:val="15"/>
            <w:tcBorders>
              <w:left w:val="single" w:sz="4" w:space="0" w:color="auto"/>
              <w:right w:val="single" w:sz="4" w:space="0" w:color="auto"/>
            </w:tcBorders>
          </w:tcPr>
          <w:p w:rsidR="00607663" w:rsidRPr="00F03DDE" w:rsidRDefault="00607663" w:rsidP="00943D14">
            <w:pPr>
              <w:jc w:val="center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F03DDE"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607663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にちじょう</w:t>
                  </w:r>
                </w:rt>
                <w:rubyBase>
                  <w:r w:rsidR="00607663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日常</w:t>
                  </w:r>
                </w:rubyBase>
              </w:ruby>
            </w:r>
            <w:r w:rsidRPr="00F03DDE"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607663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せいかつ</w:t>
                  </w:r>
                </w:rt>
                <w:rubyBase>
                  <w:r w:rsidR="00607663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生活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のこと・</w:t>
            </w:r>
            <w:r w:rsidRPr="00F03DDE"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607663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ひなんじょ</w:t>
                  </w:r>
                </w:rt>
                <w:rubyBase>
                  <w:r w:rsidR="00607663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避難所</w:t>
                  </w:r>
                </w:rubyBase>
              </w:ruby>
            </w:r>
            <w:r w:rsidRPr="00F03DDE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で</w:t>
            </w:r>
            <w:r w:rsidRPr="00F03DDE"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607663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き</w:t>
                  </w:r>
                </w:rt>
                <w:rubyBase>
                  <w:r w:rsidR="00607663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気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をつけてほしいこと</w:t>
            </w:r>
            <w:r w:rsidRPr="00F03DDE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（</w:t>
            </w:r>
            <w:r w:rsidRPr="00F03DDE"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607663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がいとう</w:t>
                  </w:r>
                </w:rt>
                <w:rubyBase>
                  <w:r w:rsidR="00607663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該当</w:t>
                  </w:r>
                </w:rubyBase>
              </w:ruby>
            </w:r>
            <w:r w:rsidRPr="00F03DDE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する</w:t>
            </w:r>
            <w:r w:rsidRPr="00F03DDE"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607663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こうもく</w:t>
                  </w:r>
                </w:rt>
                <w:rubyBase>
                  <w:r w:rsidR="00607663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項目</w:t>
                  </w:r>
                </w:rubyBase>
              </w:ruby>
            </w:r>
            <w:r w:rsidRPr="00F03DDE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に〇</w:t>
            </w:r>
            <w:r w:rsidRPr="00F03DDE"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607663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しるし</w:t>
                  </w:r>
                </w:rt>
                <w:rubyBase>
                  <w:r w:rsidR="00607663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印</w:t>
                  </w:r>
                </w:rubyBase>
              </w:ruby>
            </w:r>
            <w:r w:rsidRPr="00F03DDE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や</w:t>
            </w:r>
            <w:r w:rsidRPr="00F03DDE"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ruby>
                <w:rubyPr>
                  <w:rubyAlign w:val="distributeSpace"/>
                  <w:hps w:val="9"/>
                  <w:hpsRaise w:val="16"/>
                  <w:hpsBaseText w:val="20"/>
                  <w:lid w:val="ja-JP"/>
                </w:rubyPr>
                <w:rt>
                  <w:r w:rsidR="00607663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きにゅう</w:t>
                  </w:r>
                </w:rt>
                <w:rubyBase>
                  <w:r w:rsidR="00607663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記入</w:t>
                  </w:r>
                </w:rubyBase>
              </w:ruby>
            </w:r>
            <w:r w:rsidRPr="00F03DDE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をしましょう）</w:t>
            </w:r>
          </w:p>
        </w:tc>
      </w:tr>
      <w:tr w:rsidR="00607663" w:rsidRPr="00961BCB" w:rsidTr="00943D14">
        <w:trPr>
          <w:trHeight w:val="20"/>
        </w:trPr>
        <w:tc>
          <w:tcPr>
            <w:tcW w:w="1413" w:type="dxa"/>
            <w:gridSpan w:val="2"/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:rsidR="00607663" w:rsidRPr="008A3BB8" w:rsidRDefault="00607663" w:rsidP="00943D14">
            <w:pPr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040B6E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0"/>
                    </w:rPr>
                    <w:t>ぜん</w:t>
                  </w:r>
                </w:rt>
                <w:rubyBase>
                  <w:r w:rsidR="00607663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全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0"/>
                    </w:rPr>
                    <w:t>かいじょ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介助</w:t>
                  </w:r>
                </w:rubyBase>
              </w:ruby>
            </w:r>
          </w:p>
        </w:tc>
        <w:tc>
          <w:tcPr>
            <w:tcW w:w="992" w:type="dxa"/>
            <w:gridSpan w:val="2"/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  <w:r w:rsidRPr="00961BCB"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b/>
                      <w:sz w:val="9"/>
                      <w:szCs w:val="18"/>
                    </w:rPr>
                    <w:t>いちぶ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b/>
                      <w:sz w:val="18"/>
                      <w:szCs w:val="18"/>
                    </w:rPr>
                    <w:t>一部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b/>
                      <w:sz w:val="9"/>
                      <w:szCs w:val="18"/>
                    </w:rPr>
                    <w:t>かいじょ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b/>
                      <w:sz w:val="18"/>
                      <w:szCs w:val="18"/>
                    </w:rPr>
                    <w:t>介助</w:t>
                  </w:r>
                </w:rubyBase>
              </w:ruby>
            </w:r>
          </w:p>
        </w:tc>
        <w:tc>
          <w:tcPr>
            <w:tcW w:w="851" w:type="dxa"/>
          </w:tcPr>
          <w:p w:rsidR="00607663" w:rsidRPr="00961BCB" w:rsidRDefault="00607663" w:rsidP="00943D14">
            <w:pPr>
              <w:ind w:left="93"/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</w:pPr>
            <w:r w:rsidRPr="00961BCB">
              <w:rPr>
                <w:rFonts w:ascii="HG丸ｺﾞｼｯｸM-PRO" w:eastAsia="HG丸ｺﾞｼｯｸM-PRO" w:hAnsi="HG丸ｺﾞｼｯｸM-PRO"/>
                <w:b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b/>
                      <w:sz w:val="9"/>
                      <w:szCs w:val="18"/>
                    </w:rPr>
                    <w:t>じりつ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b/>
                      <w:sz w:val="18"/>
                      <w:szCs w:val="18"/>
                    </w:rPr>
                    <w:t>自立</w:t>
                  </w:r>
                </w:rubyBase>
              </w:ruby>
            </w:r>
          </w:p>
        </w:tc>
        <w:tc>
          <w:tcPr>
            <w:tcW w:w="6237" w:type="dxa"/>
            <w:gridSpan w:val="9"/>
          </w:tcPr>
          <w:p w:rsidR="00607663" w:rsidRPr="00961BCB" w:rsidRDefault="00607663" w:rsidP="00943D14">
            <w:pPr>
              <w:jc w:val="center"/>
              <w:rPr>
                <w:rFonts w:ascii="HG丸ｺﾞｼｯｸM-PRO" w:eastAsia="HG丸ｺﾞｼｯｸM-PRO" w:hAnsi="HG丸ｺﾞｼｯｸM-PRO"/>
                <w:b/>
                <w:szCs w:val="21"/>
              </w:rPr>
            </w:pPr>
            <w:r w:rsidRPr="00961BCB">
              <w:rPr>
                <w:rFonts w:ascii="HG丸ｺﾞｼｯｸM-PRO" w:eastAsia="HG丸ｺﾞｼｯｸM-PRO" w:hAnsi="HG丸ｺﾞｼｯｸM-PRO"/>
                <w:b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1"/>
                    </w:rPr>
                    <w:t>りゅういてん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b/>
                      <w:szCs w:val="21"/>
                    </w:rPr>
                    <w:t>留意点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（</w:t>
            </w:r>
            <w:r w:rsidRPr="00961BCB">
              <w:rPr>
                <w:rFonts w:ascii="HG丸ｺﾞｼｯｸM-PRO" w:eastAsia="HG丸ｺﾞｼｯｸM-PRO" w:hAnsi="HG丸ｺﾞｼｯｸM-PRO"/>
                <w:b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1"/>
                    </w:rPr>
                    <w:t>き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b/>
                      <w:szCs w:val="21"/>
                    </w:rPr>
                    <w:t>気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b/>
                <w:szCs w:val="21"/>
              </w:rPr>
              <w:t>をつけてほしいこと）</w:t>
            </w:r>
          </w:p>
        </w:tc>
      </w:tr>
      <w:tr w:rsidR="00607663" w:rsidRPr="00961BCB" w:rsidTr="00943D14">
        <w:trPr>
          <w:trHeight w:val="397"/>
        </w:trPr>
        <w:tc>
          <w:tcPr>
            <w:tcW w:w="1413" w:type="dxa"/>
            <w:gridSpan w:val="2"/>
          </w:tcPr>
          <w:p w:rsidR="00607663" w:rsidRPr="008A3BB8" w:rsidRDefault="00607663" w:rsidP="00943D14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8A3BB8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607663" w:rsidRPr="008A3BB8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しょくじ</w:t>
                  </w:r>
                </w:rt>
                <w:rubyBase>
                  <w:r w:rsidR="00607663" w:rsidRPr="008A3BB8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食事</w:t>
                  </w:r>
                </w:rubyBase>
              </w:ruby>
            </w:r>
          </w:p>
        </w:tc>
        <w:tc>
          <w:tcPr>
            <w:tcW w:w="851" w:type="dxa"/>
          </w:tcPr>
          <w:p w:rsidR="00607663" w:rsidRPr="00961BCB" w:rsidRDefault="00607663" w:rsidP="00943D14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07663" w:rsidRPr="00961BCB" w:rsidRDefault="00607663" w:rsidP="00943D14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607663" w:rsidRPr="00961BCB" w:rsidRDefault="00607663" w:rsidP="00943D14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  <w:tc>
          <w:tcPr>
            <w:tcW w:w="6237" w:type="dxa"/>
            <w:gridSpan w:val="9"/>
            <w:tcBorders>
              <w:right w:val="single" w:sz="4" w:space="0" w:color="auto"/>
            </w:tcBorders>
          </w:tcPr>
          <w:p w:rsidR="00607663" w:rsidRPr="007B73D0" w:rsidRDefault="00607663" w:rsidP="00943D14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7B73D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□</w:t>
            </w:r>
            <w:r w:rsidRPr="007B73D0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7B73D0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かしょく</w:t>
                  </w:r>
                </w:rt>
                <w:rubyBase>
                  <w:r w:rsidR="00607663" w:rsidRPr="007B73D0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過食</w:t>
                  </w:r>
                </w:rubyBase>
              </w:ruby>
            </w:r>
            <w:r w:rsidRPr="007B73D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□</w:t>
            </w:r>
            <w:r w:rsidRPr="007B73D0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7B73D0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きょしょく</w:t>
                  </w:r>
                </w:rt>
                <w:rubyBase>
                  <w:r w:rsidR="00607663" w:rsidRPr="007B73D0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拒食</w:t>
                  </w:r>
                </w:rubyBase>
              </w:ruby>
            </w:r>
            <w:r w:rsidRPr="007B73D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□</w:t>
            </w:r>
            <w:r w:rsidRPr="007B73D0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7B73D0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へんしょく</w:t>
                  </w:r>
                </w:rt>
                <w:rubyBase>
                  <w:r w:rsidR="00607663" w:rsidRPr="007B73D0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偏食</w:t>
                  </w:r>
                </w:rubyBase>
              </w:ruby>
            </w:r>
            <w:r w:rsidRPr="007B73D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□</w:t>
            </w:r>
            <w:r w:rsidRPr="007B73D0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7B73D0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いしょく</w:t>
                  </w:r>
                </w:rt>
                <w:rubyBase>
                  <w:r w:rsidR="00607663" w:rsidRPr="007B73D0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異食</w:t>
                  </w:r>
                </w:rubyBase>
              </w:ruby>
            </w:r>
            <w:r w:rsidRPr="007B73D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□</w:t>
            </w:r>
            <w:r w:rsidRPr="007B73D0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7B73D0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たいんすい</w:t>
                  </w:r>
                </w:rt>
                <w:rubyBase>
                  <w:r w:rsidR="00607663" w:rsidRPr="007B73D0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多飲水</w:t>
                  </w:r>
                </w:rubyBase>
              </w:ruby>
            </w:r>
          </w:p>
          <w:p w:rsidR="00607663" w:rsidRPr="007B73D0" w:rsidRDefault="00607663" w:rsidP="00943D14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7B73D0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□その他（　　　　　　　　　　　　　　　　　　　　　　　　　）</w:t>
            </w:r>
          </w:p>
        </w:tc>
      </w:tr>
      <w:tr w:rsidR="00607663" w:rsidRPr="00961BCB" w:rsidTr="00943D14">
        <w:trPr>
          <w:trHeight w:val="397"/>
        </w:trPr>
        <w:tc>
          <w:tcPr>
            <w:tcW w:w="1413" w:type="dxa"/>
            <w:gridSpan w:val="2"/>
          </w:tcPr>
          <w:p w:rsidR="00607663" w:rsidRPr="008A3BB8" w:rsidRDefault="00607663" w:rsidP="00943D14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8A3BB8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607663" w:rsidRPr="008A3BB8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はいせつ</w:t>
                  </w:r>
                </w:rt>
                <w:rubyBase>
                  <w:r w:rsidR="00607663" w:rsidRPr="008A3BB8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排泄</w:t>
                  </w:r>
                </w:rubyBase>
              </w:ruby>
            </w:r>
          </w:p>
        </w:tc>
        <w:tc>
          <w:tcPr>
            <w:tcW w:w="851" w:type="dxa"/>
          </w:tcPr>
          <w:p w:rsidR="00607663" w:rsidRPr="00961BCB" w:rsidRDefault="00607663" w:rsidP="00943D14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07663" w:rsidRPr="00961BCB" w:rsidRDefault="00607663" w:rsidP="00943D14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607663" w:rsidRPr="00961BCB" w:rsidRDefault="00607663" w:rsidP="00943D14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  <w:tc>
          <w:tcPr>
            <w:tcW w:w="6237" w:type="dxa"/>
            <w:gridSpan w:val="9"/>
          </w:tcPr>
          <w:p w:rsidR="00607663" w:rsidRPr="00961BCB" w:rsidRDefault="00607663" w:rsidP="00943D14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</w:tr>
      <w:tr w:rsidR="00607663" w:rsidRPr="00961BCB" w:rsidTr="00943D14">
        <w:trPr>
          <w:trHeight w:val="397"/>
        </w:trPr>
        <w:tc>
          <w:tcPr>
            <w:tcW w:w="1413" w:type="dxa"/>
            <w:gridSpan w:val="2"/>
          </w:tcPr>
          <w:p w:rsidR="00607663" w:rsidRPr="008A3BB8" w:rsidRDefault="00607663" w:rsidP="00943D14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8A3BB8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607663" w:rsidRPr="008A3BB8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いるい</w:t>
                  </w:r>
                </w:rt>
                <w:rubyBase>
                  <w:r w:rsidR="00607663" w:rsidRPr="008A3BB8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衣類</w:t>
                  </w:r>
                </w:rubyBase>
              </w:ruby>
            </w:r>
            <w:r w:rsidRPr="008A3BB8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の</w:t>
            </w:r>
            <w:r w:rsidRPr="008A3BB8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607663" w:rsidRPr="008A3BB8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ちゃくだつ</w:t>
                  </w:r>
                </w:rt>
                <w:rubyBase>
                  <w:r w:rsidR="00607663" w:rsidRPr="008A3BB8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着脱</w:t>
                  </w:r>
                </w:rubyBase>
              </w:ruby>
            </w:r>
          </w:p>
        </w:tc>
        <w:tc>
          <w:tcPr>
            <w:tcW w:w="851" w:type="dxa"/>
          </w:tcPr>
          <w:p w:rsidR="00607663" w:rsidRPr="00961BCB" w:rsidRDefault="00607663" w:rsidP="00943D14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07663" w:rsidRPr="00961BCB" w:rsidRDefault="00607663" w:rsidP="00943D14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607663" w:rsidRPr="00961BCB" w:rsidRDefault="00607663" w:rsidP="00943D14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  <w:tc>
          <w:tcPr>
            <w:tcW w:w="6237" w:type="dxa"/>
            <w:gridSpan w:val="9"/>
          </w:tcPr>
          <w:p w:rsidR="00607663" w:rsidRPr="00961BCB" w:rsidRDefault="00607663" w:rsidP="00943D14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</w:tr>
      <w:tr w:rsidR="00607663" w:rsidRPr="00961BCB" w:rsidTr="00943D14">
        <w:trPr>
          <w:trHeight w:val="397"/>
        </w:trPr>
        <w:tc>
          <w:tcPr>
            <w:tcW w:w="1413" w:type="dxa"/>
            <w:gridSpan w:val="2"/>
          </w:tcPr>
          <w:p w:rsidR="00607663" w:rsidRPr="008A3BB8" w:rsidRDefault="00607663" w:rsidP="00943D14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8A3BB8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607663" w:rsidRPr="008A3BB8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いどう</w:t>
                  </w:r>
                </w:rt>
                <w:rubyBase>
                  <w:r w:rsidR="00607663" w:rsidRPr="008A3BB8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移動</w:t>
                  </w:r>
                </w:rubyBase>
              </w:ruby>
            </w:r>
          </w:p>
        </w:tc>
        <w:tc>
          <w:tcPr>
            <w:tcW w:w="851" w:type="dxa"/>
          </w:tcPr>
          <w:p w:rsidR="00607663" w:rsidRPr="00961BCB" w:rsidRDefault="00607663" w:rsidP="00943D14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07663" w:rsidRPr="00961BCB" w:rsidRDefault="00607663" w:rsidP="00943D14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607663" w:rsidRPr="00961BCB" w:rsidRDefault="00607663" w:rsidP="00943D14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  <w:tc>
          <w:tcPr>
            <w:tcW w:w="6237" w:type="dxa"/>
            <w:gridSpan w:val="9"/>
          </w:tcPr>
          <w:p w:rsidR="00607663" w:rsidRPr="00961BCB" w:rsidRDefault="00607663" w:rsidP="00943D14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</w:tr>
      <w:tr w:rsidR="00607663" w:rsidRPr="00961BCB" w:rsidTr="00943D14">
        <w:trPr>
          <w:trHeight w:val="397"/>
        </w:trPr>
        <w:tc>
          <w:tcPr>
            <w:tcW w:w="1413" w:type="dxa"/>
            <w:gridSpan w:val="2"/>
          </w:tcPr>
          <w:p w:rsidR="00607663" w:rsidRPr="008A3BB8" w:rsidRDefault="00607663" w:rsidP="00943D14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8A3BB8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0"/>
                  <w:lid w:val="ja-JP"/>
                </w:rubyPr>
                <w:rt>
                  <w:r w:rsidR="00607663" w:rsidRPr="008A3BB8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にゅうよく</w:t>
                  </w:r>
                </w:rt>
                <w:rubyBase>
                  <w:r w:rsidR="00607663" w:rsidRPr="008A3BB8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入浴</w:t>
                  </w:r>
                </w:rubyBase>
              </w:ruby>
            </w:r>
          </w:p>
        </w:tc>
        <w:tc>
          <w:tcPr>
            <w:tcW w:w="851" w:type="dxa"/>
          </w:tcPr>
          <w:p w:rsidR="00607663" w:rsidRPr="00961BCB" w:rsidRDefault="00607663" w:rsidP="00943D14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</w:tcPr>
          <w:p w:rsidR="00607663" w:rsidRPr="00961BCB" w:rsidRDefault="00607663" w:rsidP="00943D14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607663" w:rsidRPr="00961BCB" w:rsidRDefault="00607663" w:rsidP="00943D14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  <w:tc>
          <w:tcPr>
            <w:tcW w:w="6237" w:type="dxa"/>
            <w:gridSpan w:val="9"/>
          </w:tcPr>
          <w:p w:rsidR="00607663" w:rsidRPr="00961BCB" w:rsidRDefault="00607663" w:rsidP="00943D14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</w:tr>
      <w:tr w:rsidR="00607663" w:rsidRPr="00961BCB" w:rsidTr="00943D14">
        <w:trPr>
          <w:trHeight w:val="220"/>
        </w:trPr>
        <w:tc>
          <w:tcPr>
            <w:tcW w:w="10344" w:type="dxa"/>
            <w:gridSpan w:val="15"/>
            <w:tcBorders>
              <w:left w:val="nil"/>
              <w:right w:val="nil"/>
            </w:tcBorders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</w:tr>
      <w:tr w:rsidR="00607663" w:rsidRPr="00961BCB" w:rsidTr="00943D14">
        <w:trPr>
          <w:trHeight w:val="285"/>
        </w:trPr>
        <w:tc>
          <w:tcPr>
            <w:tcW w:w="10344" w:type="dxa"/>
            <w:gridSpan w:val="15"/>
            <w:tcBorders>
              <w:left w:val="single" w:sz="4" w:space="0" w:color="auto"/>
              <w:right w:val="single" w:sz="4" w:space="0" w:color="auto"/>
            </w:tcBorders>
          </w:tcPr>
          <w:p w:rsidR="00607663" w:rsidRPr="00F03DDE" w:rsidRDefault="00607663" w:rsidP="00943D14">
            <w:pPr>
              <w:jc w:val="center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F03DDE"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とくちょう</w:t>
                  </w:r>
                </w:rt>
                <w:rubyBase>
                  <w:r w:rsidR="00607663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特徴</w:t>
                  </w:r>
                </w:rubyBase>
              </w:ruby>
            </w:r>
            <w:r w:rsidRPr="00F03DDE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や</w:t>
            </w:r>
            <w:r w:rsidRPr="00F03DDE"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はいりょ</w:t>
                  </w:r>
                </w:rt>
                <w:rubyBase>
                  <w:r w:rsidR="00607663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配慮</w:t>
                  </w:r>
                </w:rubyBase>
              </w:ruby>
            </w:r>
            <w:r w:rsidRPr="00F03DDE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してほしいことを</w:t>
            </w:r>
            <w:r w:rsidRPr="00F03DDE"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き</w:t>
                  </w:r>
                </w:rt>
                <w:rubyBase>
                  <w:r w:rsidR="00607663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記</w:t>
                  </w:r>
                </w:rubyBase>
              </w:ruby>
            </w:r>
            <w:r w:rsidRPr="00F03DDE"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にゅう</w:t>
                  </w:r>
                </w:rt>
                <w:rubyBase>
                  <w:r w:rsidR="00607663" w:rsidRPr="00F03DDE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入</w:t>
                  </w:r>
                </w:rubyBase>
              </w:ruby>
            </w:r>
            <w:r w:rsidRPr="00F03DDE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しましょう</w:t>
            </w:r>
          </w:p>
        </w:tc>
      </w:tr>
      <w:tr w:rsidR="00607663" w:rsidRPr="00961BCB" w:rsidTr="00943D14">
        <w:trPr>
          <w:trHeight w:val="300"/>
        </w:trPr>
        <w:tc>
          <w:tcPr>
            <w:tcW w:w="1413" w:type="dxa"/>
            <w:gridSpan w:val="2"/>
          </w:tcPr>
          <w:p w:rsidR="00607663" w:rsidRPr="00961BCB" w:rsidRDefault="00607663" w:rsidP="00943D14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こだわり</w:t>
            </w:r>
          </w:p>
        </w:tc>
        <w:tc>
          <w:tcPr>
            <w:tcW w:w="8931" w:type="dxa"/>
            <w:gridSpan w:val="13"/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</w:tr>
      <w:tr w:rsidR="00607663" w:rsidRPr="00961BCB" w:rsidTr="00943D14">
        <w:trPr>
          <w:trHeight w:val="300"/>
        </w:trPr>
        <w:tc>
          <w:tcPr>
            <w:tcW w:w="1413" w:type="dxa"/>
            <w:gridSpan w:val="2"/>
          </w:tcPr>
          <w:p w:rsidR="00607663" w:rsidRPr="00961BCB" w:rsidRDefault="00607663" w:rsidP="00943D14">
            <w:pPr>
              <w:spacing w:line="360" w:lineRule="auto"/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す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好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きなこと</w:t>
            </w:r>
          </w:p>
        </w:tc>
        <w:tc>
          <w:tcPr>
            <w:tcW w:w="8931" w:type="dxa"/>
            <w:gridSpan w:val="13"/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</w:tr>
      <w:tr w:rsidR="00607663" w:rsidRPr="00961BCB" w:rsidTr="00943D14">
        <w:trPr>
          <w:trHeight w:val="472"/>
        </w:trPr>
        <w:tc>
          <w:tcPr>
            <w:tcW w:w="1413" w:type="dxa"/>
            <w:gridSpan w:val="2"/>
          </w:tcPr>
          <w:p w:rsidR="00607663" w:rsidRPr="00961BCB" w:rsidRDefault="00607663" w:rsidP="00943D14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きら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嫌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いなこと</w:t>
            </w:r>
          </w:p>
        </w:tc>
        <w:tc>
          <w:tcPr>
            <w:tcW w:w="8931" w:type="dxa"/>
            <w:gridSpan w:val="13"/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</w:tr>
      <w:tr w:rsidR="00607663" w:rsidRPr="00961BCB" w:rsidTr="00943D14">
        <w:trPr>
          <w:trHeight w:val="496"/>
        </w:trPr>
        <w:tc>
          <w:tcPr>
            <w:tcW w:w="1413" w:type="dxa"/>
            <w:gridSpan w:val="2"/>
          </w:tcPr>
          <w:p w:rsidR="00607663" w:rsidRPr="00961BCB" w:rsidRDefault="00607663" w:rsidP="00943D14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アレルギー</w:t>
            </w:r>
          </w:p>
        </w:tc>
        <w:tc>
          <w:tcPr>
            <w:tcW w:w="8931" w:type="dxa"/>
            <w:gridSpan w:val="13"/>
          </w:tcPr>
          <w:p w:rsidR="00607663" w:rsidRPr="00961BCB" w:rsidRDefault="00607663" w:rsidP="00943D14">
            <w:pPr>
              <w:spacing w:line="276" w:lineRule="auto"/>
              <w:ind w:left="51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なし・あり→</w:t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ないよう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内容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【　　　　　　　　　</w:t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　　　　　　　　　　　　　　　　　　　　　】</w:t>
            </w:r>
          </w:p>
        </w:tc>
      </w:tr>
      <w:tr w:rsidR="00607663" w:rsidRPr="00961BCB" w:rsidTr="00943D14">
        <w:trPr>
          <w:trHeight w:val="400"/>
        </w:trPr>
        <w:tc>
          <w:tcPr>
            <w:tcW w:w="1413" w:type="dxa"/>
            <w:gridSpan w:val="2"/>
          </w:tcPr>
          <w:p w:rsidR="00607663" w:rsidRPr="00961BCB" w:rsidRDefault="00607663" w:rsidP="00943D14">
            <w:pPr>
              <w:spacing w:line="360" w:lineRule="auto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しょくじ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食事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の</w:t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けいたい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形態</w:t>
                  </w:r>
                </w:rubyBase>
              </w:ruby>
            </w:r>
          </w:p>
        </w:tc>
        <w:tc>
          <w:tcPr>
            <w:tcW w:w="8931" w:type="dxa"/>
            <w:gridSpan w:val="13"/>
          </w:tcPr>
          <w:p w:rsidR="00607663" w:rsidRPr="00961BCB" w:rsidRDefault="00607663" w:rsidP="00943D14">
            <w:pPr>
              <w:spacing w:line="360" w:lineRule="auto"/>
              <w:ind w:left="66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□</w:t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ふつうしょく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普通食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　□</w:t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きざみ</w:t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しょく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　□</w:t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ミキサー</w:t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しょく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食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　□</w:t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その</w: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8E7B61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た</w:t>
                  </w:r>
                </w:rt>
                <w:rubyBase>
                  <w:r w:rsidR="00607663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他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（</w:t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　　</w:t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　　　　）</w:t>
            </w:r>
          </w:p>
        </w:tc>
      </w:tr>
      <w:tr w:rsidR="00607663" w:rsidRPr="00961BCB" w:rsidTr="00943D14">
        <w:trPr>
          <w:trHeight w:val="1130"/>
        </w:trPr>
        <w:tc>
          <w:tcPr>
            <w:tcW w:w="1413" w:type="dxa"/>
            <w:gridSpan w:val="2"/>
          </w:tcPr>
          <w:p w:rsidR="00607663" w:rsidRDefault="00607663" w:rsidP="00943D14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lastRenderedPageBreak/>
              <w:t>コミュニケーションに</w:t>
            </w:r>
          </w:p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ついて</w:t>
            </w:r>
          </w:p>
        </w:tc>
        <w:tc>
          <w:tcPr>
            <w:tcW w:w="8931" w:type="dxa"/>
            <w:gridSpan w:val="13"/>
          </w:tcPr>
          <w:p w:rsidR="00607663" w:rsidRDefault="00607663" w:rsidP="00943D14">
            <w:pPr>
              <w:ind w:left="66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＜</w: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8E7B61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いし</w:t>
                  </w:r>
                </w:rt>
                <w:rubyBase>
                  <w:r w:rsidR="00607663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意思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8E7B61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ひょうじ</w:t>
                  </w:r>
                </w:rt>
                <w:rubyBase>
                  <w:r w:rsidR="00607663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表示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</w: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8E7B61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いし</w:t>
                  </w:r>
                </w:rt>
                <w:rubyBase>
                  <w:r w:rsidR="00607663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意思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8E7B61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でんたつ</w:t>
                  </w:r>
                </w:rt>
                <w:rubyBase>
                  <w:r w:rsidR="00607663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伝達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＞</w:t>
            </w:r>
          </w:p>
          <w:p w:rsidR="00607663" w:rsidRPr="00402D5A" w:rsidRDefault="00607663" w:rsidP="00943D14">
            <w:pPr>
              <w:ind w:left="66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□ことばで　□</w: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8E7B61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たんご</w:t>
                  </w:r>
                </w:rt>
                <w:rubyBase>
                  <w:r w:rsidR="00607663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単語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で　□</w: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8E7B61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みぶ</w:t>
                  </w:r>
                </w:rt>
                <w:rubyBase>
                  <w:r w:rsidR="00607663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身振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り・</w: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8E7B61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てぶ</w:t>
                  </w:r>
                </w:rt>
                <w:rubyBase>
                  <w:r w:rsidR="00607663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手振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りで　□</w: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8E7B61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ひょうじょう</w:t>
                  </w:r>
                </w:rt>
                <w:rubyBase>
                  <w:r w:rsidR="00607663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表情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□</w: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8E7B61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しゅわ</w:t>
                  </w:r>
                </w:rt>
                <w:rubyBase>
                  <w:r w:rsidR="00607663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手話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□</w: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8E7B61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ひつだん</w:t>
                  </w:r>
                </w:rt>
                <w:rubyBase>
                  <w:r w:rsidR="00607663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筆談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□その</w: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8E7B61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た</w:t>
                  </w:r>
                </w:rt>
                <w:rubyBase>
                  <w:r w:rsidR="00607663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他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（　　　　）</w:t>
            </w:r>
          </w:p>
          <w:p w:rsidR="00607663" w:rsidRPr="00961BCB" w:rsidRDefault="00607663" w:rsidP="00943D14">
            <w:pPr>
              <w:ind w:left="66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＜</w: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8E7B61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もじ</w:t>
                  </w:r>
                </w:rt>
                <w:rubyBase>
                  <w:r w:rsidR="00607663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文字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＞□</w: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8E7B61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よ</w:t>
                  </w:r>
                </w:rt>
                <w:rubyBase>
                  <w:r w:rsidR="00607663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読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める　□</w: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A5B9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か</w:t>
                  </w:r>
                </w:rt>
                <w:rubyBase>
                  <w:r w:rsidR="00607663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書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ける　□どちらも</w: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A5B9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むずか</w:t>
                  </w:r>
                </w:rt>
                <w:rubyBase>
                  <w:r w:rsidR="00607663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難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しい　□その</w: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F03DDE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た</w:t>
                  </w:r>
                </w:rt>
                <w:rubyBase>
                  <w:r w:rsidR="00607663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他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（　　　　　　　　　　）</w:t>
            </w:r>
          </w:p>
        </w:tc>
      </w:tr>
      <w:tr w:rsidR="00607663" w:rsidRPr="00961BCB" w:rsidTr="00943D14">
        <w:trPr>
          <w:trHeight w:val="564"/>
        </w:trPr>
        <w:tc>
          <w:tcPr>
            <w:tcW w:w="1413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7B73D0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もんだい</w:t>
                  </w:r>
                </w:rt>
                <w:rubyBase>
                  <w:r w:rsidR="00607663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問題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となる</w:t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31722F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こうどう</w:t>
                  </w:r>
                </w:rt>
                <w:rubyBase>
                  <w:r w:rsidR="00607663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行動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31722F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とう</w:t>
                  </w:r>
                </w:rt>
                <w:rubyBase>
                  <w:r w:rsidR="00607663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等</w:t>
                  </w:r>
                </w:rubyBase>
              </w:ruby>
            </w:r>
          </w:p>
        </w:tc>
        <w:tc>
          <w:tcPr>
            <w:tcW w:w="8931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7663" w:rsidRDefault="00607663" w:rsidP="00943D14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□</w:t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じ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自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ぶん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分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の</w:t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からだ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身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体を</w:t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きず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傷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つけることがある　□</w:t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たにん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他人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を</w:t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きづ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傷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つける</w:t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ことがある　□</w:t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もの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物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を</w:t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こわ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壊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す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す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ことがある</w:t>
            </w:r>
          </w:p>
          <w:p w:rsidR="00607663" w:rsidRDefault="00607663" w:rsidP="00943D14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□</w:t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おおごえ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大声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を</w:t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だす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出す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ことがある　　□</w:t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じっとして</w:t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うご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動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かない　□</w:t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はいかい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徘徊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</w:t>
            </w:r>
          </w:p>
          <w:p w:rsidR="00607663" w:rsidRPr="007B73D0" w:rsidRDefault="00607663" w:rsidP="00943D14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□</w:t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その</w:t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た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他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（</w:t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　　　　　</w:t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　　　　　　　　　　　　　　　　　　　　　　　　　　　　　</w:t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）</w:t>
            </w:r>
          </w:p>
        </w:tc>
      </w:tr>
      <w:tr w:rsidR="00607663" w:rsidRPr="00961BCB" w:rsidTr="00943D14">
        <w:trPr>
          <w:trHeight w:val="2155"/>
        </w:trPr>
        <w:tc>
          <w:tcPr>
            <w:tcW w:w="1413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607663" w:rsidRDefault="00607663" w:rsidP="00943D14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その他</w:t>
            </w:r>
          </w:p>
        </w:tc>
        <w:tc>
          <w:tcPr>
            <w:tcW w:w="8931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7663" w:rsidRDefault="00607663" w:rsidP="00943D14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</w:tr>
      <w:tr w:rsidR="00607663" w:rsidRPr="00961BCB" w:rsidTr="00943D14">
        <w:trPr>
          <w:trHeight w:val="300"/>
        </w:trPr>
        <w:tc>
          <w:tcPr>
            <w:tcW w:w="10344" w:type="dxa"/>
            <w:gridSpan w:val="15"/>
            <w:tcBorders>
              <w:top w:val="single" w:sz="4" w:space="0" w:color="auto"/>
              <w:left w:val="nil"/>
              <w:right w:val="nil"/>
            </w:tcBorders>
          </w:tcPr>
          <w:p w:rsidR="00607663" w:rsidRPr="00F03DDE" w:rsidRDefault="00607663" w:rsidP="00943D14">
            <w:pPr>
              <w:jc w:val="center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</w:tr>
      <w:tr w:rsidR="00607663" w:rsidRPr="00961BCB" w:rsidTr="00943D14">
        <w:trPr>
          <w:trHeight w:val="300"/>
        </w:trPr>
        <w:tc>
          <w:tcPr>
            <w:tcW w:w="10344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7663" w:rsidRPr="00F03DDE" w:rsidRDefault="00607663" w:rsidP="00943D14">
            <w:pPr>
              <w:jc w:val="center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F03DDE"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F03DDE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りよう</w:t>
                  </w:r>
                </w:rt>
                <w:rubyBase>
                  <w:r w:rsidR="00607663" w:rsidRPr="00F03DDE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利用</w:t>
                  </w:r>
                </w:rubyBase>
              </w:ruby>
            </w:r>
            <w:r w:rsidRPr="00F03DDE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している</w:t>
            </w:r>
            <w:r w:rsidRPr="00F03DDE"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F03DDE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しょうがい</w:t>
                  </w:r>
                </w:rt>
                <w:rubyBase>
                  <w:r w:rsidR="00607663" w:rsidRPr="00F03DDE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障害</w:t>
                  </w:r>
                </w:rubyBase>
              </w:ruby>
            </w:r>
            <w:r w:rsidRPr="00F03DDE"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F03DDE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ふくし</w:t>
                  </w:r>
                </w:rt>
                <w:rubyBase>
                  <w:r w:rsidR="00607663" w:rsidRPr="00F03DDE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福祉</w:t>
                  </w:r>
                </w:rubyBase>
              </w:ruby>
            </w:r>
            <w:r w:rsidRPr="00F03DDE"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t>サービス</w:t>
            </w:r>
            <w:r w:rsidRPr="00F03DDE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 xml:space="preserve">はありますか　</w:t>
            </w:r>
          </w:p>
        </w:tc>
      </w:tr>
      <w:tr w:rsidR="00607663" w:rsidRPr="00961BCB" w:rsidTr="00943D14">
        <w:trPr>
          <w:trHeight w:val="315"/>
        </w:trPr>
        <w:tc>
          <w:tcPr>
            <w:tcW w:w="10344" w:type="dxa"/>
            <w:gridSpan w:val="15"/>
          </w:tcPr>
          <w:p w:rsidR="00607663" w:rsidRDefault="00607663" w:rsidP="00943D14">
            <w:pPr>
              <w:ind w:left="162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 xml:space="preserve">【　　　</w:t>
            </w:r>
            <w:r w:rsidRPr="00F03DDE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ある</w:t>
            </w:r>
            <w:r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 xml:space="preserve">　　</w:t>
            </w:r>
            <w:r w:rsidRPr="00F03DDE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・</w:t>
            </w:r>
            <w:r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 xml:space="preserve">　　</w:t>
            </w:r>
            <w:r w:rsidRPr="00F03DDE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ない</w:t>
            </w:r>
            <w:r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 xml:space="preserve">　　　】</w:t>
            </w:r>
          </w:p>
        </w:tc>
      </w:tr>
      <w:tr w:rsidR="00607663" w:rsidRPr="00961BCB" w:rsidTr="00943D14">
        <w:trPr>
          <w:trHeight w:val="315"/>
        </w:trPr>
        <w:tc>
          <w:tcPr>
            <w:tcW w:w="1413" w:type="dxa"/>
            <w:gridSpan w:val="2"/>
          </w:tcPr>
          <w:p w:rsidR="00607663" w:rsidRPr="00961BCB" w:rsidRDefault="00607663" w:rsidP="00943D14">
            <w:pPr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 w:hint="eastAsia"/>
                      <w:sz w:val="10"/>
                      <w:szCs w:val="20"/>
                    </w:rPr>
                    <w:t>しゅるい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種類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</w:t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 w:hint="eastAsia"/>
                      <w:sz w:val="10"/>
                      <w:szCs w:val="20"/>
                    </w:rPr>
                    <w:t>ないよう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内容</w:t>
                  </w:r>
                </w:rubyBase>
              </w:ruby>
            </w:r>
          </w:p>
        </w:tc>
        <w:tc>
          <w:tcPr>
            <w:tcW w:w="3954" w:type="dxa"/>
            <w:gridSpan w:val="7"/>
          </w:tcPr>
          <w:p w:rsidR="00607663" w:rsidRPr="00961BCB" w:rsidRDefault="00607663" w:rsidP="00943D14">
            <w:pPr>
              <w:ind w:left="51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 w:hint="eastAsia"/>
                      <w:sz w:val="10"/>
                      <w:szCs w:val="20"/>
                    </w:rPr>
                    <w:t>じぎょうしょめい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事業所名</w:t>
                  </w:r>
                </w:rubyBase>
              </w:ruby>
            </w:r>
          </w:p>
        </w:tc>
        <w:tc>
          <w:tcPr>
            <w:tcW w:w="1716" w:type="dxa"/>
            <w:gridSpan w:val="3"/>
          </w:tcPr>
          <w:p w:rsidR="00607663" w:rsidRPr="00961BCB" w:rsidRDefault="00607663" w:rsidP="00943D14">
            <w:pPr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 w:hint="eastAsia"/>
                      <w:sz w:val="10"/>
                      <w:szCs w:val="20"/>
                    </w:rPr>
                    <w:t>たんとうしゃめい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担当者名</w:t>
                  </w:r>
                </w:rubyBase>
              </w:ruby>
            </w:r>
          </w:p>
        </w:tc>
        <w:tc>
          <w:tcPr>
            <w:tcW w:w="3261" w:type="dxa"/>
            <w:gridSpan w:val="3"/>
          </w:tcPr>
          <w:p w:rsidR="00607663" w:rsidRPr="00961BCB" w:rsidRDefault="00607663" w:rsidP="00943D14">
            <w:pPr>
              <w:ind w:left="162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B12F8A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れんらくさき</w:t>
                  </w:r>
                </w:rt>
                <w:rubyBase>
                  <w:r w:rsidR="00607663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連絡先</w:t>
                  </w:r>
                </w:rubyBase>
              </w:ruby>
            </w:r>
          </w:p>
        </w:tc>
      </w:tr>
      <w:tr w:rsidR="00607663" w:rsidRPr="00961BCB" w:rsidTr="00943D14">
        <w:trPr>
          <w:trHeight w:val="298"/>
        </w:trPr>
        <w:tc>
          <w:tcPr>
            <w:tcW w:w="1413" w:type="dxa"/>
            <w:gridSpan w:val="2"/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  <w:tc>
          <w:tcPr>
            <w:tcW w:w="3954" w:type="dxa"/>
            <w:gridSpan w:val="7"/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961BCB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 xml:space="preserve">　　　　　　　　　　　</w:t>
            </w:r>
          </w:p>
        </w:tc>
        <w:tc>
          <w:tcPr>
            <w:tcW w:w="1716" w:type="dxa"/>
            <w:gridSpan w:val="3"/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  <w:tc>
          <w:tcPr>
            <w:tcW w:w="3261" w:type="dxa"/>
            <w:gridSpan w:val="3"/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</w:tr>
      <w:tr w:rsidR="00607663" w:rsidRPr="00961BCB" w:rsidTr="00943D14">
        <w:trPr>
          <w:trHeight w:val="346"/>
        </w:trPr>
        <w:tc>
          <w:tcPr>
            <w:tcW w:w="1413" w:type="dxa"/>
            <w:gridSpan w:val="2"/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  <w:tc>
          <w:tcPr>
            <w:tcW w:w="3954" w:type="dxa"/>
            <w:gridSpan w:val="7"/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  <w:tc>
          <w:tcPr>
            <w:tcW w:w="1716" w:type="dxa"/>
            <w:gridSpan w:val="3"/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  <w:tc>
          <w:tcPr>
            <w:tcW w:w="3261" w:type="dxa"/>
            <w:gridSpan w:val="3"/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</w:tr>
      <w:tr w:rsidR="00607663" w:rsidRPr="00961BCB" w:rsidTr="00943D14">
        <w:trPr>
          <w:trHeight w:val="408"/>
        </w:trPr>
        <w:tc>
          <w:tcPr>
            <w:tcW w:w="1413" w:type="dxa"/>
            <w:gridSpan w:val="2"/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  <w:tc>
          <w:tcPr>
            <w:tcW w:w="3954" w:type="dxa"/>
            <w:gridSpan w:val="7"/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  <w:tc>
          <w:tcPr>
            <w:tcW w:w="1716" w:type="dxa"/>
            <w:gridSpan w:val="3"/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  <w:tc>
          <w:tcPr>
            <w:tcW w:w="3261" w:type="dxa"/>
            <w:gridSpan w:val="3"/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</w:tr>
      <w:tr w:rsidR="00607663" w:rsidRPr="00961BCB" w:rsidTr="00943D14">
        <w:trPr>
          <w:trHeight w:val="272"/>
        </w:trPr>
        <w:tc>
          <w:tcPr>
            <w:tcW w:w="1413" w:type="dxa"/>
            <w:gridSpan w:val="2"/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  <w:tc>
          <w:tcPr>
            <w:tcW w:w="3954" w:type="dxa"/>
            <w:gridSpan w:val="7"/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  <w:tc>
          <w:tcPr>
            <w:tcW w:w="1716" w:type="dxa"/>
            <w:gridSpan w:val="3"/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  <w:tc>
          <w:tcPr>
            <w:tcW w:w="3261" w:type="dxa"/>
            <w:gridSpan w:val="3"/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</w:tr>
      <w:tr w:rsidR="00607663" w:rsidRPr="00961BCB" w:rsidTr="00943D14">
        <w:trPr>
          <w:trHeight w:val="334"/>
        </w:trPr>
        <w:tc>
          <w:tcPr>
            <w:tcW w:w="1413" w:type="dxa"/>
            <w:gridSpan w:val="2"/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b/>
                <w:sz w:val="24"/>
                <w:szCs w:val="24"/>
              </w:rPr>
            </w:pPr>
          </w:p>
        </w:tc>
        <w:tc>
          <w:tcPr>
            <w:tcW w:w="3954" w:type="dxa"/>
            <w:gridSpan w:val="7"/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  <w:tc>
          <w:tcPr>
            <w:tcW w:w="1716" w:type="dxa"/>
            <w:gridSpan w:val="3"/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  <w:tc>
          <w:tcPr>
            <w:tcW w:w="3261" w:type="dxa"/>
            <w:gridSpan w:val="3"/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</w:tr>
      <w:tr w:rsidR="00607663" w:rsidRPr="00961BCB" w:rsidTr="00943D14">
        <w:trPr>
          <w:trHeight w:val="186"/>
        </w:trPr>
        <w:tc>
          <w:tcPr>
            <w:tcW w:w="10344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</w:tr>
      <w:tr w:rsidR="00607663" w:rsidRPr="00961BCB" w:rsidTr="00943D14">
        <w:trPr>
          <w:trHeight w:val="330"/>
        </w:trPr>
        <w:tc>
          <w:tcPr>
            <w:tcW w:w="10344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7663" w:rsidRPr="00961BCB" w:rsidRDefault="00607663" w:rsidP="00943D14">
            <w:pPr>
              <w:jc w:val="center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災害時に助けてくれる人の</w:t>
            </w:r>
            <w:r w:rsidRPr="00961BCB"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0"/>
                    </w:rPr>
                    <w:t>れんらくさき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連絡先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を</w:t>
            </w:r>
            <w:r w:rsidRPr="00961BCB"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0"/>
                    </w:rPr>
                    <w:t>か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書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きましょう</w:t>
            </w:r>
          </w:p>
        </w:tc>
      </w:tr>
      <w:tr w:rsidR="00607663" w:rsidRPr="00961BCB" w:rsidTr="00943D14">
        <w:trPr>
          <w:trHeight w:val="361"/>
        </w:trPr>
        <w:tc>
          <w:tcPr>
            <w:tcW w:w="1413" w:type="dxa"/>
            <w:gridSpan w:val="2"/>
            <w:vMerge w:val="restart"/>
          </w:tcPr>
          <w:p w:rsidR="00607663" w:rsidRPr="00B30DC5" w:rsidRDefault="00607663" w:rsidP="00943D14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B30DC5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かかりつけ</w:t>
            </w:r>
          </w:p>
          <w:p w:rsidR="00607663" w:rsidRPr="00961BCB" w:rsidRDefault="00607663" w:rsidP="00943D14">
            <w:pPr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B30DC5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607663" w:rsidRPr="00B30DC5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いりょう</w:t>
                  </w:r>
                </w:rt>
                <w:rubyBase>
                  <w:r w:rsidR="00607663" w:rsidRPr="00B30DC5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医療</w:t>
                  </w:r>
                </w:rubyBase>
              </w:ruby>
            </w:r>
            <w:r w:rsidRPr="00B30DC5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607663" w:rsidRPr="00B30DC5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きかん</w:t>
                  </w:r>
                </w:rt>
                <w:rubyBase>
                  <w:r w:rsidR="00607663" w:rsidRPr="00B30DC5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機関</w:t>
                  </w:r>
                </w:rubyBase>
              </w:ruby>
            </w:r>
          </w:p>
        </w:tc>
        <w:tc>
          <w:tcPr>
            <w:tcW w:w="993" w:type="dxa"/>
            <w:gridSpan w:val="2"/>
          </w:tcPr>
          <w:p w:rsidR="00607663" w:rsidRPr="00397618" w:rsidRDefault="00607663" w:rsidP="00943D14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397618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607663" w:rsidRPr="00397618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びょう</w:t>
                  </w:r>
                </w:rt>
                <w:rubyBase>
                  <w:r w:rsidR="00607663" w:rsidRPr="00397618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病</w:t>
                  </w:r>
                </w:rubyBase>
              </w:ruby>
            </w:r>
            <w:r w:rsidRPr="00397618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607663" w:rsidRPr="00397618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いんめい</w:t>
                  </w:r>
                </w:rt>
                <w:rubyBase>
                  <w:r w:rsidR="00607663" w:rsidRPr="00397618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院名</w:t>
                  </w:r>
                </w:rubyBase>
              </w:ruby>
            </w:r>
          </w:p>
        </w:tc>
        <w:tc>
          <w:tcPr>
            <w:tcW w:w="3827" w:type="dxa"/>
            <w:gridSpan w:val="6"/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607663" w:rsidRPr="00397618" w:rsidRDefault="00607663" w:rsidP="00943D14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397618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8"/>
                  <w:hpsRaise w:val="14"/>
                  <w:hpsBaseText w:val="18"/>
                  <w:lid w:val="ja-JP"/>
                </w:rubyPr>
                <w:rt>
                  <w:r w:rsidR="0060766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しゅじいめい</w:t>
                  </w:r>
                </w:rt>
                <w:rubyBase>
                  <w:r w:rsidR="0060766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主治医名</w:t>
                  </w:r>
                </w:rubyBase>
              </w:ruby>
            </w:r>
          </w:p>
        </w:tc>
        <w:tc>
          <w:tcPr>
            <w:tcW w:w="3261" w:type="dxa"/>
            <w:gridSpan w:val="3"/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</w:tr>
      <w:tr w:rsidR="00607663" w:rsidRPr="00961BCB" w:rsidTr="00943D14">
        <w:trPr>
          <w:trHeight w:val="361"/>
        </w:trPr>
        <w:tc>
          <w:tcPr>
            <w:tcW w:w="1413" w:type="dxa"/>
            <w:gridSpan w:val="2"/>
            <w:vMerge/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993" w:type="dxa"/>
            <w:gridSpan w:val="2"/>
          </w:tcPr>
          <w:p w:rsidR="00607663" w:rsidRPr="00397618" w:rsidRDefault="00607663" w:rsidP="00943D14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397618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60766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でんわ</w:t>
                  </w:r>
                </w:rt>
                <w:rubyBase>
                  <w:r w:rsidR="0060766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電話</w:t>
                  </w:r>
                </w:rubyBase>
              </w:ruby>
            </w:r>
          </w:p>
        </w:tc>
        <w:tc>
          <w:tcPr>
            <w:tcW w:w="7938" w:type="dxa"/>
            <w:gridSpan w:val="11"/>
          </w:tcPr>
          <w:p w:rsidR="00607663" w:rsidRPr="00397618" w:rsidRDefault="00607663" w:rsidP="00943D14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</w:p>
        </w:tc>
      </w:tr>
      <w:tr w:rsidR="00607663" w:rsidRPr="00961BCB" w:rsidTr="00943D14">
        <w:trPr>
          <w:trHeight w:val="361"/>
        </w:trPr>
        <w:tc>
          <w:tcPr>
            <w:tcW w:w="1413" w:type="dxa"/>
            <w:gridSpan w:val="2"/>
            <w:vMerge w:val="restart"/>
          </w:tcPr>
          <w:p w:rsidR="00607663" w:rsidRPr="00B30DC5" w:rsidRDefault="00607663" w:rsidP="00943D14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B30DC5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607663" w:rsidRPr="00B30DC5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そうだん</w:t>
                  </w:r>
                </w:rt>
                <w:rubyBase>
                  <w:r w:rsidR="00607663" w:rsidRPr="00B30DC5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相談</w:t>
                  </w:r>
                </w:rubyBase>
              </w:ruby>
            </w:r>
            <w:r w:rsidRPr="00B30DC5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607663" w:rsidRPr="00B30DC5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しえん</w:t>
                  </w:r>
                </w:rt>
                <w:rubyBase>
                  <w:r w:rsidR="00607663" w:rsidRPr="00B30DC5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支援</w:t>
                  </w:r>
                </w:rubyBase>
              </w:ruby>
            </w:r>
          </w:p>
          <w:p w:rsidR="00607663" w:rsidRPr="00961BCB" w:rsidRDefault="00607663" w:rsidP="00943D14">
            <w:pPr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B30DC5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607663" w:rsidRPr="00B30DC5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じぎょうしょ</w:t>
                  </w:r>
                </w:rt>
                <w:rubyBase>
                  <w:r w:rsidR="00607663" w:rsidRPr="00B30DC5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事業所</w:t>
                  </w:r>
                </w:rubyBase>
              </w:ruby>
            </w:r>
          </w:p>
        </w:tc>
        <w:tc>
          <w:tcPr>
            <w:tcW w:w="993" w:type="dxa"/>
            <w:gridSpan w:val="2"/>
          </w:tcPr>
          <w:p w:rsidR="00607663" w:rsidRPr="00397618" w:rsidRDefault="00607663" w:rsidP="00943D14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397618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60766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じぎょうしょめい</w:t>
                  </w:r>
                </w:rt>
                <w:rubyBase>
                  <w:r w:rsidR="0060766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事業所名</w:t>
                  </w:r>
                </w:rubyBase>
              </w:ruby>
            </w:r>
          </w:p>
        </w:tc>
        <w:tc>
          <w:tcPr>
            <w:tcW w:w="3827" w:type="dxa"/>
            <w:gridSpan w:val="6"/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850" w:type="dxa"/>
            <w:gridSpan w:val="2"/>
          </w:tcPr>
          <w:p w:rsidR="00607663" w:rsidRPr="00397618" w:rsidRDefault="00607663" w:rsidP="00943D14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397618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60766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たんとうしゃ</w:t>
                  </w:r>
                </w:rt>
                <w:rubyBase>
                  <w:r w:rsidR="0060766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担当者</w:t>
                  </w:r>
                </w:rubyBase>
              </w:ruby>
            </w:r>
          </w:p>
        </w:tc>
        <w:tc>
          <w:tcPr>
            <w:tcW w:w="3261" w:type="dxa"/>
            <w:gridSpan w:val="3"/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</w:tr>
      <w:tr w:rsidR="00607663" w:rsidRPr="00961BCB" w:rsidTr="00943D14">
        <w:trPr>
          <w:trHeight w:val="361"/>
        </w:trPr>
        <w:tc>
          <w:tcPr>
            <w:tcW w:w="1413" w:type="dxa"/>
            <w:gridSpan w:val="2"/>
            <w:vMerge/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</w:tcPr>
          <w:p w:rsidR="00607663" w:rsidRPr="00397618" w:rsidRDefault="00607663" w:rsidP="00943D14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397618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60766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でんわ</w:t>
                  </w:r>
                </w:rt>
                <w:rubyBase>
                  <w:r w:rsidR="0060766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電話</w:t>
                  </w:r>
                </w:rubyBase>
              </w:ruby>
            </w:r>
          </w:p>
        </w:tc>
        <w:tc>
          <w:tcPr>
            <w:tcW w:w="7938" w:type="dxa"/>
            <w:gridSpan w:val="11"/>
            <w:tcBorders>
              <w:bottom w:val="single" w:sz="4" w:space="0" w:color="auto"/>
            </w:tcBorders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</w:tr>
      <w:tr w:rsidR="00607663" w:rsidRPr="00961BCB" w:rsidTr="00943D14">
        <w:trPr>
          <w:trHeight w:val="361"/>
        </w:trPr>
        <w:tc>
          <w:tcPr>
            <w:tcW w:w="1413" w:type="dxa"/>
            <w:gridSpan w:val="2"/>
            <w:vMerge w:val="restart"/>
          </w:tcPr>
          <w:p w:rsidR="00607663" w:rsidRPr="00B12F8A" w:rsidRDefault="00607663" w:rsidP="00943D14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B12F8A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607663" w:rsidRPr="00B12F8A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きんじょ</w:t>
                  </w:r>
                </w:rt>
                <w:rubyBase>
                  <w:r w:rsidR="00607663" w:rsidRPr="00B12F8A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近所</w:t>
                  </w:r>
                </w:rubyBase>
              </w:ruby>
            </w:r>
            <w:r w:rsidRPr="00B12F8A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の</w:t>
            </w:r>
          </w:p>
          <w:p w:rsidR="00607663" w:rsidRPr="00961BCB" w:rsidRDefault="00607663" w:rsidP="00943D14">
            <w:pPr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B12F8A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607663" w:rsidRPr="00B12F8A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きょうりょくしゃ</w:t>
                  </w:r>
                </w:rt>
                <w:rubyBase>
                  <w:r w:rsidR="00607663" w:rsidRPr="00B12F8A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協力者</w:t>
                  </w:r>
                </w:rubyBase>
              </w:ruby>
            </w: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</w:tcPr>
          <w:p w:rsidR="00607663" w:rsidRPr="00397618" w:rsidRDefault="00607663" w:rsidP="00943D14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397618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60766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なまえ</w:t>
                  </w:r>
                </w:rt>
                <w:rubyBase>
                  <w:r w:rsidR="0060766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名前</w:t>
                  </w:r>
                </w:rubyBase>
              </w:ruby>
            </w:r>
          </w:p>
        </w:tc>
        <w:tc>
          <w:tcPr>
            <w:tcW w:w="2693" w:type="dxa"/>
            <w:gridSpan w:val="4"/>
            <w:tcBorders>
              <w:bottom w:val="single" w:sz="4" w:space="0" w:color="auto"/>
            </w:tcBorders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1417" w:type="dxa"/>
            <w:gridSpan w:val="3"/>
            <w:vMerge w:val="restart"/>
          </w:tcPr>
          <w:p w:rsidR="00607663" w:rsidRPr="00B12F8A" w:rsidRDefault="00607663" w:rsidP="00943D14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B12F8A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607663" w:rsidRPr="00B12F8A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きんじょ</w:t>
                  </w:r>
                </w:rt>
                <w:rubyBase>
                  <w:r w:rsidR="00607663" w:rsidRPr="00B12F8A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近所</w:t>
                  </w:r>
                </w:rubyBase>
              </w:ruby>
            </w:r>
            <w:r w:rsidRPr="00B12F8A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の</w:t>
            </w:r>
          </w:p>
          <w:p w:rsidR="00607663" w:rsidRPr="00961BCB" w:rsidRDefault="00607663" w:rsidP="00943D14">
            <w:pPr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B12F8A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きょうりょくしゃ</w:t>
                  </w:r>
                </w:rt>
                <w:rubyBase>
                  <w:r w:rsidR="00607663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協力者</w:t>
                  </w:r>
                </w:rubyBase>
              </w:ruby>
            </w:r>
          </w:p>
        </w:tc>
        <w:tc>
          <w:tcPr>
            <w:tcW w:w="705" w:type="dxa"/>
            <w:gridSpan w:val="2"/>
            <w:tcBorders>
              <w:bottom w:val="single" w:sz="4" w:space="0" w:color="auto"/>
            </w:tcBorders>
          </w:tcPr>
          <w:p w:rsidR="00607663" w:rsidRPr="00397618" w:rsidRDefault="00607663" w:rsidP="00943D14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397618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60766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なまえ</w:t>
                  </w:r>
                </w:rt>
                <w:rubyBase>
                  <w:r w:rsidR="0060766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名前</w:t>
                  </w:r>
                </w:rubyBase>
              </w:ruby>
            </w:r>
          </w:p>
        </w:tc>
        <w:tc>
          <w:tcPr>
            <w:tcW w:w="3123" w:type="dxa"/>
            <w:gridSpan w:val="2"/>
            <w:tcBorders>
              <w:bottom w:val="single" w:sz="4" w:space="0" w:color="auto"/>
            </w:tcBorders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</w:tr>
      <w:tr w:rsidR="00607663" w:rsidRPr="00961BCB" w:rsidTr="00943D14">
        <w:trPr>
          <w:trHeight w:val="361"/>
        </w:trPr>
        <w:tc>
          <w:tcPr>
            <w:tcW w:w="1413" w:type="dxa"/>
            <w:gridSpan w:val="2"/>
            <w:vMerge/>
          </w:tcPr>
          <w:p w:rsidR="00607663" w:rsidRPr="00961BCB" w:rsidRDefault="00607663" w:rsidP="00943D14">
            <w:pPr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</w:tcPr>
          <w:p w:rsidR="00607663" w:rsidRPr="00397618" w:rsidRDefault="00607663" w:rsidP="00943D14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397618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60766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でんわ</w:t>
                  </w:r>
                </w:rt>
                <w:rubyBase>
                  <w:r w:rsidR="0060766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電話</w:t>
                  </w:r>
                </w:rubyBase>
              </w:ruby>
            </w:r>
          </w:p>
        </w:tc>
        <w:tc>
          <w:tcPr>
            <w:tcW w:w="2693" w:type="dxa"/>
            <w:gridSpan w:val="4"/>
            <w:tcBorders>
              <w:bottom w:val="single" w:sz="4" w:space="0" w:color="auto"/>
            </w:tcBorders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1417" w:type="dxa"/>
            <w:gridSpan w:val="3"/>
            <w:vMerge/>
            <w:tcBorders>
              <w:bottom w:val="single" w:sz="4" w:space="0" w:color="auto"/>
            </w:tcBorders>
          </w:tcPr>
          <w:p w:rsidR="00607663" w:rsidRPr="00961BCB" w:rsidRDefault="00607663" w:rsidP="00943D14">
            <w:pPr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705" w:type="dxa"/>
            <w:gridSpan w:val="2"/>
            <w:tcBorders>
              <w:bottom w:val="single" w:sz="4" w:space="0" w:color="auto"/>
            </w:tcBorders>
          </w:tcPr>
          <w:p w:rsidR="00607663" w:rsidRPr="00397618" w:rsidRDefault="00607663" w:rsidP="00943D14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397618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60766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でんわ</w:t>
                  </w:r>
                </w:rt>
                <w:rubyBase>
                  <w:r w:rsidR="0060766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電話</w:t>
                  </w:r>
                </w:rubyBase>
              </w:ruby>
            </w:r>
          </w:p>
        </w:tc>
        <w:tc>
          <w:tcPr>
            <w:tcW w:w="3123" w:type="dxa"/>
            <w:gridSpan w:val="2"/>
            <w:tcBorders>
              <w:bottom w:val="single" w:sz="4" w:space="0" w:color="auto"/>
            </w:tcBorders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</w:tr>
      <w:tr w:rsidR="00607663" w:rsidRPr="00961BCB" w:rsidTr="00943D14">
        <w:trPr>
          <w:trHeight w:val="361"/>
        </w:trPr>
        <w:tc>
          <w:tcPr>
            <w:tcW w:w="1413" w:type="dxa"/>
            <w:gridSpan w:val="2"/>
            <w:vMerge w:val="restart"/>
          </w:tcPr>
          <w:p w:rsidR="00607663" w:rsidRPr="00397618" w:rsidRDefault="00607663" w:rsidP="00943D14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397618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その他</w:t>
            </w:r>
          </w:p>
          <w:p w:rsidR="00607663" w:rsidRPr="00961BCB" w:rsidRDefault="00607663" w:rsidP="00943D14">
            <w:pPr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F03DDE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(　　</w:t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 </w:t>
            </w:r>
            <w:r w:rsidRPr="00F03DDE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)</w:t>
            </w: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</w:tcPr>
          <w:p w:rsidR="00607663" w:rsidRPr="00397618" w:rsidRDefault="00607663" w:rsidP="00943D14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397618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60766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なまえ</w:t>
                  </w:r>
                </w:rt>
                <w:rubyBase>
                  <w:r w:rsidR="0060766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名前</w:t>
                  </w:r>
                </w:rubyBase>
              </w:ruby>
            </w:r>
          </w:p>
        </w:tc>
        <w:tc>
          <w:tcPr>
            <w:tcW w:w="2693" w:type="dxa"/>
            <w:gridSpan w:val="4"/>
            <w:tcBorders>
              <w:bottom w:val="single" w:sz="4" w:space="0" w:color="auto"/>
            </w:tcBorders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1417" w:type="dxa"/>
            <w:gridSpan w:val="3"/>
            <w:vMerge w:val="restart"/>
          </w:tcPr>
          <w:p w:rsidR="00607663" w:rsidRDefault="00607663" w:rsidP="00943D14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B30DC5"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その</w:t>
            </w:r>
            <w:r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607663" w:rsidRPr="007B73D0">
                    <w:rPr>
                      <w:rFonts w:ascii="HG丸ｺﾞｼｯｸM-PRO" w:eastAsia="HG丸ｺﾞｼｯｸM-PRO" w:hAnsi="HG丸ｺﾞｼｯｸM-PRO"/>
                      <w:sz w:val="9"/>
                      <w:szCs w:val="18"/>
                    </w:rPr>
                    <w:t>た</w:t>
                  </w:r>
                </w:rt>
                <w:rubyBase>
                  <w:r w:rsidR="00607663"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  <w:t>他</w:t>
                  </w:r>
                </w:rubyBase>
              </w:ruby>
            </w:r>
          </w:p>
          <w:p w:rsidR="00607663" w:rsidRPr="008A3BB8" w:rsidRDefault="00607663" w:rsidP="00943D14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>
              <w:rPr>
                <w:rFonts w:ascii="HG丸ｺﾞｼｯｸM-PRO" w:eastAsia="HG丸ｺﾞｼｯｸM-PRO" w:hAnsi="HG丸ｺﾞｼｯｸM-PRO" w:hint="eastAsia"/>
                <w:sz w:val="18"/>
                <w:szCs w:val="18"/>
              </w:rPr>
              <w:t>(     　　　 )</w:t>
            </w:r>
          </w:p>
        </w:tc>
        <w:tc>
          <w:tcPr>
            <w:tcW w:w="705" w:type="dxa"/>
            <w:gridSpan w:val="2"/>
            <w:tcBorders>
              <w:bottom w:val="single" w:sz="4" w:space="0" w:color="auto"/>
            </w:tcBorders>
          </w:tcPr>
          <w:p w:rsidR="00607663" w:rsidRPr="00397618" w:rsidRDefault="00607663" w:rsidP="00943D14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397618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60766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なまえ</w:t>
                  </w:r>
                </w:rt>
                <w:rubyBase>
                  <w:r w:rsidR="0060766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名前</w:t>
                  </w:r>
                </w:rubyBase>
              </w:ruby>
            </w:r>
          </w:p>
        </w:tc>
        <w:tc>
          <w:tcPr>
            <w:tcW w:w="3123" w:type="dxa"/>
            <w:gridSpan w:val="2"/>
            <w:tcBorders>
              <w:bottom w:val="single" w:sz="4" w:space="0" w:color="auto"/>
            </w:tcBorders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</w:tr>
      <w:tr w:rsidR="00607663" w:rsidRPr="00961BCB" w:rsidTr="00943D14">
        <w:trPr>
          <w:trHeight w:val="361"/>
        </w:trPr>
        <w:tc>
          <w:tcPr>
            <w:tcW w:w="1413" w:type="dxa"/>
            <w:gridSpan w:val="2"/>
            <w:vMerge/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</w:tcPr>
          <w:p w:rsidR="00607663" w:rsidRPr="00397618" w:rsidRDefault="00607663" w:rsidP="00943D14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397618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60766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でんわ</w:t>
                  </w:r>
                </w:rt>
                <w:rubyBase>
                  <w:r w:rsidR="0060766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電話</w:t>
                  </w:r>
                </w:rubyBase>
              </w:ruby>
            </w:r>
          </w:p>
        </w:tc>
        <w:tc>
          <w:tcPr>
            <w:tcW w:w="2693" w:type="dxa"/>
            <w:gridSpan w:val="4"/>
            <w:tcBorders>
              <w:bottom w:val="single" w:sz="4" w:space="0" w:color="auto"/>
            </w:tcBorders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1417" w:type="dxa"/>
            <w:gridSpan w:val="3"/>
            <w:vMerge/>
            <w:tcBorders>
              <w:bottom w:val="single" w:sz="4" w:space="0" w:color="auto"/>
            </w:tcBorders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705" w:type="dxa"/>
            <w:gridSpan w:val="2"/>
            <w:tcBorders>
              <w:bottom w:val="single" w:sz="4" w:space="0" w:color="auto"/>
            </w:tcBorders>
          </w:tcPr>
          <w:p w:rsidR="00607663" w:rsidRPr="00397618" w:rsidRDefault="00607663" w:rsidP="00943D14">
            <w:pPr>
              <w:jc w:val="center"/>
              <w:rPr>
                <w:rFonts w:ascii="HG丸ｺﾞｼｯｸM-PRO" w:eastAsia="HG丸ｺﾞｼｯｸM-PRO" w:hAnsi="HG丸ｺﾞｼｯｸM-PRO"/>
                <w:sz w:val="18"/>
                <w:szCs w:val="18"/>
              </w:rPr>
            </w:pPr>
            <w:r w:rsidRPr="00397618">
              <w:rPr>
                <w:rFonts w:ascii="HG丸ｺﾞｼｯｸM-PRO" w:eastAsia="HG丸ｺﾞｼｯｸM-PRO" w:hAnsi="HG丸ｺﾞｼｯｸM-PRO"/>
                <w:sz w:val="18"/>
                <w:szCs w:val="18"/>
              </w:rPr>
              <w:ruby>
                <w:rubyPr>
                  <w:rubyAlign w:val="distributeSpace"/>
                  <w:hps w:val="10"/>
                  <w:hpsRaise w:val="18"/>
                  <w:hpsBaseText w:val="18"/>
                  <w:lid w:val="ja-JP"/>
                </w:rubyPr>
                <w:rt>
                  <w:r w:rsidR="0060766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でんわ</w:t>
                  </w:r>
                </w:rt>
                <w:rubyBase>
                  <w:r w:rsidR="00607663" w:rsidRPr="00397618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電話</w:t>
                  </w:r>
                </w:rubyBase>
              </w:ruby>
            </w:r>
          </w:p>
        </w:tc>
        <w:tc>
          <w:tcPr>
            <w:tcW w:w="3123" w:type="dxa"/>
            <w:gridSpan w:val="2"/>
            <w:tcBorders>
              <w:bottom w:val="single" w:sz="4" w:space="0" w:color="auto"/>
            </w:tcBorders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</w:tr>
      <w:tr w:rsidR="00607663" w:rsidRPr="00961BCB" w:rsidTr="00943D14">
        <w:trPr>
          <w:trHeight w:val="185"/>
        </w:trPr>
        <w:tc>
          <w:tcPr>
            <w:tcW w:w="10344" w:type="dxa"/>
            <w:gridSpan w:val="1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</w:p>
        </w:tc>
      </w:tr>
      <w:tr w:rsidR="00607663" w:rsidRPr="00961BCB" w:rsidTr="00943D14">
        <w:trPr>
          <w:trHeight w:val="306"/>
        </w:trPr>
        <w:tc>
          <w:tcPr>
            <w:tcW w:w="10344" w:type="dxa"/>
            <w:gridSpan w:val="1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07663" w:rsidRPr="00F03DDE" w:rsidRDefault="00607663" w:rsidP="00943D14">
            <w:pPr>
              <w:jc w:val="center"/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</w:pPr>
            <w:r w:rsidRPr="00F03DDE"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F03DDE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ひなん</w:t>
                  </w:r>
                </w:rt>
                <w:rubyBase>
                  <w:r w:rsidR="00607663" w:rsidRPr="00F03DDE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避難</w:t>
                  </w:r>
                </w:rubyBase>
              </w:ruby>
            </w:r>
            <w:r w:rsidRPr="00F03DDE"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F03DDE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ばしょ</w:t>
                  </w:r>
                </w:rt>
                <w:rubyBase>
                  <w:r w:rsidR="00607663" w:rsidRPr="00F03DDE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場所</w:t>
                  </w:r>
                </w:rubyBase>
              </w:ruby>
            </w:r>
            <w:r w:rsidRPr="00F03DDE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を</w:t>
            </w:r>
            <w:r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F03DDE">
                    <w:rPr>
                      <w:rFonts w:ascii="HG丸ｺﾞｼｯｸM-PRO" w:eastAsia="HG丸ｺﾞｼｯｸM-PRO" w:hAnsi="HG丸ｺﾞｼｯｸM-PRO"/>
                      <w:b/>
                      <w:sz w:val="10"/>
                      <w:szCs w:val="20"/>
                    </w:rPr>
                    <w:t>しえんしゃ</w:t>
                  </w:r>
                </w:rt>
                <w:rubyBase>
                  <w:r w:rsidR="00607663">
                    <w:rPr>
                      <w:rFonts w:ascii="HG丸ｺﾞｼｯｸM-PRO" w:eastAsia="HG丸ｺﾞｼｯｸM-PRO" w:hAnsi="HG丸ｺﾞｼｯｸM-PRO"/>
                      <w:b/>
                      <w:sz w:val="20"/>
                      <w:szCs w:val="20"/>
                    </w:rPr>
                    <w:t>支援者</w:t>
                  </w:r>
                </w:rubyBase>
              </w:ruby>
            </w:r>
            <w:r w:rsidRPr="00F03DDE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と</w:t>
            </w:r>
            <w:r w:rsidRPr="00F03DDE">
              <w:rPr>
                <w:rFonts w:ascii="HG丸ｺﾞｼｯｸM-PRO" w:eastAsia="HG丸ｺﾞｼｯｸM-PRO" w:hAnsi="HG丸ｺﾞｼｯｸM-PRO"/>
                <w:b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F03DDE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かくにん</w:t>
                  </w:r>
                </w:rt>
                <w:rubyBase>
                  <w:r w:rsidR="00607663" w:rsidRPr="00F03DDE">
                    <w:rPr>
                      <w:rFonts w:ascii="HG丸ｺﾞｼｯｸM-PRO" w:eastAsia="HG丸ｺﾞｼｯｸM-PRO" w:hAnsi="HG丸ｺﾞｼｯｸM-PRO" w:hint="eastAsia"/>
                      <w:b/>
                      <w:sz w:val="20"/>
                      <w:szCs w:val="20"/>
                    </w:rPr>
                    <w:t>確認</w:t>
                  </w:r>
                </w:rubyBase>
              </w:ruby>
            </w:r>
            <w:r w:rsidRPr="00F03DDE">
              <w:rPr>
                <w:rFonts w:ascii="HG丸ｺﾞｼｯｸM-PRO" w:eastAsia="HG丸ｺﾞｼｯｸM-PRO" w:hAnsi="HG丸ｺﾞｼｯｸM-PRO" w:hint="eastAsia"/>
                <w:b/>
                <w:sz w:val="20"/>
                <w:szCs w:val="20"/>
              </w:rPr>
              <w:t>しましょう</w:t>
            </w:r>
          </w:p>
        </w:tc>
      </w:tr>
      <w:tr w:rsidR="00607663" w:rsidRPr="00961BCB" w:rsidTr="00943D14">
        <w:trPr>
          <w:trHeight w:val="405"/>
        </w:trPr>
        <w:tc>
          <w:tcPr>
            <w:tcW w:w="14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482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607663" w:rsidRPr="00961BCB" w:rsidRDefault="00607663" w:rsidP="00943D14">
            <w:pPr>
              <w:ind w:left="111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 w:hint="eastAsia"/>
                      <w:sz w:val="10"/>
                      <w:szCs w:val="20"/>
                    </w:rPr>
                    <w:t>じしん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地震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の</w:t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 w:hint="eastAsia"/>
                      <w:sz w:val="10"/>
                      <w:szCs w:val="20"/>
                    </w:rPr>
                    <w:t>とき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時</w:t>
                  </w:r>
                </w:rubyBase>
              </w:ruby>
            </w:r>
          </w:p>
        </w:tc>
        <w:tc>
          <w:tcPr>
            <w:tcW w:w="411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607663" w:rsidRPr="00961BCB" w:rsidRDefault="00607663" w:rsidP="00943D14">
            <w:pPr>
              <w:ind w:left="162"/>
              <w:jc w:val="center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 w:hint="eastAsia"/>
                      <w:sz w:val="10"/>
                      <w:szCs w:val="20"/>
                    </w:rPr>
                    <w:t>すいがい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水害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の</w:t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 w:hint="eastAsia"/>
                      <w:sz w:val="10"/>
                      <w:szCs w:val="20"/>
                    </w:rPr>
                    <w:t>とき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時</w:t>
                  </w:r>
                </w:rubyBase>
              </w:ruby>
            </w:r>
          </w:p>
        </w:tc>
      </w:tr>
      <w:tr w:rsidR="00607663" w:rsidRPr="00961BCB" w:rsidTr="00943D14">
        <w:trPr>
          <w:trHeight w:val="1398"/>
        </w:trPr>
        <w:tc>
          <w:tcPr>
            <w:tcW w:w="1413" w:type="dxa"/>
            <w:gridSpan w:val="2"/>
            <w:vMerge w:val="restart"/>
            <w:tcBorders>
              <w:top w:val="single" w:sz="4" w:space="0" w:color="auto"/>
            </w:tcBorders>
          </w:tcPr>
          <w:p w:rsidR="00607663" w:rsidRPr="0036539E" w:rsidRDefault="00607663" w:rsidP="00943D14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 w:hint="eastAsia"/>
                      <w:sz w:val="10"/>
                      <w:szCs w:val="20"/>
                    </w:rPr>
                    <w:t>ひなん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避難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 w:hint="eastAsia"/>
                      <w:sz w:val="10"/>
                      <w:szCs w:val="20"/>
                    </w:rPr>
                    <w:t>ばしょ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場所</w:t>
                  </w:r>
                </w:rubyBase>
              </w:ruby>
            </w:r>
          </w:p>
        </w:tc>
        <w:tc>
          <w:tcPr>
            <w:tcW w:w="482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ばしょ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場所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：１）</w:t>
            </w:r>
          </w:p>
          <w:p w:rsidR="00607663" w:rsidRDefault="00607663" w:rsidP="00943D14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　　</w:t>
            </w:r>
          </w:p>
          <w:p w:rsidR="00607663" w:rsidRPr="00961BCB" w:rsidRDefault="00607663" w:rsidP="00943D14">
            <w:pPr>
              <w:ind w:firstLineChars="300" w:firstLine="600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２）</w:t>
            </w:r>
          </w:p>
        </w:tc>
        <w:tc>
          <w:tcPr>
            <w:tcW w:w="411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ばしょ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場所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：１）</w:t>
            </w:r>
          </w:p>
          <w:p w:rsidR="00607663" w:rsidRDefault="00607663" w:rsidP="00943D14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　　　</w:t>
            </w:r>
          </w:p>
          <w:p w:rsidR="00607663" w:rsidRPr="00961BCB" w:rsidRDefault="00607663" w:rsidP="00943D14">
            <w:pPr>
              <w:ind w:firstLineChars="300" w:firstLine="600"/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２）</w:t>
            </w:r>
          </w:p>
        </w:tc>
      </w:tr>
      <w:tr w:rsidR="00607663" w:rsidRPr="00961BCB" w:rsidTr="00943D14">
        <w:trPr>
          <w:trHeight w:val="660"/>
        </w:trPr>
        <w:tc>
          <w:tcPr>
            <w:tcW w:w="1413" w:type="dxa"/>
            <w:gridSpan w:val="2"/>
            <w:vMerge/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</w:p>
        </w:tc>
        <w:tc>
          <w:tcPr>
            <w:tcW w:w="4820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じたく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自宅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からおよそ　　　</w:t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t>m</w:t>
            </w:r>
          </w:p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とほ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徒歩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で　　　　</w:t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ふん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分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くらい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位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・　</w:t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くるま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車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で　　　　</w:t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ふん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分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くらい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位</w:t>
                  </w:r>
                </w:rubyBase>
              </w:ruby>
            </w:r>
          </w:p>
        </w:tc>
        <w:tc>
          <w:tcPr>
            <w:tcW w:w="411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じたく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自宅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からおよそ　　　</w:t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t>m</w:t>
            </w:r>
          </w:p>
          <w:p w:rsidR="00607663" w:rsidRPr="00961BCB" w:rsidRDefault="00607663" w:rsidP="00943D14">
            <w:pPr>
              <w:rPr>
                <w:rFonts w:ascii="HG丸ｺﾞｼｯｸM-PRO" w:eastAsia="HG丸ｺﾞｼｯｸM-PRO" w:hAnsi="HG丸ｺﾞｼｯｸM-PRO"/>
                <w:sz w:val="20"/>
                <w:szCs w:val="20"/>
              </w:rPr>
            </w:pP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とほ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徒歩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で　　　　</w:t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ふん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分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くらい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位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>・</w:t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くるま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車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 w:hint="eastAsia"/>
                <w:sz w:val="20"/>
                <w:szCs w:val="20"/>
              </w:rPr>
              <w:t xml:space="preserve">で　　　　</w:t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ふん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分</w:t>
                  </w:r>
                </w:rubyBase>
              </w:ruby>
            </w:r>
            <w:r w:rsidRPr="00961BCB">
              <w:rPr>
                <w:rFonts w:ascii="HG丸ｺﾞｼｯｸM-PRO" w:eastAsia="HG丸ｺﾞｼｯｸM-PRO" w:hAnsi="HG丸ｺﾞｼｯｸM-PRO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07663" w:rsidRPr="00961BCB">
                    <w:rPr>
                      <w:rFonts w:ascii="HG丸ｺﾞｼｯｸM-PRO" w:eastAsia="HG丸ｺﾞｼｯｸM-PRO" w:hAnsi="HG丸ｺﾞｼｯｸM-PRO"/>
                      <w:sz w:val="10"/>
                      <w:szCs w:val="20"/>
                    </w:rPr>
                    <w:t>くらい</w:t>
                  </w:r>
                </w:rt>
                <w:rubyBase>
                  <w:r w:rsidR="00607663" w:rsidRPr="00961BCB"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  <w:t>位</w:t>
                  </w:r>
                </w:rubyBase>
              </w:ruby>
            </w:r>
          </w:p>
        </w:tc>
      </w:tr>
    </w:tbl>
    <w:p w:rsidR="00ED2933" w:rsidRPr="00607663" w:rsidRDefault="00607663" w:rsidP="00607663">
      <w:pPr>
        <w:rPr>
          <w:rFonts w:ascii="HG丸ｺﾞｼｯｸM-PRO" w:eastAsia="HG丸ｺﾞｼｯｸM-PRO" w:hAnsi="HG丸ｺﾞｼｯｸM-PRO"/>
          <w:b/>
          <w:sz w:val="22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122C8A0E" wp14:editId="51B8E51F">
                <wp:simplePos x="0" y="0"/>
                <wp:positionH relativeFrom="column">
                  <wp:posOffset>3228975</wp:posOffset>
                </wp:positionH>
                <wp:positionV relativeFrom="paragraph">
                  <wp:posOffset>119380</wp:posOffset>
                </wp:positionV>
                <wp:extent cx="552450" cy="323850"/>
                <wp:effectExtent l="0" t="0" r="19050" b="19050"/>
                <wp:wrapNone/>
                <wp:docPr id="266" name="円/楕円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238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C63F3" w:rsidRPr="00692534" w:rsidRDefault="000C63F3" w:rsidP="0060766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66" o:spid="_x0000_s1144" style="position:absolute;margin-left:254.25pt;margin-top:9.4pt;width:43.5pt;height:25.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" fillcolor="window" strokecolor="#f79646" strokeweight="2pt">
                <v:textbox inset="0,0,0,0">
                  <w:txbxContent>
                    <w:p w:rsidR="000C63F3" w:rsidRPr="00692534" w:rsidRDefault="000C63F3" w:rsidP="0060766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</w:p>
    <w:sectPr w:rsidR="00ED2933" w:rsidRPr="00607663" w:rsidSect="00150AB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63F3" w:rsidRDefault="000C63F3" w:rsidP="00150ABF">
      <w:r>
        <w:separator/>
      </w:r>
    </w:p>
  </w:endnote>
  <w:endnote w:type="continuationSeparator" w:id="0">
    <w:p w:rsidR="000C63F3" w:rsidRDefault="000C63F3" w:rsidP="00150A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63F3" w:rsidRDefault="000C63F3" w:rsidP="00150ABF">
      <w:r>
        <w:separator/>
      </w:r>
    </w:p>
  </w:footnote>
  <w:footnote w:type="continuationSeparator" w:id="0">
    <w:p w:rsidR="000C63F3" w:rsidRDefault="000C63F3" w:rsidP="00150A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25204"/>
    <w:multiLevelType w:val="hybridMultilevel"/>
    <w:tmpl w:val="FEEC4FE8"/>
    <w:lvl w:ilvl="0" w:tplc="0A944058"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25404BF1"/>
    <w:multiLevelType w:val="hybridMultilevel"/>
    <w:tmpl w:val="70281DE4"/>
    <w:lvl w:ilvl="0" w:tplc="F168E52C"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3F9859CA"/>
    <w:multiLevelType w:val="hybridMultilevel"/>
    <w:tmpl w:val="306AC730"/>
    <w:lvl w:ilvl="0" w:tplc="813E94F0"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45870480"/>
    <w:multiLevelType w:val="hybridMultilevel"/>
    <w:tmpl w:val="B9E28392"/>
    <w:lvl w:ilvl="0" w:tplc="D6283FC4"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theme="minorBidi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62B74AE1"/>
    <w:multiLevelType w:val="hybridMultilevel"/>
    <w:tmpl w:val="CFD82FCE"/>
    <w:lvl w:ilvl="0" w:tplc="2C52AAFA">
      <w:numFmt w:val="bullet"/>
      <w:lvlText w:val="・"/>
      <w:lvlJc w:val="left"/>
      <w:pPr>
        <w:ind w:left="12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5">
    <w:nsid w:val="6DA05E13"/>
    <w:multiLevelType w:val="hybridMultilevel"/>
    <w:tmpl w:val="AE42B144"/>
    <w:lvl w:ilvl="0" w:tplc="78AE488C"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7571460A"/>
    <w:multiLevelType w:val="hybridMultilevel"/>
    <w:tmpl w:val="4A3E8844"/>
    <w:lvl w:ilvl="0" w:tplc="E42AE3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7A433933"/>
    <w:multiLevelType w:val="hybridMultilevel"/>
    <w:tmpl w:val="3952927C"/>
    <w:lvl w:ilvl="0" w:tplc="E820D5E4"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0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64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0FA"/>
    <w:rsid w:val="000139BC"/>
    <w:rsid w:val="0001516D"/>
    <w:rsid w:val="0002444F"/>
    <w:rsid w:val="00027A9B"/>
    <w:rsid w:val="00030575"/>
    <w:rsid w:val="0004026F"/>
    <w:rsid w:val="00040358"/>
    <w:rsid w:val="00040B6E"/>
    <w:rsid w:val="00041A22"/>
    <w:rsid w:val="00044D5E"/>
    <w:rsid w:val="000528A7"/>
    <w:rsid w:val="00073574"/>
    <w:rsid w:val="000744AE"/>
    <w:rsid w:val="00084E33"/>
    <w:rsid w:val="00086090"/>
    <w:rsid w:val="000A265B"/>
    <w:rsid w:val="000C5721"/>
    <w:rsid w:val="000C63F3"/>
    <w:rsid w:val="001146F9"/>
    <w:rsid w:val="00132EFE"/>
    <w:rsid w:val="001502A7"/>
    <w:rsid w:val="00150ABF"/>
    <w:rsid w:val="00164789"/>
    <w:rsid w:val="001672A7"/>
    <w:rsid w:val="0016769D"/>
    <w:rsid w:val="00171B5D"/>
    <w:rsid w:val="00193299"/>
    <w:rsid w:val="001962FE"/>
    <w:rsid w:val="001A03B4"/>
    <w:rsid w:val="001A4876"/>
    <w:rsid w:val="001C6AC2"/>
    <w:rsid w:val="001D3DB8"/>
    <w:rsid w:val="001F0370"/>
    <w:rsid w:val="00206F6E"/>
    <w:rsid w:val="00215DC1"/>
    <w:rsid w:val="0022145A"/>
    <w:rsid w:val="002344E9"/>
    <w:rsid w:val="0023658A"/>
    <w:rsid w:val="00236678"/>
    <w:rsid w:val="00267B69"/>
    <w:rsid w:val="002728F9"/>
    <w:rsid w:val="0028606F"/>
    <w:rsid w:val="0028659A"/>
    <w:rsid w:val="00290513"/>
    <w:rsid w:val="002B26FA"/>
    <w:rsid w:val="002B7838"/>
    <w:rsid w:val="002C4927"/>
    <w:rsid w:val="002E32FC"/>
    <w:rsid w:val="002F7BFB"/>
    <w:rsid w:val="00304E2F"/>
    <w:rsid w:val="0031722F"/>
    <w:rsid w:val="00323D34"/>
    <w:rsid w:val="003644F6"/>
    <w:rsid w:val="00385511"/>
    <w:rsid w:val="00392536"/>
    <w:rsid w:val="00397A3F"/>
    <w:rsid w:val="003F1679"/>
    <w:rsid w:val="003F2223"/>
    <w:rsid w:val="003F4A10"/>
    <w:rsid w:val="003F5EE1"/>
    <w:rsid w:val="003F72C1"/>
    <w:rsid w:val="00402D5A"/>
    <w:rsid w:val="004042FE"/>
    <w:rsid w:val="00405DE3"/>
    <w:rsid w:val="00405FD8"/>
    <w:rsid w:val="00430B6A"/>
    <w:rsid w:val="00430F73"/>
    <w:rsid w:val="00434368"/>
    <w:rsid w:val="0048353F"/>
    <w:rsid w:val="0049011D"/>
    <w:rsid w:val="004A17AE"/>
    <w:rsid w:val="004A509C"/>
    <w:rsid w:val="004A7AF6"/>
    <w:rsid w:val="004B3309"/>
    <w:rsid w:val="004C24BA"/>
    <w:rsid w:val="004E0439"/>
    <w:rsid w:val="004E3A03"/>
    <w:rsid w:val="00507A1D"/>
    <w:rsid w:val="00532DE2"/>
    <w:rsid w:val="00550E9F"/>
    <w:rsid w:val="005514B5"/>
    <w:rsid w:val="00555217"/>
    <w:rsid w:val="00576B55"/>
    <w:rsid w:val="005A0A09"/>
    <w:rsid w:val="005A0FF6"/>
    <w:rsid w:val="005B044C"/>
    <w:rsid w:val="005B16E7"/>
    <w:rsid w:val="005B2889"/>
    <w:rsid w:val="005B3735"/>
    <w:rsid w:val="005B739C"/>
    <w:rsid w:val="005B7D86"/>
    <w:rsid w:val="005C6DD2"/>
    <w:rsid w:val="005D7177"/>
    <w:rsid w:val="00607663"/>
    <w:rsid w:val="00632805"/>
    <w:rsid w:val="00640DDF"/>
    <w:rsid w:val="006574F3"/>
    <w:rsid w:val="0068079E"/>
    <w:rsid w:val="00682674"/>
    <w:rsid w:val="00692534"/>
    <w:rsid w:val="006D67EF"/>
    <w:rsid w:val="0070600C"/>
    <w:rsid w:val="00714CC7"/>
    <w:rsid w:val="00716C78"/>
    <w:rsid w:val="0072319A"/>
    <w:rsid w:val="007236C7"/>
    <w:rsid w:val="007361FE"/>
    <w:rsid w:val="00740E8B"/>
    <w:rsid w:val="0074143D"/>
    <w:rsid w:val="007430B6"/>
    <w:rsid w:val="00764BC4"/>
    <w:rsid w:val="00772F3E"/>
    <w:rsid w:val="00774294"/>
    <w:rsid w:val="007931B1"/>
    <w:rsid w:val="007A5A05"/>
    <w:rsid w:val="007B3F81"/>
    <w:rsid w:val="007B73D0"/>
    <w:rsid w:val="007D57F5"/>
    <w:rsid w:val="007E21E9"/>
    <w:rsid w:val="007E3FBB"/>
    <w:rsid w:val="007F463F"/>
    <w:rsid w:val="00807498"/>
    <w:rsid w:val="00814842"/>
    <w:rsid w:val="008360FA"/>
    <w:rsid w:val="008608D3"/>
    <w:rsid w:val="00861CC3"/>
    <w:rsid w:val="00872F86"/>
    <w:rsid w:val="008A4DA8"/>
    <w:rsid w:val="008A5969"/>
    <w:rsid w:val="008B09B1"/>
    <w:rsid w:val="008B4AA4"/>
    <w:rsid w:val="008C0BAB"/>
    <w:rsid w:val="008C2111"/>
    <w:rsid w:val="008E6B66"/>
    <w:rsid w:val="008F4404"/>
    <w:rsid w:val="008F56C8"/>
    <w:rsid w:val="00902311"/>
    <w:rsid w:val="009129A7"/>
    <w:rsid w:val="00914679"/>
    <w:rsid w:val="00927E6C"/>
    <w:rsid w:val="00935606"/>
    <w:rsid w:val="00943D14"/>
    <w:rsid w:val="009446FC"/>
    <w:rsid w:val="00961BCB"/>
    <w:rsid w:val="009647B8"/>
    <w:rsid w:val="00976191"/>
    <w:rsid w:val="009A5B9B"/>
    <w:rsid w:val="009A5EF9"/>
    <w:rsid w:val="009B6454"/>
    <w:rsid w:val="009E6A92"/>
    <w:rsid w:val="00A529D0"/>
    <w:rsid w:val="00A63B4F"/>
    <w:rsid w:val="00A737E1"/>
    <w:rsid w:val="00A75B56"/>
    <w:rsid w:val="00A96A47"/>
    <w:rsid w:val="00AA64C6"/>
    <w:rsid w:val="00AB1124"/>
    <w:rsid w:val="00AC41AA"/>
    <w:rsid w:val="00AD4F3A"/>
    <w:rsid w:val="00AE704B"/>
    <w:rsid w:val="00B05829"/>
    <w:rsid w:val="00B10790"/>
    <w:rsid w:val="00B252ED"/>
    <w:rsid w:val="00B322AC"/>
    <w:rsid w:val="00B34306"/>
    <w:rsid w:val="00B37D2B"/>
    <w:rsid w:val="00B41975"/>
    <w:rsid w:val="00B66D27"/>
    <w:rsid w:val="00B82917"/>
    <w:rsid w:val="00BC3E7D"/>
    <w:rsid w:val="00BE0B5B"/>
    <w:rsid w:val="00BE3112"/>
    <w:rsid w:val="00BE4FA9"/>
    <w:rsid w:val="00C04C51"/>
    <w:rsid w:val="00C23005"/>
    <w:rsid w:val="00C4058A"/>
    <w:rsid w:val="00C4386C"/>
    <w:rsid w:val="00C4671E"/>
    <w:rsid w:val="00C4747F"/>
    <w:rsid w:val="00C47DE1"/>
    <w:rsid w:val="00C608A7"/>
    <w:rsid w:val="00C65435"/>
    <w:rsid w:val="00C86FDD"/>
    <w:rsid w:val="00C92EEC"/>
    <w:rsid w:val="00C94214"/>
    <w:rsid w:val="00CE784C"/>
    <w:rsid w:val="00D10650"/>
    <w:rsid w:val="00D338AF"/>
    <w:rsid w:val="00D33D5A"/>
    <w:rsid w:val="00D5175D"/>
    <w:rsid w:val="00DA0E5F"/>
    <w:rsid w:val="00DA173E"/>
    <w:rsid w:val="00DA26DC"/>
    <w:rsid w:val="00DA2A0E"/>
    <w:rsid w:val="00DA3A1B"/>
    <w:rsid w:val="00DC2B45"/>
    <w:rsid w:val="00DD6561"/>
    <w:rsid w:val="00DD66DB"/>
    <w:rsid w:val="00DE23FC"/>
    <w:rsid w:val="00DE63EA"/>
    <w:rsid w:val="00DF20DF"/>
    <w:rsid w:val="00E06C28"/>
    <w:rsid w:val="00E07289"/>
    <w:rsid w:val="00E307E2"/>
    <w:rsid w:val="00E34955"/>
    <w:rsid w:val="00E47194"/>
    <w:rsid w:val="00E474F4"/>
    <w:rsid w:val="00E571AB"/>
    <w:rsid w:val="00E62FCE"/>
    <w:rsid w:val="00E73748"/>
    <w:rsid w:val="00E77153"/>
    <w:rsid w:val="00E81B89"/>
    <w:rsid w:val="00E844EB"/>
    <w:rsid w:val="00E904EC"/>
    <w:rsid w:val="00E92BE3"/>
    <w:rsid w:val="00E963C8"/>
    <w:rsid w:val="00EB01C8"/>
    <w:rsid w:val="00EC40BC"/>
    <w:rsid w:val="00EC58D1"/>
    <w:rsid w:val="00ED2933"/>
    <w:rsid w:val="00ED29E2"/>
    <w:rsid w:val="00ED5FDB"/>
    <w:rsid w:val="00EE37B4"/>
    <w:rsid w:val="00EF1E2F"/>
    <w:rsid w:val="00EF2B63"/>
    <w:rsid w:val="00EF345C"/>
    <w:rsid w:val="00F0020D"/>
    <w:rsid w:val="00F072B0"/>
    <w:rsid w:val="00F177A7"/>
    <w:rsid w:val="00F26EED"/>
    <w:rsid w:val="00F31925"/>
    <w:rsid w:val="00F41524"/>
    <w:rsid w:val="00F6343F"/>
    <w:rsid w:val="00F76EE1"/>
    <w:rsid w:val="00F82437"/>
    <w:rsid w:val="00F8253F"/>
    <w:rsid w:val="00F8496F"/>
    <w:rsid w:val="00FB4C73"/>
    <w:rsid w:val="00FB69A4"/>
    <w:rsid w:val="00FD05D8"/>
    <w:rsid w:val="00FD1FCC"/>
    <w:rsid w:val="00FF56AC"/>
    <w:rsid w:val="00FF6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61BCB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961BCB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360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8360FA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8360FA"/>
  </w:style>
  <w:style w:type="character" w:customStyle="1" w:styleId="a6">
    <w:name w:val="コメント文字列 (文字)"/>
    <w:basedOn w:val="a0"/>
    <w:link w:val="a5"/>
    <w:uiPriority w:val="99"/>
    <w:semiHidden/>
    <w:rsid w:val="008360FA"/>
  </w:style>
  <w:style w:type="paragraph" w:styleId="a7">
    <w:name w:val="annotation subject"/>
    <w:basedOn w:val="a5"/>
    <w:next w:val="a5"/>
    <w:link w:val="a8"/>
    <w:uiPriority w:val="99"/>
    <w:semiHidden/>
    <w:unhideWhenUsed/>
    <w:rsid w:val="008360FA"/>
    <w:rPr>
      <w:b/>
      <w:bCs/>
    </w:rPr>
  </w:style>
  <w:style w:type="character" w:customStyle="1" w:styleId="a8">
    <w:name w:val="コメント内容 (文字)"/>
    <w:basedOn w:val="a6"/>
    <w:link w:val="a7"/>
    <w:uiPriority w:val="99"/>
    <w:semiHidden/>
    <w:rsid w:val="008360FA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8360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8360FA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150ABF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150ABF"/>
  </w:style>
  <w:style w:type="paragraph" w:styleId="ad">
    <w:name w:val="footer"/>
    <w:basedOn w:val="a"/>
    <w:link w:val="ae"/>
    <w:uiPriority w:val="99"/>
    <w:unhideWhenUsed/>
    <w:rsid w:val="00150ABF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150ABF"/>
  </w:style>
  <w:style w:type="paragraph" w:styleId="Web">
    <w:name w:val="Normal (Web)"/>
    <w:basedOn w:val="a"/>
    <w:uiPriority w:val="99"/>
    <w:unhideWhenUsed/>
    <w:rsid w:val="00150ABF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f">
    <w:name w:val="List Paragraph"/>
    <w:basedOn w:val="a"/>
    <w:uiPriority w:val="34"/>
    <w:qFormat/>
    <w:rsid w:val="00040358"/>
    <w:pPr>
      <w:ind w:leftChars="400" w:left="840"/>
    </w:pPr>
  </w:style>
  <w:style w:type="character" w:customStyle="1" w:styleId="10">
    <w:name w:val="見出し 1 (文字)"/>
    <w:basedOn w:val="a0"/>
    <w:link w:val="1"/>
    <w:uiPriority w:val="9"/>
    <w:rsid w:val="00961BCB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961BCB"/>
    <w:rPr>
      <w:rFonts w:asciiTheme="majorHAnsi" w:eastAsiaTheme="majorEastAsia" w:hAnsiTheme="majorHAnsi" w:cstheme="majorBidi"/>
    </w:rPr>
  </w:style>
  <w:style w:type="paragraph" w:styleId="af0">
    <w:name w:val="Title"/>
    <w:basedOn w:val="a"/>
    <w:next w:val="a"/>
    <w:link w:val="af1"/>
    <w:uiPriority w:val="10"/>
    <w:qFormat/>
    <w:rsid w:val="00961BCB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f1">
    <w:name w:val="表題 (文字)"/>
    <w:basedOn w:val="a0"/>
    <w:link w:val="af0"/>
    <w:uiPriority w:val="10"/>
    <w:rsid w:val="00961BCB"/>
    <w:rPr>
      <w:rFonts w:asciiTheme="majorHAnsi" w:eastAsia="ＭＳ ゴシック" w:hAnsiTheme="majorHAnsi" w:cstheme="majorBidi"/>
      <w:sz w:val="32"/>
      <w:szCs w:val="32"/>
    </w:rPr>
  </w:style>
  <w:style w:type="paragraph" w:styleId="af2">
    <w:name w:val="Date"/>
    <w:basedOn w:val="a"/>
    <w:next w:val="a"/>
    <w:link w:val="af3"/>
    <w:uiPriority w:val="99"/>
    <w:semiHidden/>
    <w:unhideWhenUsed/>
    <w:rsid w:val="00961BCB"/>
  </w:style>
  <w:style w:type="character" w:customStyle="1" w:styleId="af3">
    <w:name w:val="日付 (文字)"/>
    <w:basedOn w:val="a0"/>
    <w:link w:val="af2"/>
    <w:uiPriority w:val="99"/>
    <w:semiHidden/>
    <w:rsid w:val="00961BCB"/>
  </w:style>
  <w:style w:type="paragraph" w:styleId="af4">
    <w:name w:val="No Spacing"/>
    <w:uiPriority w:val="1"/>
    <w:qFormat/>
    <w:rsid w:val="00961BCB"/>
    <w:pPr>
      <w:widowControl w:val="0"/>
      <w:jc w:val="both"/>
    </w:pPr>
  </w:style>
  <w:style w:type="character" w:styleId="af5">
    <w:name w:val="Hyperlink"/>
    <w:basedOn w:val="a0"/>
    <w:uiPriority w:val="99"/>
    <w:unhideWhenUsed/>
    <w:rsid w:val="00FB69A4"/>
    <w:rPr>
      <w:color w:val="0000FF" w:themeColor="hyperlink"/>
      <w:u w:val="single"/>
    </w:rPr>
  </w:style>
  <w:style w:type="character" w:customStyle="1" w:styleId="bold">
    <w:name w:val="bold"/>
    <w:basedOn w:val="a0"/>
    <w:rsid w:val="0001516D"/>
  </w:style>
  <w:style w:type="character" w:customStyle="1" w:styleId="textbold">
    <w:name w:val="text_bold"/>
    <w:basedOn w:val="a0"/>
    <w:rsid w:val="000151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61BCB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961BCB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360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8360FA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8360FA"/>
  </w:style>
  <w:style w:type="character" w:customStyle="1" w:styleId="a6">
    <w:name w:val="コメント文字列 (文字)"/>
    <w:basedOn w:val="a0"/>
    <w:link w:val="a5"/>
    <w:uiPriority w:val="99"/>
    <w:semiHidden/>
    <w:rsid w:val="008360FA"/>
  </w:style>
  <w:style w:type="paragraph" w:styleId="a7">
    <w:name w:val="annotation subject"/>
    <w:basedOn w:val="a5"/>
    <w:next w:val="a5"/>
    <w:link w:val="a8"/>
    <w:uiPriority w:val="99"/>
    <w:semiHidden/>
    <w:unhideWhenUsed/>
    <w:rsid w:val="008360FA"/>
    <w:rPr>
      <w:b/>
      <w:bCs/>
    </w:rPr>
  </w:style>
  <w:style w:type="character" w:customStyle="1" w:styleId="a8">
    <w:name w:val="コメント内容 (文字)"/>
    <w:basedOn w:val="a6"/>
    <w:link w:val="a7"/>
    <w:uiPriority w:val="99"/>
    <w:semiHidden/>
    <w:rsid w:val="008360FA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8360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8360FA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150ABF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150ABF"/>
  </w:style>
  <w:style w:type="paragraph" w:styleId="ad">
    <w:name w:val="footer"/>
    <w:basedOn w:val="a"/>
    <w:link w:val="ae"/>
    <w:uiPriority w:val="99"/>
    <w:unhideWhenUsed/>
    <w:rsid w:val="00150ABF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150ABF"/>
  </w:style>
  <w:style w:type="paragraph" w:styleId="Web">
    <w:name w:val="Normal (Web)"/>
    <w:basedOn w:val="a"/>
    <w:uiPriority w:val="99"/>
    <w:unhideWhenUsed/>
    <w:rsid w:val="00150ABF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f">
    <w:name w:val="List Paragraph"/>
    <w:basedOn w:val="a"/>
    <w:uiPriority w:val="34"/>
    <w:qFormat/>
    <w:rsid w:val="00040358"/>
    <w:pPr>
      <w:ind w:leftChars="400" w:left="840"/>
    </w:pPr>
  </w:style>
  <w:style w:type="character" w:customStyle="1" w:styleId="10">
    <w:name w:val="見出し 1 (文字)"/>
    <w:basedOn w:val="a0"/>
    <w:link w:val="1"/>
    <w:uiPriority w:val="9"/>
    <w:rsid w:val="00961BCB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961BCB"/>
    <w:rPr>
      <w:rFonts w:asciiTheme="majorHAnsi" w:eastAsiaTheme="majorEastAsia" w:hAnsiTheme="majorHAnsi" w:cstheme="majorBidi"/>
    </w:rPr>
  </w:style>
  <w:style w:type="paragraph" w:styleId="af0">
    <w:name w:val="Title"/>
    <w:basedOn w:val="a"/>
    <w:next w:val="a"/>
    <w:link w:val="af1"/>
    <w:uiPriority w:val="10"/>
    <w:qFormat/>
    <w:rsid w:val="00961BCB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f1">
    <w:name w:val="表題 (文字)"/>
    <w:basedOn w:val="a0"/>
    <w:link w:val="af0"/>
    <w:uiPriority w:val="10"/>
    <w:rsid w:val="00961BCB"/>
    <w:rPr>
      <w:rFonts w:asciiTheme="majorHAnsi" w:eastAsia="ＭＳ ゴシック" w:hAnsiTheme="majorHAnsi" w:cstheme="majorBidi"/>
      <w:sz w:val="32"/>
      <w:szCs w:val="32"/>
    </w:rPr>
  </w:style>
  <w:style w:type="paragraph" w:styleId="af2">
    <w:name w:val="Date"/>
    <w:basedOn w:val="a"/>
    <w:next w:val="a"/>
    <w:link w:val="af3"/>
    <w:uiPriority w:val="99"/>
    <w:semiHidden/>
    <w:unhideWhenUsed/>
    <w:rsid w:val="00961BCB"/>
  </w:style>
  <w:style w:type="character" w:customStyle="1" w:styleId="af3">
    <w:name w:val="日付 (文字)"/>
    <w:basedOn w:val="a0"/>
    <w:link w:val="af2"/>
    <w:uiPriority w:val="99"/>
    <w:semiHidden/>
    <w:rsid w:val="00961BCB"/>
  </w:style>
  <w:style w:type="paragraph" w:styleId="af4">
    <w:name w:val="No Spacing"/>
    <w:uiPriority w:val="1"/>
    <w:qFormat/>
    <w:rsid w:val="00961BCB"/>
    <w:pPr>
      <w:widowControl w:val="0"/>
      <w:jc w:val="both"/>
    </w:pPr>
  </w:style>
  <w:style w:type="character" w:styleId="af5">
    <w:name w:val="Hyperlink"/>
    <w:basedOn w:val="a0"/>
    <w:uiPriority w:val="99"/>
    <w:unhideWhenUsed/>
    <w:rsid w:val="00FB69A4"/>
    <w:rPr>
      <w:color w:val="0000FF" w:themeColor="hyperlink"/>
      <w:u w:val="single"/>
    </w:rPr>
  </w:style>
  <w:style w:type="character" w:customStyle="1" w:styleId="bold">
    <w:name w:val="bold"/>
    <w:basedOn w:val="a0"/>
    <w:rsid w:val="0001516D"/>
  </w:style>
  <w:style w:type="character" w:customStyle="1" w:styleId="textbold">
    <w:name w:val="text_bold"/>
    <w:basedOn w:val="a0"/>
    <w:rsid w:val="000151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ord.yahoo.co.jp/o/image/_ylt=A2RCA9vtG85XGhUAIxmU3uV7/SIG=12c4u6pvm/EXP=1473211757/**http:/img01.gatag.net/201507/12dougi/gatag-00010427.png" TargetMode="External"/><Relationship Id="rId21" Type="http://schemas.openxmlformats.org/officeDocument/2006/relationships/image" Target="media/image8.png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63" Type="http://schemas.openxmlformats.org/officeDocument/2006/relationships/image" Target="media/image42.png"/><Relationship Id="rId68" Type="http://schemas.openxmlformats.org/officeDocument/2006/relationships/image" Target="media/image47.png"/><Relationship Id="rId84" Type="http://schemas.openxmlformats.org/officeDocument/2006/relationships/image" Target="media/image61.jpeg"/><Relationship Id="rId89" Type="http://schemas.openxmlformats.org/officeDocument/2006/relationships/image" Target="media/image64.jpeg"/><Relationship Id="rId112" Type="http://schemas.openxmlformats.org/officeDocument/2006/relationships/image" Target="media/image78.jpeg"/><Relationship Id="rId133" Type="http://schemas.openxmlformats.org/officeDocument/2006/relationships/hyperlink" Target="http://ord.yahoo.co.jp/o/image/RV=1/RE=1483888467/RH=b3JkLnlhaG9vLmNvLmpw/RB=/RU=aHR0cDovL3B1dGl5YS5jb20vaW1nL3NlYXNvbi85Z2F0dS9ib3VzYWlfdG9vbC9ib3VzYWlfdG9vbDAxL2JvdXNhaV90b29sMDFfZF8wNC5wbmc-/RS=%5eADBXhq_fM2_XjYvgjm1q.uASVfbE6A-;_ylt=A2Riol3TBXFYQTwAGySU3uV7;_ylu=X3oDMTBiZGdzYWtnBHZ0aWQDanBjMDAz" TargetMode="External"/><Relationship Id="rId138" Type="http://schemas.openxmlformats.org/officeDocument/2006/relationships/image" Target="media/image93.jpeg"/><Relationship Id="rId154" Type="http://schemas.openxmlformats.org/officeDocument/2006/relationships/image" Target="media/image105.emf"/><Relationship Id="rId159" Type="http://schemas.openxmlformats.org/officeDocument/2006/relationships/hyperlink" Target="http://ord.yahoo.co.jp/o/image/_ylt=A2RCKwXnTc5XYSYABBSU3uV7/SIG=128u7bj2d/EXP=1473224551/**http:/shirousamint.com/ika/gazouokiba/kurumaisu.gif" TargetMode="External"/><Relationship Id="rId175" Type="http://schemas.openxmlformats.org/officeDocument/2006/relationships/image" Target="media/image119.png"/><Relationship Id="rId170" Type="http://schemas.openxmlformats.org/officeDocument/2006/relationships/image" Target="media/image114.emf"/><Relationship Id="rId191" Type="http://schemas.openxmlformats.org/officeDocument/2006/relationships/image" Target="media/image135.png"/><Relationship Id="rId196" Type="http://schemas.openxmlformats.org/officeDocument/2006/relationships/theme" Target="theme/theme1.xml"/><Relationship Id="rId16" Type="http://schemas.microsoft.com/office/2007/relationships/hdphoto" Target="media/hdphoto4.wdp"/><Relationship Id="rId107" Type="http://schemas.openxmlformats.org/officeDocument/2006/relationships/hyperlink" Target="http://ord.yahoo.co.jp/o/image/_ylt=A2RCL5iGK85Xx3YAal.U3uV7/SIG=13j4ie03h/EXP=1473215750/**https:/www.post.japanpost.jp/life/amusement/downloads/illustrations/admission/images/h0260.jpg" TargetMode="External"/><Relationship Id="rId11" Type="http://schemas.openxmlformats.org/officeDocument/2006/relationships/image" Target="media/image2.png"/><Relationship Id="rId32" Type="http://schemas.microsoft.com/office/2007/relationships/hdphoto" Target="media/hdphoto9.wdp"/><Relationship Id="rId37" Type="http://schemas.openxmlformats.org/officeDocument/2006/relationships/image" Target="media/image18.emf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74" Type="http://schemas.openxmlformats.org/officeDocument/2006/relationships/image" Target="media/image53.png"/><Relationship Id="rId79" Type="http://schemas.openxmlformats.org/officeDocument/2006/relationships/image" Target="media/image58.png"/><Relationship Id="rId102" Type="http://schemas.openxmlformats.org/officeDocument/2006/relationships/image" Target="media/image73.png"/><Relationship Id="rId123" Type="http://schemas.openxmlformats.org/officeDocument/2006/relationships/image" Target="media/image85.png"/><Relationship Id="rId128" Type="http://schemas.openxmlformats.org/officeDocument/2006/relationships/image" Target="media/image88.png"/><Relationship Id="rId144" Type="http://schemas.openxmlformats.org/officeDocument/2006/relationships/image" Target="media/image99.png"/><Relationship Id="rId149" Type="http://schemas.openxmlformats.org/officeDocument/2006/relationships/hyperlink" Target="http://ord.yahoo.co.jp/o/image/_ylt=A2RCD09JK85X1CoAWDqU3uV7/SIG=12b5f5q6g/EXP=1473215689/**http:/askul.c.yimg.jp/ais/img/product/L1/342446_l1.jpg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ord.yahoo.co.jp/o/image/_ylt=A2RimV.XEc5XvCAA8SCU3uV7/SIG=12i4mdvv6/EXP=1473209111/**http:/illustrain.com/img/work/2016/illustrain02-clothes08.png" TargetMode="External"/><Relationship Id="rId95" Type="http://schemas.openxmlformats.org/officeDocument/2006/relationships/hyperlink" Target="http://ord.yahoo.co.jp/o/image/_ylt=A2RimFA0Js5XEmUAZQWU3uV7/SIG=12qgag3e5/EXP=1473214388/**http:/free-illustrations-ls01.gatag.net/images/lgi01a201310152000.jpg" TargetMode="External"/><Relationship Id="rId160" Type="http://schemas.openxmlformats.org/officeDocument/2006/relationships/image" Target="media/image108.jpeg"/><Relationship Id="rId165" Type="http://schemas.openxmlformats.org/officeDocument/2006/relationships/image" Target="media/image111.png"/><Relationship Id="rId181" Type="http://schemas.openxmlformats.org/officeDocument/2006/relationships/image" Target="media/image125.png"/><Relationship Id="rId186" Type="http://schemas.openxmlformats.org/officeDocument/2006/relationships/image" Target="media/image130.png"/><Relationship Id="rId22" Type="http://schemas.openxmlformats.org/officeDocument/2006/relationships/image" Target="media/image9.png"/><Relationship Id="rId27" Type="http://schemas.microsoft.com/office/2007/relationships/hdphoto" Target="media/hdphoto7.wdp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64" Type="http://schemas.openxmlformats.org/officeDocument/2006/relationships/image" Target="media/image43.png"/><Relationship Id="rId69" Type="http://schemas.openxmlformats.org/officeDocument/2006/relationships/image" Target="media/image48.png"/><Relationship Id="rId113" Type="http://schemas.openxmlformats.org/officeDocument/2006/relationships/hyperlink" Target="http://ord.yahoo.co.jp/o/image/_ylt=A2RivczxYs5XdE4AjQ2U3uV7/SIG=13l7tj8cg/EXP=1473229937/**http:/www.ordiy.com/resize_image.php?image=02161050_4f3c60eb81d12.jpg&amp;width=278&amp;height=278" TargetMode="External"/><Relationship Id="rId118" Type="http://schemas.openxmlformats.org/officeDocument/2006/relationships/image" Target="media/image82.jpeg"/><Relationship Id="rId134" Type="http://schemas.openxmlformats.org/officeDocument/2006/relationships/image" Target="media/image91.jpeg"/><Relationship Id="rId139" Type="http://schemas.openxmlformats.org/officeDocument/2006/relationships/image" Target="media/image94.png"/><Relationship Id="rId80" Type="http://schemas.openxmlformats.org/officeDocument/2006/relationships/image" Target="media/image59.jpeg"/><Relationship Id="rId85" Type="http://schemas.openxmlformats.org/officeDocument/2006/relationships/hyperlink" Target="http://ord.yahoo.co.jp/o/image/_ylt=A2RCKwNLF81XgAEAlCCU3uV7/SIG=126jhn0rq/EXP=1473145035/**http:/www.civillink.net/sozai/images/pics2404.png" TargetMode="External"/><Relationship Id="rId150" Type="http://schemas.openxmlformats.org/officeDocument/2006/relationships/image" Target="media/image102.jpeg"/><Relationship Id="rId155" Type="http://schemas.openxmlformats.org/officeDocument/2006/relationships/hyperlink" Target="http://ord.yahoo.co.jp/o/image/_ylt=A2RCL6OILs5XDAQALkmU3uV7/SIG=127ejqbiq/EXP=1473216520/**http:/illpop.com/img_illust/life/accessory_c12.png" TargetMode="External"/><Relationship Id="rId171" Type="http://schemas.openxmlformats.org/officeDocument/2006/relationships/image" Target="media/image115.png"/><Relationship Id="rId176" Type="http://schemas.openxmlformats.org/officeDocument/2006/relationships/image" Target="media/image120.emf"/><Relationship Id="rId192" Type="http://schemas.openxmlformats.org/officeDocument/2006/relationships/image" Target="media/image136.emf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33" Type="http://schemas.openxmlformats.org/officeDocument/2006/relationships/image" Target="media/image16.png"/><Relationship Id="rId38" Type="http://schemas.openxmlformats.org/officeDocument/2006/relationships/image" Target="media/image19.png"/><Relationship Id="rId59" Type="http://schemas.openxmlformats.org/officeDocument/2006/relationships/image" Target="media/image38.png"/><Relationship Id="rId103" Type="http://schemas.openxmlformats.org/officeDocument/2006/relationships/image" Target="media/image74.png"/><Relationship Id="rId108" Type="http://schemas.openxmlformats.org/officeDocument/2006/relationships/image" Target="media/image76.jpeg"/><Relationship Id="rId124" Type="http://schemas.openxmlformats.org/officeDocument/2006/relationships/oleObject" Target="embeddings/oleObject2.bin"/><Relationship Id="rId129" Type="http://schemas.openxmlformats.org/officeDocument/2006/relationships/hyperlink" Target="http://ord.yahoo.co.jp/o/image/_ylt=A2RCCzO1H85XlgYA6ASU3uV7/SIG=12cot61la/EXP=1473212725/**http:/img01.gatag.net/201504/01354du/gatag-00000170.png" TargetMode="External"/><Relationship Id="rId54" Type="http://schemas.openxmlformats.org/officeDocument/2006/relationships/image" Target="media/image33.png"/><Relationship Id="rId70" Type="http://schemas.openxmlformats.org/officeDocument/2006/relationships/image" Target="media/image49.png"/><Relationship Id="rId75" Type="http://schemas.openxmlformats.org/officeDocument/2006/relationships/image" Target="media/image54.png"/><Relationship Id="rId91" Type="http://schemas.openxmlformats.org/officeDocument/2006/relationships/image" Target="media/image65.jpeg"/><Relationship Id="rId96" Type="http://schemas.openxmlformats.org/officeDocument/2006/relationships/image" Target="media/image68.jpeg"/><Relationship Id="rId140" Type="http://schemas.openxmlformats.org/officeDocument/2006/relationships/image" Target="media/image95.emf"/><Relationship Id="rId145" Type="http://schemas.openxmlformats.org/officeDocument/2006/relationships/oleObject" Target="embeddings/oleObject3.bin"/><Relationship Id="rId161" Type="http://schemas.openxmlformats.org/officeDocument/2006/relationships/hyperlink" Target="http://ord.yahoo.co.jp/o/image/_ylt=A2RCKwnnXM5XQSUAtDKU3uV7/SIG=126vn6lqh/EXP=1473228391/**http:/medical.i-illust.com/picsdb/kamiomutu01.jpg" TargetMode="External"/><Relationship Id="rId166" Type="http://schemas.openxmlformats.org/officeDocument/2006/relationships/oleObject" Target="embeddings/oleObject4.bin"/><Relationship Id="rId182" Type="http://schemas.openxmlformats.org/officeDocument/2006/relationships/image" Target="media/image126.png"/><Relationship Id="rId187" Type="http://schemas.openxmlformats.org/officeDocument/2006/relationships/image" Target="media/image13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49" Type="http://schemas.openxmlformats.org/officeDocument/2006/relationships/image" Target="media/image28.png"/><Relationship Id="rId114" Type="http://schemas.openxmlformats.org/officeDocument/2006/relationships/image" Target="media/image79.jpeg"/><Relationship Id="rId119" Type="http://schemas.openxmlformats.org/officeDocument/2006/relationships/hyperlink" Target="http://ord.yahoo.co.jp/o/image/_ylt=A2RCKw8JW85XnU4A7T6U3uV7/SIG=13d8m8r4u/EXP=1473227913/**http:/stat.ameba.jp/user_images/20150204/10/biyobiyo523/1f/85/p/o0279017513208196880.png" TargetMode="External"/><Relationship Id="rId44" Type="http://schemas.openxmlformats.org/officeDocument/2006/relationships/image" Target="media/image23.png"/><Relationship Id="rId60" Type="http://schemas.openxmlformats.org/officeDocument/2006/relationships/image" Target="media/image39.png"/><Relationship Id="rId65" Type="http://schemas.openxmlformats.org/officeDocument/2006/relationships/image" Target="media/image44.png"/><Relationship Id="rId81" Type="http://schemas.openxmlformats.org/officeDocument/2006/relationships/hyperlink" Target="http://ord.yahoo.co.jp/o/image/_ylt=A2RCKwhRFc1X8QcATwCU3uV7/SIG=12ccofl75/EXP=1473144529/**http:/img01.gatag.net/201506/01zplad/gatag-00005915.png" TargetMode="External"/><Relationship Id="rId86" Type="http://schemas.openxmlformats.org/officeDocument/2006/relationships/image" Target="media/image62.jpeg"/><Relationship Id="rId130" Type="http://schemas.openxmlformats.org/officeDocument/2006/relationships/image" Target="media/image89.jpeg"/><Relationship Id="rId135" Type="http://schemas.openxmlformats.org/officeDocument/2006/relationships/hyperlink" Target="https://www.bing.com/images/search?view=detailV2&amp;ccid=NTt9fgq6&amp;id=7F2D3094ECFAD985DEA35B174037E3FD00846E39&amp;q=%e3%83%ac%e3%83%88%e3%83%ab%e3%83%88%e3%80%80%e3%81%94%e9%a3%af+%e3%80%80%e3%82%a4%e3%83%a9%e3%82%b9%e3%83%88&amp;simid=608041021150201258&amp;selectedIndex=5" TargetMode="External"/><Relationship Id="rId151" Type="http://schemas.openxmlformats.org/officeDocument/2006/relationships/hyperlink" Target="http://ord.yahoo.co.jp/o/image/_ylt=A2RCCzQXHc5X7hwAZEuU3uV7/SIG=1273s5dp2/EXP=1473212055/**http:/www.sakuranbo-ph.com/images/material/031.gif" TargetMode="External"/><Relationship Id="rId156" Type="http://schemas.openxmlformats.org/officeDocument/2006/relationships/image" Target="media/image106.jpeg"/><Relationship Id="rId177" Type="http://schemas.openxmlformats.org/officeDocument/2006/relationships/image" Target="media/image121.png"/><Relationship Id="rId172" Type="http://schemas.openxmlformats.org/officeDocument/2006/relationships/image" Target="media/image116.png"/><Relationship Id="rId193" Type="http://schemas.openxmlformats.org/officeDocument/2006/relationships/image" Target="media/image137.emf"/><Relationship Id="rId13" Type="http://schemas.openxmlformats.org/officeDocument/2006/relationships/image" Target="media/image3.png"/><Relationship Id="rId18" Type="http://schemas.microsoft.com/office/2007/relationships/hdphoto" Target="media/hdphoto5.wdp"/><Relationship Id="rId39" Type="http://schemas.microsoft.com/office/2007/relationships/hdphoto" Target="media/hdphoto12.wdp"/><Relationship Id="rId109" Type="http://schemas.openxmlformats.org/officeDocument/2006/relationships/hyperlink" Target="http://ord.yahoo.co.jp/o/image/_ylt=A2RinFUoJc5XID8AVkqU3uV7/SIG=18gtkjvsh/EXP=1473214120/**http:/rr.img.naver.jp/mig?src=http://imgcc.naver.jp/kaze/mission/USER/20140515/44/4638914/72/500x500x16d8ca6123ca089e6b297ea0.jpg/300/600&amp;twidth=300&amp;theight=600&amp;qlt=80&amp;res_format=jpg&amp;op=r" TargetMode="External"/><Relationship Id="rId34" Type="http://schemas.microsoft.com/office/2007/relationships/hdphoto" Target="media/hdphoto10.wdp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76" Type="http://schemas.openxmlformats.org/officeDocument/2006/relationships/image" Target="media/image55.jpg"/><Relationship Id="rId97" Type="http://schemas.openxmlformats.org/officeDocument/2006/relationships/image" Target="media/image69.png"/><Relationship Id="rId104" Type="http://schemas.openxmlformats.org/officeDocument/2006/relationships/oleObject" Target="embeddings/oleObject1.bin"/><Relationship Id="rId120" Type="http://schemas.openxmlformats.org/officeDocument/2006/relationships/image" Target="media/image83.jpeg"/><Relationship Id="rId125" Type="http://schemas.openxmlformats.org/officeDocument/2006/relationships/image" Target="media/image86.jpeg"/><Relationship Id="rId141" Type="http://schemas.openxmlformats.org/officeDocument/2006/relationships/image" Target="media/image96.emf"/><Relationship Id="rId146" Type="http://schemas.openxmlformats.org/officeDocument/2006/relationships/hyperlink" Target="http://ord.yahoo.co.jp/o/image/_ylt=A2RinFk8JM5XdVUAKiKU3uV7/SIG=12n8eu271/EXP=1473213884/**https:/passtell.jp/wp-content/uploads/2014/07/illust_chocolate.png" TargetMode="External"/><Relationship Id="rId167" Type="http://schemas.openxmlformats.org/officeDocument/2006/relationships/image" Target="media/image112.png"/><Relationship Id="rId188" Type="http://schemas.openxmlformats.org/officeDocument/2006/relationships/image" Target="media/image132.png"/><Relationship Id="rId7" Type="http://schemas.openxmlformats.org/officeDocument/2006/relationships/footnotes" Target="footnotes.xml"/><Relationship Id="rId71" Type="http://schemas.openxmlformats.org/officeDocument/2006/relationships/image" Target="media/image50.gif"/><Relationship Id="rId92" Type="http://schemas.openxmlformats.org/officeDocument/2006/relationships/hyperlink" Target="http://ord.yahoo.co.jp/o/image/_ylt=A2RivckQEs5X9xUA1AuU3uV7/SIG=13485cdhb/EXP=1473209232/**http:/irasutohosi.up.n.seesaa.net/irasutohosi/image/longtshirt2_blue.png?d=a1" TargetMode="External"/><Relationship Id="rId162" Type="http://schemas.openxmlformats.org/officeDocument/2006/relationships/image" Target="media/image109.jpeg"/><Relationship Id="rId183" Type="http://schemas.openxmlformats.org/officeDocument/2006/relationships/image" Target="media/image127.png"/><Relationship Id="rId2" Type="http://schemas.openxmlformats.org/officeDocument/2006/relationships/numbering" Target="numbering.xml"/><Relationship Id="rId29" Type="http://schemas.microsoft.com/office/2007/relationships/hdphoto" Target="media/hdphoto8.wdp"/><Relationship Id="rId24" Type="http://schemas.microsoft.com/office/2007/relationships/hdphoto" Target="media/hdphoto6.wdp"/><Relationship Id="rId40" Type="http://schemas.openxmlformats.org/officeDocument/2006/relationships/image" Target="media/image20.png"/><Relationship Id="rId45" Type="http://schemas.openxmlformats.org/officeDocument/2006/relationships/image" Target="media/image24.png"/><Relationship Id="rId66" Type="http://schemas.openxmlformats.org/officeDocument/2006/relationships/image" Target="media/image45.png"/><Relationship Id="rId87" Type="http://schemas.openxmlformats.org/officeDocument/2006/relationships/image" Target="media/image63.emf"/><Relationship Id="rId110" Type="http://schemas.openxmlformats.org/officeDocument/2006/relationships/image" Target="media/image77.jpeg"/><Relationship Id="rId115" Type="http://schemas.openxmlformats.org/officeDocument/2006/relationships/image" Target="media/image80.emf"/><Relationship Id="rId131" Type="http://schemas.openxmlformats.org/officeDocument/2006/relationships/hyperlink" Target="https://www.bing.com/images/search?view=detailV2&amp;ccid=0YxJ0Oje&amp;id=014E22F267A10FDAD566EE0D7EF3F61085BDB84A&amp;q=%e7%bc%b6%e8%a9%b0+%e3%82%a4%e3%83%a9%e3%82%b9%e3%83%88&amp;simid=608019468992515358&amp;selectedIndex=2" TargetMode="External"/><Relationship Id="rId136" Type="http://schemas.openxmlformats.org/officeDocument/2006/relationships/image" Target="media/image92.jpeg"/><Relationship Id="rId157" Type="http://schemas.openxmlformats.org/officeDocument/2006/relationships/hyperlink" Target="http://ord.yahoo.co.jp/o/image/RV=1/RE=1483886846/RH=b3JkLnlhaG9vLmNvLmpw/RB=/RU=aHR0cDovL2lsbHVzdC1pbXQuanAvYXJjaGl2ZXMvMDA0NDczLnNtcGwucG5n/RS=%5eADBFrwLHuibF13Ajs2a72P4QosXwYc-;_ylt=A2RCAwl._3BYKhcAtgaU3uV7;_ylu=X3oDMTBiZGdzYWtnBHZ0aWQDanBjMDAz" TargetMode="External"/><Relationship Id="rId178" Type="http://schemas.openxmlformats.org/officeDocument/2006/relationships/image" Target="media/image122.png"/><Relationship Id="rId61" Type="http://schemas.openxmlformats.org/officeDocument/2006/relationships/image" Target="media/image40.png"/><Relationship Id="rId82" Type="http://schemas.openxmlformats.org/officeDocument/2006/relationships/image" Target="media/image60.jpeg"/><Relationship Id="rId152" Type="http://schemas.openxmlformats.org/officeDocument/2006/relationships/image" Target="media/image103.jpeg"/><Relationship Id="rId173" Type="http://schemas.openxmlformats.org/officeDocument/2006/relationships/image" Target="media/image117.png"/><Relationship Id="rId194" Type="http://schemas.openxmlformats.org/officeDocument/2006/relationships/image" Target="media/image138.png"/><Relationship Id="rId19" Type="http://schemas.openxmlformats.org/officeDocument/2006/relationships/image" Target="media/image6.png"/><Relationship Id="rId14" Type="http://schemas.microsoft.com/office/2007/relationships/hdphoto" Target="media/hdphoto3.wdp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56" Type="http://schemas.openxmlformats.org/officeDocument/2006/relationships/image" Target="media/image35.png"/><Relationship Id="rId77" Type="http://schemas.openxmlformats.org/officeDocument/2006/relationships/image" Target="media/image56.png"/><Relationship Id="rId100" Type="http://schemas.openxmlformats.org/officeDocument/2006/relationships/image" Target="media/image71.emf"/><Relationship Id="rId105" Type="http://schemas.openxmlformats.org/officeDocument/2006/relationships/hyperlink" Target="http://ord.yahoo.co.jp/o/image/RV=1/RE=1483873222/RH=b3JkLnlhaG9vLmNvLmpw/RB=/RU=aHR0cDovL3d3dy53YXRhcmlneW91c2VpLmNvbS93cC1jb250ZW50L3VwbG9hZHMvMjAxNS8xMS9rYWl0eXV1ZGVubnRvdS5naWY-/RS=%5eADBBHHiUtFWWPZzSv5n2lg6tWq1JkE-;_ylc=X3IDMgRmc3QDMARpZHgDMARvaWQDQU5kOUdjUmxFNVVtTWdhcnpYWjZzaHBJQ0NDRlNPUXZjbTZoVVJabVJKak5vZ1BQOUxVak1TQy1JSE85X1EEcAM1b2VRNUxpdDZadTc1NEd2SU9PQ3BPT0RxZU9DdWVPRGlBLS0EcG9zAzEyNARzZWMDc2h3BHNsawNyaQ--" TargetMode="External"/><Relationship Id="rId126" Type="http://schemas.openxmlformats.org/officeDocument/2006/relationships/hyperlink" Target="http://ord.yahoo.co.jp/o/image/_ylt=A2RCA.QjTc5XOlsAJkOU3uV7/SIG=1301qjg1f/EXP=1473224355/**http:/thumbs.dex.ne.jp/sozai/thumbs/illust_mantan_003/150/ILM03_BB02018.JPG" TargetMode="External"/><Relationship Id="rId147" Type="http://schemas.openxmlformats.org/officeDocument/2006/relationships/image" Target="media/image100.jpeg"/><Relationship Id="rId168" Type="http://schemas.openxmlformats.org/officeDocument/2006/relationships/oleObject" Target="embeddings/oleObject5.bin"/><Relationship Id="rId8" Type="http://schemas.openxmlformats.org/officeDocument/2006/relationships/endnotes" Target="endnotes.xml"/><Relationship Id="rId51" Type="http://schemas.openxmlformats.org/officeDocument/2006/relationships/image" Target="media/image30.png"/><Relationship Id="rId72" Type="http://schemas.openxmlformats.org/officeDocument/2006/relationships/image" Target="media/image51.png"/><Relationship Id="rId93" Type="http://schemas.openxmlformats.org/officeDocument/2006/relationships/image" Target="media/image66.jpeg"/><Relationship Id="rId98" Type="http://schemas.openxmlformats.org/officeDocument/2006/relationships/hyperlink" Target="https://www.bing.com/images/search?view=detailV2&amp;ccid=SrzCapVF&amp;id=D9AB6EB94DADCE46C4A6B89EE6EF9019062872C4&amp;q=%e3%82%b7%e3%83%a3%e3%83%b3%e3%83%97%e3%83%bc+%e3%82%a4%e3%83%a9%e3%82%b9%e3%83%88&amp;simid=608050023402505160&amp;selectedIndex=26&amp;qpvt=%e3%82%b7%e3%83%a3%e3%83%b3%e3%83%97%e3%83%bc+%e3%82%a4%e3%83%a9%e3%82%b9%e3%83%88" TargetMode="External"/><Relationship Id="rId121" Type="http://schemas.openxmlformats.org/officeDocument/2006/relationships/hyperlink" Target="http://ord.yahoo.co.jp/o/image/RV=1/RE=1483882208/RH=b3JkLnlhaG9vLmNvLmpw/RB=/RU=aHR0cDovL3NvemFpLXNpdGUuY29tL2lsbHVzdC9pbWcvMDZfdHN1eXUwMV8yNS5naWY-/RS=%5eADBOJR.79R6RYTP6R49onBlo5tKZmo-;_ylc=X3IDMgRmc3QDMARpZHgDMQRvaWQDYnV6ejZjOWR1TU9VTUR3MmVVBHADNVlLWUlPT0NwT09EcWVPQ3VlT0RpQS0tBHBvcwMxMARzZWMDc2h3BHNsawNyaQ--" TargetMode="External"/><Relationship Id="rId142" Type="http://schemas.openxmlformats.org/officeDocument/2006/relationships/image" Target="media/image97.emf"/><Relationship Id="rId163" Type="http://schemas.openxmlformats.org/officeDocument/2006/relationships/hyperlink" Target="https://www.bing.com/images/search?view=detailV2&amp;ccid=RzTlOqx5&amp;id=A554EC770468BBE0F2C2A123C3B27E5F24814DE6&amp;q=%e7%94%9f%e7%90%86%e7%94%a8%e3%83%8a%e3%83%97%e3%82%ad%e3%83%b3%e3%80%80%e3%82%a4%e3%83%a9%e3%82%b9%e3%83%88&amp;simid=607996319136285328&amp;selectedIndex=48" TargetMode="External"/><Relationship Id="rId184" Type="http://schemas.openxmlformats.org/officeDocument/2006/relationships/image" Target="media/image128.png"/><Relationship Id="rId189" Type="http://schemas.openxmlformats.org/officeDocument/2006/relationships/image" Target="media/image133.png"/><Relationship Id="rId3" Type="http://schemas.openxmlformats.org/officeDocument/2006/relationships/styles" Target="styles.xml"/><Relationship Id="rId25" Type="http://schemas.openxmlformats.org/officeDocument/2006/relationships/image" Target="media/image11.png"/><Relationship Id="rId46" Type="http://schemas.openxmlformats.org/officeDocument/2006/relationships/image" Target="media/image25.png"/><Relationship Id="rId67" Type="http://schemas.openxmlformats.org/officeDocument/2006/relationships/image" Target="media/image46.png"/><Relationship Id="rId116" Type="http://schemas.openxmlformats.org/officeDocument/2006/relationships/image" Target="media/image81.png"/><Relationship Id="rId137" Type="http://schemas.openxmlformats.org/officeDocument/2006/relationships/hyperlink" Target="http://ord.yahoo.co.jp/o/image/_ylt=A2RiolvuIs5XsCkAwwuU3uV7/SIG=13f1irl9n/EXP=1473213550/**http:/okamisan-eco.up.n.seesaa.net/okamisan-eco/image/retorutopack01-thumbnail2.jpg?d=a0" TargetMode="External"/><Relationship Id="rId158" Type="http://schemas.openxmlformats.org/officeDocument/2006/relationships/image" Target="media/image107.jpeg"/><Relationship Id="rId20" Type="http://schemas.openxmlformats.org/officeDocument/2006/relationships/image" Target="media/image7.png"/><Relationship Id="rId41" Type="http://schemas.microsoft.com/office/2007/relationships/hdphoto" Target="media/hdphoto13.wdp"/><Relationship Id="rId62" Type="http://schemas.openxmlformats.org/officeDocument/2006/relationships/image" Target="media/image41.png"/><Relationship Id="rId83" Type="http://schemas.openxmlformats.org/officeDocument/2006/relationships/hyperlink" Target="http://ord.yahoo.co.jp/o/image/_ylt=A2RCL6ojWs5X8V4AEwGU3uV7/SIG=12d616515/EXP=1473227683/**http:/illustcut.com/box/life/komono/hanko/hanko01_02.png" TargetMode="External"/><Relationship Id="rId88" Type="http://schemas.openxmlformats.org/officeDocument/2006/relationships/hyperlink" Target="http://ord.yahoo.co.jp/o/image/_ylt=A2RivcQBFM5XSDgAayuU3uV7/SIG=12eu3gr23/EXP=1473209729/**http:/img-cdn.jg.jugem.jp/1e5/949551/20110312_2077808.gif" TargetMode="External"/><Relationship Id="rId111" Type="http://schemas.openxmlformats.org/officeDocument/2006/relationships/hyperlink" Target="http://ord.yahoo.co.jp/o/image/_ylt=A2Riol7pJc5XiD8AqSWU3uV7/SIG=13mktdd2g/EXP=1473214313/**http:/img.omni7.jp/co/productimage/0004/product/97/4901091902197/image/4901091902197_1_sub1_l.jpg" TargetMode="External"/><Relationship Id="rId132" Type="http://schemas.openxmlformats.org/officeDocument/2006/relationships/image" Target="media/image90.jpeg"/><Relationship Id="rId153" Type="http://schemas.openxmlformats.org/officeDocument/2006/relationships/image" Target="media/image104.emf"/><Relationship Id="rId174" Type="http://schemas.openxmlformats.org/officeDocument/2006/relationships/image" Target="media/image118.png"/><Relationship Id="rId179" Type="http://schemas.openxmlformats.org/officeDocument/2006/relationships/image" Target="media/image123.png"/><Relationship Id="rId195" Type="http://schemas.openxmlformats.org/officeDocument/2006/relationships/fontTable" Target="fontTable.xml"/><Relationship Id="rId190" Type="http://schemas.openxmlformats.org/officeDocument/2006/relationships/image" Target="media/image134.emf"/><Relationship Id="rId15" Type="http://schemas.openxmlformats.org/officeDocument/2006/relationships/image" Target="media/image4.png"/><Relationship Id="rId36" Type="http://schemas.microsoft.com/office/2007/relationships/hdphoto" Target="media/hdphoto11.wdp"/><Relationship Id="rId57" Type="http://schemas.openxmlformats.org/officeDocument/2006/relationships/image" Target="media/image36.png"/><Relationship Id="rId106" Type="http://schemas.openxmlformats.org/officeDocument/2006/relationships/image" Target="media/image75.png"/><Relationship Id="rId127" Type="http://schemas.openxmlformats.org/officeDocument/2006/relationships/image" Target="media/image87.jpeg"/><Relationship Id="rId10" Type="http://schemas.microsoft.com/office/2007/relationships/hdphoto" Target="media/hdphoto1.wdp"/><Relationship Id="rId31" Type="http://schemas.openxmlformats.org/officeDocument/2006/relationships/image" Target="media/image15.png"/><Relationship Id="rId52" Type="http://schemas.openxmlformats.org/officeDocument/2006/relationships/image" Target="media/image31.png"/><Relationship Id="rId73" Type="http://schemas.openxmlformats.org/officeDocument/2006/relationships/image" Target="media/image52.png"/><Relationship Id="rId78" Type="http://schemas.openxmlformats.org/officeDocument/2006/relationships/image" Target="media/image57.png"/><Relationship Id="rId94" Type="http://schemas.openxmlformats.org/officeDocument/2006/relationships/image" Target="media/image67.png"/><Relationship Id="rId99" Type="http://schemas.openxmlformats.org/officeDocument/2006/relationships/image" Target="media/image70.jpeg"/><Relationship Id="rId101" Type="http://schemas.openxmlformats.org/officeDocument/2006/relationships/image" Target="media/image72.emf"/><Relationship Id="rId122" Type="http://schemas.openxmlformats.org/officeDocument/2006/relationships/image" Target="media/image84.jpeg"/><Relationship Id="rId143" Type="http://schemas.openxmlformats.org/officeDocument/2006/relationships/image" Target="media/image98.emf"/><Relationship Id="rId148" Type="http://schemas.openxmlformats.org/officeDocument/2006/relationships/image" Target="media/image101.png"/><Relationship Id="rId164" Type="http://schemas.openxmlformats.org/officeDocument/2006/relationships/image" Target="media/image110.jpeg"/><Relationship Id="rId169" Type="http://schemas.openxmlformats.org/officeDocument/2006/relationships/image" Target="media/image113.png"/><Relationship Id="rId185" Type="http://schemas.openxmlformats.org/officeDocument/2006/relationships/image" Target="media/image12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image" Target="media/image124.png"/><Relationship Id="rId26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chemeClr val="bg1">
            <a:lumMod val="100000"/>
            <a:lumOff val="0"/>
          </a:schemeClr>
        </a:solidFill>
        <a:ln w="9525">
          <a:solidFill>
            <a:srgbClr val="000000"/>
          </a:solidFill>
          <a:round/>
          <a:headEnd/>
          <a:tailEnd/>
        </a:ln>
      </a:spPr>
      <a:bodyPr rot="0" vert="horz" wrap="square" lIns="74295" tIns="8890" rIns="74295" bIns="889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9D01C6-203B-46B4-959E-79A292373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99DDE57B.dotm</Template>
  <TotalTime>353</TotalTime>
  <Pages>13</Pages>
  <Words>10015</Words>
  <Characters>57086</Characters>
  <Application>Microsoft Office Word</Application>
  <DocSecurity>0</DocSecurity>
  <Lines>475</Lines>
  <Paragraphs>133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soudan02</dc:creator>
  <cp:lastModifiedBy>鈴木 友佳里</cp:lastModifiedBy>
  <cp:revision>22</cp:revision>
  <cp:lastPrinted>2022-03-16T03:24:00Z</cp:lastPrinted>
  <dcterms:created xsi:type="dcterms:W3CDTF">2022-01-05T02:34:00Z</dcterms:created>
  <dcterms:modified xsi:type="dcterms:W3CDTF">2022-03-16T03:25:00Z</dcterms:modified>
</cp:coreProperties>
</file>